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AD" w:rsidRPr="00A7226F" w:rsidRDefault="000627AD" w:rsidP="000627A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0627AD" w:rsidRPr="00A7226F" w:rsidRDefault="000627AD" w:rsidP="000627A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0627AD" w:rsidRPr="00A7226F" w:rsidRDefault="000627AD" w:rsidP="000627A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0627AD" w:rsidRDefault="000627AD" w:rsidP="000627A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 w:rsidR="00A25015">
        <w:rPr>
          <w:sz w:val="24"/>
        </w:rPr>
        <w:t>10</w:t>
      </w:r>
      <w:r w:rsidRPr="00E412D5">
        <w:rPr>
          <w:sz w:val="24"/>
        </w:rPr>
        <w:t>-</w:t>
      </w:r>
      <w:r w:rsidR="00A25015">
        <w:rPr>
          <w:sz w:val="24"/>
        </w:rPr>
        <w:t>11</w:t>
      </w:r>
    </w:p>
    <w:p w:rsidR="000627AD" w:rsidRDefault="000627AD" w:rsidP="000627A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A25015">
        <w:rPr>
          <w:b/>
          <w:sz w:val="24"/>
          <w:szCs w:val="24"/>
        </w:rPr>
        <w:t>10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0627AD" w:rsidRDefault="000627AD" w:rsidP="000627AD">
      <w:pPr>
        <w:jc w:val="right"/>
        <w:rPr>
          <w:sz w:val="22"/>
          <w:szCs w:val="22"/>
        </w:rPr>
      </w:pPr>
    </w:p>
    <w:p w:rsidR="000627AD" w:rsidRDefault="000627AD" w:rsidP="000627AD">
      <w:pPr>
        <w:jc w:val="right"/>
        <w:rPr>
          <w:sz w:val="22"/>
          <w:szCs w:val="22"/>
        </w:rPr>
      </w:pPr>
    </w:p>
    <w:p w:rsidR="000627AD" w:rsidRDefault="000627AD" w:rsidP="000627A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627AD" w:rsidRPr="000B6CF4" w:rsidRDefault="000627AD" w:rsidP="000627A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0627AD" w:rsidRPr="000B6CF4" w:rsidRDefault="000627AD" w:rsidP="000627A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0627AD" w:rsidRDefault="000627AD" w:rsidP="000627A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627AD" w:rsidRDefault="000627AD" w:rsidP="000627A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627AD" w:rsidRDefault="000627AD" w:rsidP="000627AD">
      <w:pPr>
        <w:ind w:left="993" w:hanging="993"/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0627AD" w:rsidRDefault="000627AD" w:rsidP="000627AD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0627AD" w:rsidRDefault="000627AD" w:rsidP="000627AD">
      <w:pPr>
        <w:pStyle w:val="Tekstpodstawowywcity"/>
        <w:ind w:firstLine="0"/>
        <w:jc w:val="center"/>
        <w:rPr>
          <w:b/>
          <w:szCs w:val="24"/>
        </w:rPr>
      </w:pPr>
    </w:p>
    <w:p w:rsidR="00A25015" w:rsidRDefault="00A25015" w:rsidP="000627AD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„Dostawa lasera okulistycznego </w:t>
      </w:r>
    </w:p>
    <w:p w:rsidR="000627AD" w:rsidRDefault="00A25015" w:rsidP="000627AD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dla Okręgowego Szpitala Kolejowego w Katowicach – </w:t>
      </w:r>
      <w:proofErr w:type="spellStart"/>
      <w:r>
        <w:rPr>
          <w:b/>
          <w:szCs w:val="24"/>
        </w:rPr>
        <w:t>s.p.z.o.z</w:t>
      </w:r>
      <w:proofErr w:type="spellEnd"/>
      <w:r>
        <w:rPr>
          <w:b/>
          <w:szCs w:val="24"/>
        </w:rPr>
        <w:t>.”</w:t>
      </w:r>
    </w:p>
    <w:p w:rsidR="00A25015" w:rsidRPr="003E5F5D" w:rsidRDefault="00A25015" w:rsidP="000627AD">
      <w:pPr>
        <w:pStyle w:val="Tekstpodstawowywcity"/>
        <w:spacing w:line="276" w:lineRule="auto"/>
        <w:ind w:firstLine="0"/>
        <w:jc w:val="center"/>
        <w:rPr>
          <w:szCs w:val="24"/>
        </w:rPr>
      </w:pPr>
      <w:r>
        <w:rPr>
          <w:b/>
          <w:szCs w:val="24"/>
        </w:rPr>
        <w:t>nr postępowania: AZP/10/Z/2022</w:t>
      </w:r>
    </w:p>
    <w:p w:rsidR="000627AD" w:rsidRDefault="000627AD" w:rsidP="000627AD">
      <w:pPr>
        <w:jc w:val="center"/>
        <w:rPr>
          <w:sz w:val="22"/>
          <w:szCs w:val="22"/>
        </w:rPr>
      </w:pPr>
    </w:p>
    <w:p w:rsidR="000627AD" w:rsidRDefault="000627AD" w:rsidP="000627AD">
      <w:pPr>
        <w:jc w:val="both"/>
        <w:rPr>
          <w:sz w:val="24"/>
          <w:szCs w:val="24"/>
        </w:rPr>
      </w:pPr>
    </w:p>
    <w:p w:rsidR="000627AD" w:rsidRPr="007E18CE" w:rsidRDefault="000627AD" w:rsidP="000627AD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</w:t>
      </w:r>
      <w:r w:rsidR="008E5989"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8E5989">
        <w:rPr>
          <w:sz w:val="24"/>
          <w:szCs w:val="24"/>
        </w:rPr>
        <w:t>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0627AD" w:rsidRPr="00C63559" w:rsidRDefault="008E5989" w:rsidP="000627AD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65</w:t>
      </w:r>
      <w:r w:rsidR="000627AD" w:rsidRPr="00C6355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</w:t>
      </w:r>
      <w:r w:rsidR="000627AD" w:rsidRPr="00C6355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</w:t>
      </w:r>
      <w:r w:rsidR="000627AD" w:rsidRPr="00C63559">
        <w:rPr>
          <w:b/>
          <w:sz w:val="24"/>
          <w:szCs w:val="24"/>
        </w:rPr>
        <w:t>0 zł (brutto)</w:t>
      </w:r>
      <w:r w:rsidR="000627AD">
        <w:rPr>
          <w:b/>
          <w:sz w:val="24"/>
          <w:szCs w:val="24"/>
        </w:rPr>
        <w:t>.</w:t>
      </w:r>
    </w:p>
    <w:p w:rsidR="000627AD" w:rsidRPr="00890B92" w:rsidRDefault="000627AD" w:rsidP="000627AD">
      <w:pPr>
        <w:spacing w:before="120" w:after="120"/>
        <w:jc w:val="both"/>
        <w:rPr>
          <w:sz w:val="22"/>
          <w:szCs w:val="22"/>
        </w:rPr>
      </w:pPr>
    </w:p>
    <w:p w:rsidR="000627AD" w:rsidRPr="00890B92" w:rsidRDefault="000627AD" w:rsidP="000627AD">
      <w:pPr>
        <w:spacing w:before="120" w:after="120"/>
        <w:jc w:val="both"/>
        <w:rPr>
          <w:sz w:val="22"/>
          <w:szCs w:val="22"/>
        </w:rPr>
      </w:pPr>
    </w:p>
    <w:p w:rsidR="000627AD" w:rsidRPr="00564FA7" w:rsidRDefault="000627AD" w:rsidP="000627A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0627AD" w:rsidRPr="00260369" w:rsidRDefault="000627AD" w:rsidP="000627AD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0627AD" w:rsidRDefault="000627AD" w:rsidP="000627A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  <w:r w:rsidR="008E5989">
        <w:rPr>
          <w:i/>
          <w:szCs w:val="24"/>
        </w:rPr>
        <w:t>a</w:t>
      </w:r>
    </w:p>
    <w:p w:rsidR="000627AD" w:rsidRPr="00564FA7" w:rsidRDefault="008E5989" w:rsidP="000627A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p w:rsidR="000627AD" w:rsidRDefault="000627AD" w:rsidP="000627AD">
      <w:pPr>
        <w:pStyle w:val="Tekstpodstawowy"/>
        <w:spacing w:line="240" w:lineRule="auto"/>
      </w:pPr>
    </w:p>
    <w:p w:rsidR="000627AD" w:rsidRPr="00890B92" w:rsidRDefault="000627AD" w:rsidP="000627AD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0627AD" w:rsidRPr="00890B92" w:rsidRDefault="000627AD" w:rsidP="000627AD">
      <w:pPr>
        <w:jc w:val="right"/>
        <w:rPr>
          <w:sz w:val="22"/>
          <w:szCs w:val="22"/>
        </w:rPr>
      </w:pPr>
    </w:p>
    <w:p w:rsidR="000627AD" w:rsidRPr="00890B92" w:rsidRDefault="000627AD" w:rsidP="000627AD">
      <w:pPr>
        <w:jc w:val="right"/>
        <w:rPr>
          <w:sz w:val="22"/>
          <w:szCs w:val="22"/>
        </w:rPr>
      </w:pPr>
    </w:p>
    <w:sectPr w:rsidR="000627AD" w:rsidRPr="00890B92" w:rsidSect="00B7216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AF2" w:rsidRDefault="00676AF2">
      <w:r>
        <w:separator/>
      </w:r>
    </w:p>
  </w:endnote>
  <w:endnote w:type="continuationSeparator" w:id="0">
    <w:p w:rsidR="00676AF2" w:rsidRDefault="00676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128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128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128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12841">
      <w:rPr>
        <w:rStyle w:val="Numerstrony"/>
        <w:rFonts w:ascii="Arial" w:hAnsi="Arial"/>
        <w:sz w:val="18"/>
        <w:szCs w:val="18"/>
      </w:rPr>
      <w:fldChar w:fldCharType="separate"/>
    </w:r>
    <w:r w:rsidR="008E5989">
      <w:rPr>
        <w:rStyle w:val="Numerstrony"/>
        <w:rFonts w:ascii="Arial" w:hAnsi="Arial"/>
        <w:noProof/>
        <w:sz w:val="18"/>
        <w:szCs w:val="18"/>
      </w:rPr>
      <w:t>1</w:t>
    </w:r>
    <w:r w:rsidR="0001284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1284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12841">
      <w:rPr>
        <w:rStyle w:val="Numerstrony"/>
        <w:rFonts w:ascii="Arial" w:hAnsi="Arial"/>
        <w:sz w:val="18"/>
        <w:szCs w:val="18"/>
      </w:rPr>
      <w:fldChar w:fldCharType="separate"/>
    </w:r>
    <w:r w:rsidR="008E5989">
      <w:rPr>
        <w:rStyle w:val="Numerstrony"/>
        <w:rFonts w:ascii="Arial" w:hAnsi="Arial"/>
        <w:noProof/>
        <w:sz w:val="18"/>
        <w:szCs w:val="18"/>
      </w:rPr>
      <w:t>1</w:t>
    </w:r>
    <w:r w:rsidR="0001284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128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12841">
      <w:rPr>
        <w:rStyle w:val="Numerstrony"/>
      </w:rPr>
      <w:fldChar w:fldCharType="separate"/>
    </w:r>
    <w:r>
      <w:rPr>
        <w:rStyle w:val="Numerstrony"/>
        <w:noProof/>
      </w:rPr>
      <w:t>1</w:t>
    </w:r>
    <w:r w:rsidR="00012841">
      <w:rPr>
        <w:rStyle w:val="Numerstrony"/>
      </w:rPr>
      <w:fldChar w:fldCharType="end"/>
    </w:r>
    <w:r>
      <w:rPr>
        <w:rStyle w:val="Numerstrony"/>
      </w:rPr>
      <w:t>/</w:t>
    </w:r>
    <w:r w:rsidR="000128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12841">
      <w:rPr>
        <w:rStyle w:val="Numerstrony"/>
      </w:rPr>
      <w:fldChar w:fldCharType="separate"/>
    </w:r>
    <w:r w:rsidR="008E5989">
      <w:rPr>
        <w:rStyle w:val="Numerstrony"/>
        <w:noProof/>
      </w:rPr>
      <w:t>1</w:t>
    </w:r>
    <w:r w:rsidR="0001284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AF2" w:rsidRDefault="00676AF2">
      <w:r>
        <w:separator/>
      </w:r>
    </w:p>
  </w:footnote>
  <w:footnote w:type="continuationSeparator" w:id="0">
    <w:p w:rsidR="00676AF2" w:rsidRDefault="00676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E0" w:rsidRDefault="00A250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10.1pt;margin-top:-33.15pt;width:440.35pt;height:86.25pt;z-index:251658752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4E0"/>
    <w:rsid w:val="00007727"/>
    <w:rsid w:val="00012841"/>
    <w:rsid w:val="00017720"/>
    <w:rsid w:val="00035488"/>
    <w:rsid w:val="000627AD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54E0"/>
    <w:rsid w:val="00524583"/>
    <w:rsid w:val="00676AF2"/>
    <w:rsid w:val="0069085C"/>
    <w:rsid w:val="007B2916"/>
    <w:rsid w:val="00843263"/>
    <w:rsid w:val="00861E75"/>
    <w:rsid w:val="00890B92"/>
    <w:rsid w:val="008E5989"/>
    <w:rsid w:val="009D19BD"/>
    <w:rsid w:val="009F189D"/>
    <w:rsid w:val="00A25015"/>
    <w:rsid w:val="00A25DB8"/>
    <w:rsid w:val="00A80738"/>
    <w:rsid w:val="00B426D2"/>
    <w:rsid w:val="00B7216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627AD"/>
  </w:style>
  <w:style w:type="character" w:customStyle="1" w:styleId="TekstpodstawowywcityZnak">
    <w:name w:val="Tekst podstawowy wcięty Znak"/>
    <w:basedOn w:val="Domylnaczcionkaakapitu"/>
    <w:link w:val="Tekstpodstawowywcity"/>
    <w:rsid w:val="000627A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627A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2022-10-11T08:56:00Z</cp:lastPrinted>
  <dcterms:created xsi:type="dcterms:W3CDTF">2022-10-11T08:56:00Z</dcterms:created>
  <dcterms:modified xsi:type="dcterms:W3CDTF">2022-10-11T08:56:00Z</dcterms:modified>
</cp:coreProperties>
</file>