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72C5B" w14:textId="77777777" w:rsidR="00FB7F50" w:rsidRPr="002245BE" w:rsidRDefault="00C465B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465BD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C465BD">
        <w:rPr>
          <w:sz w:val="22"/>
          <w:szCs w:val="22"/>
        </w:rPr>
        <w:t>2022-10-13</w:t>
      </w:r>
    </w:p>
    <w:p w14:paraId="0F2D83E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02A6E5D" w14:textId="77777777" w:rsidR="00FB7F50" w:rsidRPr="002245BE" w:rsidRDefault="00C465BD" w:rsidP="00FB7F50">
      <w:pPr>
        <w:spacing w:after="40"/>
        <w:rPr>
          <w:b/>
          <w:bCs/>
          <w:sz w:val="22"/>
          <w:szCs w:val="22"/>
        </w:rPr>
      </w:pPr>
      <w:r w:rsidRPr="00C465BD">
        <w:rPr>
          <w:b/>
          <w:bCs/>
          <w:sz w:val="22"/>
          <w:szCs w:val="22"/>
        </w:rPr>
        <w:t>Samodzielny Publiczny Zespół Opieki Zdrowotnej w Kolbuszowej</w:t>
      </w:r>
    </w:p>
    <w:p w14:paraId="56D8D521" w14:textId="77777777" w:rsidR="00FB7F50" w:rsidRPr="002245BE" w:rsidRDefault="00C465BD" w:rsidP="00FB7F50">
      <w:pPr>
        <w:rPr>
          <w:sz w:val="22"/>
          <w:szCs w:val="22"/>
        </w:rPr>
      </w:pPr>
      <w:r w:rsidRPr="00C465BD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C465BD">
        <w:rPr>
          <w:sz w:val="22"/>
          <w:szCs w:val="22"/>
        </w:rPr>
        <w:t>4</w:t>
      </w:r>
    </w:p>
    <w:p w14:paraId="577529AE" w14:textId="77777777" w:rsidR="00FB7F50" w:rsidRPr="002245BE" w:rsidRDefault="00C465BD" w:rsidP="00FB7F50">
      <w:pPr>
        <w:rPr>
          <w:sz w:val="22"/>
          <w:szCs w:val="22"/>
        </w:rPr>
      </w:pPr>
      <w:r w:rsidRPr="00C465BD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C465BD">
        <w:rPr>
          <w:sz w:val="22"/>
          <w:szCs w:val="22"/>
        </w:rPr>
        <w:t>Kolbuszowa</w:t>
      </w:r>
    </w:p>
    <w:p w14:paraId="44CCD81F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18BE3E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EB39339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A23DE4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465BD" w:rsidRPr="00607F9B" w14:paraId="0174E4F4" w14:textId="77777777" w:rsidTr="001B6A15">
        <w:trPr>
          <w:trHeight w:val="638"/>
        </w:trPr>
        <w:tc>
          <w:tcPr>
            <w:tcW w:w="959" w:type="dxa"/>
            <w:shd w:val="clear" w:color="auto" w:fill="auto"/>
          </w:tcPr>
          <w:p w14:paraId="4D1336D0" w14:textId="77777777" w:rsidR="00C465BD" w:rsidRPr="00607F9B" w:rsidRDefault="00C465BD" w:rsidP="001B6A1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52AAE7D" w14:textId="77777777" w:rsidR="00C465BD" w:rsidRPr="00607F9B" w:rsidRDefault="00C465BD" w:rsidP="001B6A1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465B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465BD">
              <w:rPr>
                <w:b/>
                <w:bCs/>
                <w:sz w:val="22"/>
                <w:szCs w:val="22"/>
              </w:rPr>
              <w:t>Dostawa odczynników do biochemii klinicznej, immunochemii wraz z dzierżawą analizatorów oraz systemu zamkniętego do pobierania krwi i drobnego sprzętu laboratoryjnego w 5 pakietach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465BD">
              <w:rPr>
                <w:b/>
                <w:sz w:val="22"/>
                <w:szCs w:val="22"/>
              </w:rPr>
              <w:t>Eap-2412/11/22/D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C801BB6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465BD" w:rsidRPr="00C465BD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465BD" w:rsidRPr="00C465BD">
        <w:rPr>
          <w:sz w:val="22"/>
          <w:szCs w:val="22"/>
        </w:rPr>
        <w:t>(</w:t>
      </w:r>
      <w:proofErr w:type="spellStart"/>
      <w:r w:rsidR="00C465BD" w:rsidRPr="00C465BD">
        <w:rPr>
          <w:sz w:val="22"/>
          <w:szCs w:val="22"/>
        </w:rPr>
        <w:t>t.j</w:t>
      </w:r>
      <w:proofErr w:type="spellEnd"/>
      <w:r w:rsidR="00C465BD" w:rsidRPr="00C465BD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465BD" w14:paraId="01A0EB2D" w14:textId="77777777" w:rsidTr="001B6A1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9B4025D" w14:textId="77777777" w:rsidR="00C465BD" w:rsidRPr="00D26ED6" w:rsidRDefault="00C465BD" w:rsidP="001B6A1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465BD">
              <w:rPr>
                <w:b/>
                <w:sz w:val="22"/>
                <w:szCs w:val="22"/>
              </w:rPr>
              <w:t>Perlan</w:t>
            </w:r>
            <w:proofErr w:type="spellEnd"/>
            <w:r w:rsidRPr="00C465BD">
              <w:rPr>
                <w:b/>
                <w:sz w:val="22"/>
                <w:szCs w:val="22"/>
              </w:rPr>
              <w:t xml:space="preserve"> Technologies Polska Sp. z o.o.</w:t>
            </w:r>
          </w:p>
          <w:p w14:paraId="69CB88B8" w14:textId="77777777" w:rsidR="00C465BD" w:rsidRPr="009F0E5C" w:rsidRDefault="00C465BD" w:rsidP="001B6A15">
            <w:pPr>
              <w:jc w:val="both"/>
              <w:rPr>
                <w:bCs/>
                <w:sz w:val="22"/>
                <w:szCs w:val="22"/>
              </w:rPr>
            </w:pPr>
            <w:r w:rsidRPr="00C465BD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465BD">
              <w:rPr>
                <w:bCs/>
                <w:sz w:val="22"/>
                <w:szCs w:val="22"/>
              </w:rPr>
              <w:t>303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048DA01" w14:textId="77777777" w:rsidR="00C465BD" w:rsidRPr="009F0E5C" w:rsidRDefault="00C465BD" w:rsidP="001B6A15">
            <w:pPr>
              <w:jc w:val="both"/>
              <w:rPr>
                <w:bCs/>
                <w:sz w:val="22"/>
                <w:szCs w:val="22"/>
              </w:rPr>
            </w:pPr>
            <w:r w:rsidRPr="00C465BD">
              <w:rPr>
                <w:bCs/>
                <w:sz w:val="22"/>
                <w:szCs w:val="22"/>
              </w:rPr>
              <w:t>02-785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465BD">
              <w:rPr>
                <w:bCs/>
                <w:sz w:val="22"/>
                <w:szCs w:val="22"/>
              </w:rPr>
              <w:t>Warszawa</w:t>
            </w:r>
          </w:p>
          <w:p w14:paraId="45E02610" w14:textId="77777777" w:rsidR="00C465BD" w:rsidRDefault="00C465BD" w:rsidP="001B6A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3211B83" w14:textId="77777777" w:rsidR="00C465BD" w:rsidRPr="00211A34" w:rsidRDefault="00C465BD" w:rsidP="001B6A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465BD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465BD">
              <w:rPr>
                <w:sz w:val="22"/>
                <w:szCs w:val="22"/>
              </w:rPr>
              <w:t xml:space="preserve">Pakiet 1 - Odczynniki do biochemii  wraz z dzierżawą analizatora biochemicznego z </w:t>
            </w:r>
            <w:proofErr w:type="spellStart"/>
            <w:r w:rsidRPr="00C465BD">
              <w:rPr>
                <w:sz w:val="22"/>
                <w:szCs w:val="22"/>
              </w:rPr>
              <w:t>becupem</w:t>
            </w:r>
            <w:proofErr w:type="spellEnd"/>
            <w:r w:rsidRPr="00C465BD">
              <w:rPr>
                <w:sz w:val="22"/>
                <w:szCs w:val="22"/>
              </w:rPr>
              <w:t>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465BD">
              <w:rPr>
                <w:b/>
                <w:sz w:val="22"/>
                <w:szCs w:val="22"/>
              </w:rPr>
              <w:t>997 846.16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829596A" w14:textId="77777777" w:rsidR="00C465BD" w:rsidRPr="00D26ED6" w:rsidRDefault="00C465BD" w:rsidP="001B6A1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55815C5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-</w:t>
            </w:r>
            <w:r w:rsidRPr="00C465BD">
              <w:tab/>
              <w:t xml:space="preserve">treść wybranej oferty odpowiada treści SWZ, </w:t>
            </w:r>
          </w:p>
          <w:p w14:paraId="6F47ED5F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-</w:t>
            </w:r>
            <w:r w:rsidRPr="00C465BD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56A484E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I. Kryterium: Cena oferty - 60 punktów</w:t>
            </w:r>
          </w:p>
          <w:p w14:paraId="4964964D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II. Warunki techniczne  - 35 punktów</w:t>
            </w:r>
          </w:p>
          <w:p w14:paraId="32E6EA21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III. Termin dostawy  - 5 punktów</w:t>
            </w:r>
          </w:p>
          <w:p w14:paraId="5FB0CBE1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- oferta wpłynęła do Zamawiającego w wyznaczonym terminie , a Wykonawca  ją składający nie podlega wykluczeniu z postępowania</w:t>
            </w:r>
          </w:p>
          <w:p w14:paraId="1C8A530D" w14:textId="77777777" w:rsid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-kwota oferty nie przekraczała kwoty jaką Zamawiający zamierza przeznaczyć na sfinansowanie zamówienia.</w:t>
            </w:r>
          </w:p>
        </w:tc>
      </w:tr>
      <w:tr w:rsidR="00C465BD" w14:paraId="59991647" w14:textId="77777777" w:rsidTr="001B6A1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56ABB79" w14:textId="77777777" w:rsidR="00C465BD" w:rsidRPr="00D26ED6" w:rsidRDefault="00C465BD" w:rsidP="001B6A1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465BD">
              <w:rPr>
                <w:b/>
                <w:sz w:val="22"/>
                <w:szCs w:val="22"/>
              </w:rPr>
              <w:lastRenderedPageBreak/>
              <w:t>Roche Diagnostics Polska Sp. z o.o.</w:t>
            </w:r>
          </w:p>
          <w:p w14:paraId="3AA6C52F" w14:textId="77777777" w:rsidR="00C465BD" w:rsidRPr="009F0E5C" w:rsidRDefault="00C465BD" w:rsidP="001B6A15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C465BD">
              <w:rPr>
                <w:bCs/>
                <w:sz w:val="22"/>
                <w:szCs w:val="22"/>
              </w:rPr>
              <w:t>Bobrowiecka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465BD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AE77235" w14:textId="77777777" w:rsidR="00C465BD" w:rsidRPr="009F0E5C" w:rsidRDefault="00C465BD" w:rsidP="001B6A15">
            <w:pPr>
              <w:jc w:val="both"/>
              <w:rPr>
                <w:bCs/>
                <w:sz w:val="22"/>
                <w:szCs w:val="22"/>
              </w:rPr>
            </w:pPr>
            <w:r w:rsidRPr="00C465BD">
              <w:rPr>
                <w:bCs/>
                <w:sz w:val="22"/>
                <w:szCs w:val="22"/>
              </w:rPr>
              <w:t>00-728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465BD">
              <w:rPr>
                <w:bCs/>
                <w:sz w:val="22"/>
                <w:szCs w:val="22"/>
              </w:rPr>
              <w:t>Warszawa</w:t>
            </w:r>
          </w:p>
          <w:p w14:paraId="0C151A0C" w14:textId="77777777" w:rsidR="00C465BD" w:rsidRDefault="00C465BD" w:rsidP="001B6A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094FA14" w14:textId="77777777" w:rsidR="00C465BD" w:rsidRPr="00211A34" w:rsidRDefault="00C465BD" w:rsidP="001B6A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465BD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465BD">
              <w:rPr>
                <w:sz w:val="22"/>
                <w:szCs w:val="22"/>
              </w:rPr>
              <w:t xml:space="preserve">Pakiet 2 - Odczynniki immunochemiczne z </w:t>
            </w:r>
            <w:proofErr w:type="spellStart"/>
            <w:r w:rsidRPr="00C465BD">
              <w:rPr>
                <w:sz w:val="22"/>
                <w:szCs w:val="22"/>
              </w:rPr>
              <w:t>Troponiną</w:t>
            </w:r>
            <w:proofErr w:type="spellEnd"/>
            <w:r w:rsidRPr="00C465BD">
              <w:rPr>
                <w:sz w:val="22"/>
                <w:szCs w:val="22"/>
              </w:rPr>
              <w:t xml:space="preserve"> wraz z dzierżawą analizatora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465BD">
              <w:rPr>
                <w:b/>
                <w:sz w:val="22"/>
                <w:szCs w:val="22"/>
              </w:rPr>
              <w:t>1 783 659.55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E4AA231" w14:textId="77777777" w:rsidR="00C465BD" w:rsidRPr="00D26ED6" w:rsidRDefault="00C465BD" w:rsidP="001B6A1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03CEBDE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-</w:t>
            </w:r>
            <w:r w:rsidRPr="00C465BD">
              <w:tab/>
              <w:t xml:space="preserve">treść wybranej oferty odpowiada treści SWZ, </w:t>
            </w:r>
          </w:p>
          <w:p w14:paraId="1C319B16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-</w:t>
            </w:r>
            <w:r w:rsidRPr="00C465BD"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36176300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I. Kryterium: Cena oferty - 60 punktów</w:t>
            </w:r>
          </w:p>
          <w:p w14:paraId="3A3DBFD5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II. Warunki techniczne  - 35 punktów</w:t>
            </w:r>
          </w:p>
          <w:p w14:paraId="6DF51722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III. Termin dostawy  - 5 punktów</w:t>
            </w:r>
          </w:p>
          <w:p w14:paraId="6E855B80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- oferta wpłynęła do Zamawiającego w wyznaczonym terminie , a Wykonawca  ją składający nie podlega wykluczeniu z postępowania</w:t>
            </w:r>
          </w:p>
          <w:p w14:paraId="0D1429ED" w14:textId="77777777" w:rsid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-kwota oferty nie przekraczała kwoty jaką Zamawiający zamierza przeznaczyć na sfinansowanie zamówienia.</w:t>
            </w:r>
          </w:p>
        </w:tc>
      </w:tr>
      <w:tr w:rsidR="00C465BD" w14:paraId="225D4F7E" w14:textId="77777777" w:rsidTr="001B6A1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0F88FF0" w14:textId="77777777" w:rsidR="00C465BD" w:rsidRPr="00D26ED6" w:rsidRDefault="00C465BD" w:rsidP="001B6A1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465BD">
              <w:rPr>
                <w:b/>
                <w:sz w:val="22"/>
                <w:szCs w:val="22"/>
              </w:rPr>
              <w:t>bioMérieux</w:t>
            </w:r>
            <w:proofErr w:type="spellEnd"/>
            <w:r w:rsidRPr="00C465BD">
              <w:rPr>
                <w:b/>
                <w:sz w:val="22"/>
                <w:szCs w:val="22"/>
              </w:rPr>
              <w:t xml:space="preserve"> Polska Sp. z o.o.</w:t>
            </w:r>
          </w:p>
          <w:p w14:paraId="3AB6C47A" w14:textId="77777777" w:rsidR="00C465BD" w:rsidRPr="009F0E5C" w:rsidRDefault="00C465BD" w:rsidP="001B6A15">
            <w:pPr>
              <w:jc w:val="both"/>
              <w:rPr>
                <w:bCs/>
                <w:sz w:val="22"/>
                <w:szCs w:val="22"/>
              </w:rPr>
            </w:pPr>
            <w:r w:rsidRPr="00C465BD">
              <w:rPr>
                <w:bCs/>
                <w:sz w:val="22"/>
                <w:szCs w:val="22"/>
              </w:rPr>
              <w:t>ul. Generała Józefa Zajączka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465BD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09C5171" w14:textId="77777777" w:rsidR="00C465BD" w:rsidRPr="009F0E5C" w:rsidRDefault="00C465BD" w:rsidP="001B6A15">
            <w:pPr>
              <w:jc w:val="both"/>
              <w:rPr>
                <w:bCs/>
                <w:sz w:val="22"/>
                <w:szCs w:val="22"/>
              </w:rPr>
            </w:pPr>
            <w:r w:rsidRPr="00C465BD">
              <w:rPr>
                <w:bCs/>
                <w:sz w:val="22"/>
                <w:szCs w:val="22"/>
              </w:rPr>
              <w:t>01518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465BD">
              <w:rPr>
                <w:bCs/>
                <w:sz w:val="22"/>
                <w:szCs w:val="22"/>
              </w:rPr>
              <w:t>Warszawa</w:t>
            </w:r>
          </w:p>
          <w:p w14:paraId="57ED1CB6" w14:textId="77777777" w:rsidR="00C465BD" w:rsidRDefault="00C465BD" w:rsidP="001B6A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E7368F4" w14:textId="77777777" w:rsidR="00C465BD" w:rsidRPr="00211A34" w:rsidRDefault="00C465BD" w:rsidP="001B6A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465BD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465BD">
              <w:rPr>
                <w:sz w:val="22"/>
                <w:szCs w:val="22"/>
              </w:rPr>
              <w:t>Pakiet 3 - Odczynniki immunochemiczne z Dimerami wraz z dzierżawą analizatora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465BD">
              <w:rPr>
                <w:b/>
                <w:sz w:val="22"/>
                <w:szCs w:val="22"/>
              </w:rPr>
              <w:t>425 717.41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C8E35A0" w14:textId="77777777" w:rsidR="00C465BD" w:rsidRPr="00D26ED6" w:rsidRDefault="00C465BD" w:rsidP="001B6A1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6AC24ED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-</w:t>
            </w:r>
            <w:r w:rsidRPr="00C465BD">
              <w:tab/>
              <w:t xml:space="preserve">treść wybranej oferty odpowiada treści SWZ, </w:t>
            </w:r>
          </w:p>
          <w:p w14:paraId="35115DDB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-</w:t>
            </w:r>
            <w:r w:rsidRPr="00C465BD"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764A7884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I. Kryterium: Cena oferty - 60 punktów</w:t>
            </w:r>
          </w:p>
          <w:p w14:paraId="21FE579E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II. Warunki techniczne  - 35 punktów</w:t>
            </w:r>
          </w:p>
          <w:p w14:paraId="3573FF06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III. Termin dostawy  - 5 punktów</w:t>
            </w:r>
          </w:p>
          <w:p w14:paraId="3E0B4C9E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- oferta wpłynęła do Zamawiającego w wyznaczonym terminie , a Wykonawca  ją składający nie podlega wykluczeniu z postępowania</w:t>
            </w:r>
          </w:p>
          <w:p w14:paraId="52870F28" w14:textId="77777777" w:rsid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-kwota oferty nie przekraczała kwoty jaką Zamawiający zamierza przeznaczyć na sfinansowanie zamówienia.</w:t>
            </w:r>
          </w:p>
        </w:tc>
      </w:tr>
      <w:tr w:rsidR="00C465BD" w14:paraId="0966349C" w14:textId="77777777" w:rsidTr="001B6A1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0BF6611" w14:textId="77777777" w:rsidR="00C465BD" w:rsidRPr="00D26ED6" w:rsidRDefault="00C465BD" w:rsidP="001B6A1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465BD">
              <w:rPr>
                <w:b/>
                <w:sz w:val="22"/>
                <w:szCs w:val="22"/>
              </w:rPr>
              <w:lastRenderedPageBreak/>
              <w:t>SARSTEDT Spółka z o.o.</w:t>
            </w:r>
          </w:p>
          <w:p w14:paraId="79BB9D72" w14:textId="77777777" w:rsidR="00C465BD" w:rsidRPr="009F0E5C" w:rsidRDefault="00C465BD" w:rsidP="001B6A15">
            <w:pPr>
              <w:jc w:val="both"/>
              <w:rPr>
                <w:bCs/>
                <w:sz w:val="22"/>
                <w:szCs w:val="22"/>
              </w:rPr>
            </w:pPr>
            <w:r w:rsidRPr="00C465BD">
              <w:rPr>
                <w:bCs/>
                <w:sz w:val="22"/>
                <w:szCs w:val="22"/>
              </w:rPr>
              <w:t>Warszawska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465BD">
              <w:rPr>
                <w:bCs/>
                <w:sz w:val="22"/>
                <w:szCs w:val="22"/>
              </w:rPr>
              <w:t>25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D94279C" w14:textId="77777777" w:rsidR="00C465BD" w:rsidRPr="009F0E5C" w:rsidRDefault="00C465BD" w:rsidP="001B6A15">
            <w:pPr>
              <w:jc w:val="both"/>
              <w:rPr>
                <w:bCs/>
                <w:sz w:val="22"/>
                <w:szCs w:val="22"/>
              </w:rPr>
            </w:pPr>
            <w:r w:rsidRPr="00C465BD">
              <w:rPr>
                <w:bCs/>
                <w:sz w:val="22"/>
                <w:szCs w:val="22"/>
              </w:rPr>
              <w:t>05-082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465BD">
              <w:rPr>
                <w:bCs/>
                <w:sz w:val="22"/>
                <w:szCs w:val="22"/>
              </w:rPr>
              <w:t>Blizne Łaszczyńskiego, Stare Babice</w:t>
            </w:r>
          </w:p>
          <w:p w14:paraId="27C055A1" w14:textId="77777777" w:rsidR="00C465BD" w:rsidRDefault="00C465BD" w:rsidP="001B6A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8A1BFAE" w14:textId="77777777" w:rsidR="00C465BD" w:rsidRPr="00211A34" w:rsidRDefault="00C465BD" w:rsidP="001B6A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465BD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465BD">
              <w:rPr>
                <w:sz w:val="22"/>
                <w:szCs w:val="22"/>
              </w:rPr>
              <w:t>Pakiet  4 - System zamknięty do pobierania krwi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465BD">
              <w:rPr>
                <w:b/>
                <w:sz w:val="22"/>
                <w:szCs w:val="22"/>
              </w:rPr>
              <w:t>230 903.60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04346E9" w14:textId="77777777" w:rsidR="00C465BD" w:rsidRPr="00D26ED6" w:rsidRDefault="00C465BD" w:rsidP="001B6A1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004242D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-</w:t>
            </w:r>
            <w:r w:rsidRPr="00C465BD">
              <w:tab/>
              <w:t xml:space="preserve">treść wybranej oferty odpowiada treści SWZ, </w:t>
            </w:r>
          </w:p>
          <w:p w14:paraId="39EC896C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-</w:t>
            </w:r>
            <w:r w:rsidRPr="00C465BD"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4260BB1E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I. Kryterium: Cena oferty - 60 punktów</w:t>
            </w:r>
          </w:p>
          <w:p w14:paraId="13F74F29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II. Warunki techniczne  - 35 punktów</w:t>
            </w:r>
          </w:p>
          <w:p w14:paraId="11A48288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III. Termin dostawy  - 5 punktów</w:t>
            </w:r>
          </w:p>
          <w:p w14:paraId="6F305C71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- oferta wpłynęła do Zamawiającego w wyznaczonym terminie , a Wykonawca  ją składający nie podlega wykluczeniu z postępowania</w:t>
            </w:r>
          </w:p>
          <w:p w14:paraId="2D574E5E" w14:textId="77777777" w:rsid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-kwota oferty nie przekraczała kwoty jaką Zamawiający zamierza przeznaczyć na sfinansowanie zamówienia.</w:t>
            </w:r>
          </w:p>
        </w:tc>
      </w:tr>
      <w:tr w:rsidR="00C465BD" w14:paraId="702617AA" w14:textId="77777777" w:rsidTr="001B6A1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0FCEA96" w14:textId="77777777" w:rsidR="00C465BD" w:rsidRPr="00D26ED6" w:rsidRDefault="00C465BD" w:rsidP="001B6A1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465BD">
              <w:rPr>
                <w:b/>
                <w:sz w:val="22"/>
                <w:szCs w:val="22"/>
              </w:rPr>
              <w:t xml:space="preserve">VARIMED B.&amp; E. </w:t>
            </w:r>
            <w:proofErr w:type="spellStart"/>
            <w:r w:rsidRPr="00C465BD">
              <w:rPr>
                <w:b/>
                <w:sz w:val="22"/>
                <w:szCs w:val="22"/>
              </w:rPr>
              <w:t>Giedz</w:t>
            </w:r>
            <w:proofErr w:type="spellEnd"/>
            <w:r w:rsidRPr="00C465BD">
              <w:rPr>
                <w:b/>
                <w:sz w:val="22"/>
                <w:szCs w:val="22"/>
              </w:rPr>
              <w:t xml:space="preserve"> s.c. Bożena </w:t>
            </w:r>
            <w:proofErr w:type="spellStart"/>
            <w:r w:rsidRPr="00C465BD">
              <w:rPr>
                <w:b/>
                <w:sz w:val="22"/>
                <w:szCs w:val="22"/>
              </w:rPr>
              <w:t>Giedz</w:t>
            </w:r>
            <w:proofErr w:type="spellEnd"/>
            <w:r w:rsidRPr="00C465BD">
              <w:rPr>
                <w:b/>
                <w:sz w:val="22"/>
                <w:szCs w:val="22"/>
              </w:rPr>
              <w:t xml:space="preserve">, Eugeniusz </w:t>
            </w:r>
            <w:proofErr w:type="spellStart"/>
            <w:r w:rsidRPr="00C465BD">
              <w:rPr>
                <w:b/>
                <w:sz w:val="22"/>
                <w:szCs w:val="22"/>
              </w:rPr>
              <w:t>Giedz</w:t>
            </w:r>
            <w:proofErr w:type="spellEnd"/>
            <w:r w:rsidRPr="00C465BD">
              <w:rPr>
                <w:b/>
                <w:sz w:val="22"/>
                <w:szCs w:val="22"/>
              </w:rPr>
              <w:t xml:space="preserve">, Katarzyna </w:t>
            </w:r>
            <w:proofErr w:type="spellStart"/>
            <w:r w:rsidRPr="00C465BD">
              <w:rPr>
                <w:b/>
                <w:sz w:val="22"/>
                <w:szCs w:val="22"/>
              </w:rPr>
              <w:t>Giedz</w:t>
            </w:r>
            <w:proofErr w:type="spellEnd"/>
          </w:p>
          <w:p w14:paraId="71C052E2" w14:textId="77777777" w:rsidR="00C465BD" w:rsidRPr="009F0E5C" w:rsidRDefault="00C465BD" w:rsidP="001B6A15">
            <w:pPr>
              <w:jc w:val="both"/>
              <w:rPr>
                <w:bCs/>
                <w:sz w:val="22"/>
                <w:szCs w:val="22"/>
              </w:rPr>
            </w:pPr>
            <w:r w:rsidRPr="00C465BD">
              <w:rPr>
                <w:bCs/>
                <w:sz w:val="22"/>
                <w:szCs w:val="22"/>
              </w:rPr>
              <w:t>S. Staszica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465BD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A38927F" w14:textId="77777777" w:rsidR="00C465BD" w:rsidRPr="009F0E5C" w:rsidRDefault="00C465BD" w:rsidP="001B6A15">
            <w:pPr>
              <w:jc w:val="both"/>
              <w:rPr>
                <w:bCs/>
                <w:sz w:val="22"/>
                <w:szCs w:val="22"/>
              </w:rPr>
            </w:pPr>
            <w:r w:rsidRPr="00C465BD">
              <w:rPr>
                <w:bCs/>
                <w:sz w:val="22"/>
                <w:szCs w:val="22"/>
              </w:rPr>
              <w:t>35-051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465BD">
              <w:rPr>
                <w:bCs/>
                <w:sz w:val="22"/>
                <w:szCs w:val="22"/>
              </w:rPr>
              <w:t>Rzeszów</w:t>
            </w:r>
          </w:p>
          <w:p w14:paraId="67590FA4" w14:textId="77777777" w:rsidR="00C465BD" w:rsidRDefault="00C465BD" w:rsidP="001B6A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B9EA02" w14:textId="77777777" w:rsidR="00C465BD" w:rsidRPr="00211A34" w:rsidRDefault="00C465BD" w:rsidP="001B6A1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465BD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465BD">
              <w:rPr>
                <w:sz w:val="22"/>
                <w:szCs w:val="22"/>
              </w:rPr>
              <w:t>Pakiet  5 - Drobny sprzęt laboratoryjny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465BD">
              <w:rPr>
                <w:b/>
                <w:sz w:val="22"/>
                <w:szCs w:val="22"/>
              </w:rPr>
              <w:t>159 484.14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D5329FE" w14:textId="77777777" w:rsidR="00C465BD" w:rsidRPr="00D26ED6" w:rsidRDefault="00C465BD" w:rsidP="001B6A1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A7EB1E5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-</w:t>
            </w:r>
            <w:r w:rsidRPr="00C465BD">
              <w:tab/>
              <w:t xml:space="preserve">treść wybranej oferty odpowiada treści SWZ, </w:t>
            </w:r>
          </w:p>
          <w:p w14:paraId="097B4FA6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-</w:t>
            </w:r>
            <w:r w:rsidRPr="00C465BD"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5AAB4249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I. Kryterium: Cena oferty - 60 punktów</w:t>
            </w:r>
          </w:p>
          <w:p w14:paraId="771AC016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II. Warunki techniczne  - 35 punktów</w:t>
            </w:r>
          </w:p>
          <w:p w14:paraId="5847F677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III. Termin dostawy  - 5 punktów</w:t>
            </w:r>
          </w:p>
          <w:p w14:paraId="5BC7116A" w14:textId="77777777" w:rsidR="00C465BD" w:rsidRP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- oferta wpłynęła do Zamawiającego w wyznaczonym terminie , a Wykonawca  ją składający nie podlega wykluczeniu z postępowania</w:t>
            </w:r>
          </w:p>
          <w:p w14:paraId="7EF3F5B5" w14:textId="77777777" w:rsidR="00C465BD" w:rsidRDefault="00C465BD" w:rsidP="001B6A1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465BD">
              <w:t>-kwota oferty nie przekraczała kwoty jaką Zamawiający zamierza przeznaczyć na sfinansowanie zamówienia.</w:t>
            </w:r>
          </w:p>
        </w:tc>
      </w:tr>
    </w:tbl>
    <w:p w14:paraId="0066B8C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5B65C24D" w14:textId="77777777" w:rsidTr="00596EA3">
        <w:tc>
          <w:tcPr>
            <w:tcW w:w="2169" w:type="dxa"/>
            <w:shd w:val="clear" w:color="auto" w:fill="F3F3F3"/>
          </w:tcPr>
          <w:p w14:paraId="7FCBE3B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BECB90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382407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6EF0A2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465BD" w:rsidRPr="00834EF4" w14:paraId="37E74575" w14:textId="77777777" w:rsidTr="001B6A15">
        <w:tc>
          <w:tcPr>
            <w:tcW w:w="2169" w:type="dxa"/>
            <w:shd w:val="clear" w:color="auto" w:fill="auto"/>
          </w:tcPr>
          <w:p w14:paraId="69DBE407" w14:textId="77777777" w:rsidR="00C465BD" w:rsidRPr="00211A34" w:rsidRDefault="00C465BD" w:rsidP="001B6A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465BD">
              <w:rPr>
                <w:sz w:val="20"/>
                <w:szCs w:val="20"/>
              </w:rPr>
              <w:t xml:space="preserve">Pakiet 1 - Odczynniki do biochemii  wraz z dzierżawą analizatora biochemicznego z </w:t>
            </w:r>
            <w:proofErr w:type="spellStart"/>
            <w:r w:rsidRPr="00C465BD">
              <w:rPr>
                <w:sz w:val="20"/>
                <w:szCs w:val="20"/>
              </w:rPr>
              <w:t>becupem</w:t>
            </w:r>
            <w:proofErr w:type="spellEnd"/>
            <w:r w:rsidRPr="00C465BD">
              <w:rPr>
                <w:sz w:val="20"/>
                <w:szCs w:val="20"/>
              </w:rPr>
              <w:t>.</w:t>
            </w:r>
          </w:p>
        </w:tc>
        <w:tc>
          <w:tcPr>
            <w:tcW w:w="2793" w:type="dxa"/>
            <w:shd w:val="clear" w:color="auto" w:fill="auto"/>
          </w:tcPr>
          <w:p w14:paraId="33C7DB80" w14:textId="77777777" w:rsidR="00C465BD" w:rsidRPr="00211A34" w:rsidRDefault="00C465BD" w:rsidP="001B6A1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465BD">
              <w:rPr>
                <w:b/>
                <w:bCs/>
                <w:sz w:val="20"/>
                <w:szCs w:val="20"/>
              </w:rPr>
              <w:t>Perlan</w:t>
            </w:r>
            <w:proofErr w:type="spellEnd"/>
            <w:r w:rsidRPr="00C465BD">
              <w:rPr>
                <w:b/>
                <w:bCs/>
                <w:sz w:val="20"/>
                <w:szCs w:val="20"/>
              </w:rPr>
              <w:t xml:space="preserve"> Technologies Polska Sp. z o.o.</w:t>
            </w:r>
          </w:p>
          <w:p w14:paraId="153C9A1D" w14:textId="77777777" w:rsidR="00C465BD" w:rsidRPr="00211A34" w:rsidRDefault="00C465BD" w:rsidP="001B6A15">
            <w:pPr>
              <w:rPr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465BD">
              <w:rPr>
                <w:sz w:val="20"/>
                <w:szCs w:val="20"/>
              </w:rPr>
              <w:t>303</w:t>
            </w:r>
          </w:p>
          <w:p w14:paraId="50F1117E" w14:textId="77777777" w:rsidR="00C465BD" w:rsidRPr="00211A34" w:rsidRDefault="00C465BD" w:rsidP="001B6A15">
            <w:pPr>
              <w:spacing w:after="40"/>
              <w:rPr>
                <w:color w:val="000000"/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02-785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465B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B38E923" w14:textId="77777777" w:rsidR="00C465BD" w:rsidRPr="00C465BD" w:rsidRDefault="00C465BD" w:rsidP="001B6A15">
            <w:pPr>
              <w:spacing w:before="40" w:after="40"/>
              <w:rPr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1 - Cena - 60.00</w:t>
            </w:r>
          </w:p>
          <w:p w14:paraId="6154BFCD" w14:textId="77777777" w:rsidR="00C465BD" w:rsidRPr="00C465BD" w:rsidRDefault="00C465BD" w:rsidP="001B6A15">
            <w:pPr>
              <w:spacing w:before="40" w:after="40"/>
              <w:rPr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2 - Warunki techniczne - 35.00</w:t>
            </w:r>
          </w:p>
          <w:p w14:paraId="0B4EFE62" w14:textId="77777777" w:rsidR="00C465BD" w:rsidRPr="00211A34" w:rsidRDefault="00C465BD" w:rsidP="001B6A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81A015" w14:textId="77777777" w:rsidR="00C465BD" w:rsidRPr="00211A34" w:rsidRDefault="00C465BD" w:rsidP="001B6A15">
            <w:pPr>
              <w:jc w:val="center"/>
              <w:rPr>
                <w:color w:val="000000"/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 xml:space="preserve">  100,00</w:t>
            </w:r>
          </w:p>
        </w:tc>
      </w:tr>
      <w:tr w:rsidR="00C465BD" w:rsidRPr="00834EF4" w14:paraId="15D7B2E7" w14:textId="77777777" w:rsidTr="001B6A15">
        <w:tc>
          <w:tcPr>
            <w:tcW w:w="2169" w:type="dxa"/>
            <w:shd w:val="clear" w:color="auto" w:fill="auto"/>
          </w:tcPr>
          <w:p w14:paraId="3E606ED9" w14:textId="77777777" w:rsidR="00C465BD" w:rsidRPr="00211A34" w:rsidRDefault="00C465BD" w:rsidP="001B6A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465BD">
              <w:rPr>
                <w:sz w:val="20"/>
                <w:szCs w:val="20"/>
              </w:rPr>
              <w:t xml:space="preserve">Pakiet 2 - Odczynniki immunochemiczne z </w:t>
            </w:r>
            <w:proofErr w:type="spellStart"/>
            <w:r w:rsidRPr="00C465BD">
              <w:rPr>
                <w:sz w:val="20"/>
                <w:szCs w:val="20"/>
              </w:rPr>
              <w:lastRenderedPageBreak/>
              <w:t>Troponiną</w:t>
            </w:r>
            <w:proofErr w:type="spellEnd"/>
            <w:r w:rsidRPr="00C465BD">
              <w:rPr>
                <w:sz w:val="20"/>
                <w:szCs w:val="20"/>
              </w:rPr>
              <w:t xml:space="preserve"> wraz z dzierżawą analizatora</w:t>
            </w:r>
          </w:p>
        </w:tc>
        <w:tc>
          <w:tcPr>
            <w:tcW w:w="2793" w:type="dxa"/>
            <w:shd w:val="clear" w:color="auto" w:fill="auto"/>
          </w:tcPr>
          <w:p w14:paraId="14895067" w14:textId="77777777" w:rsidR="00C465BD" w:rsidRPr="00211A34" w:rsidRDefault="00C465BD" w:rsidP="001B6A1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465BD">
              <w:rPr>
                <w:b/>
                <w:bCs/>
                <w:sz w:val="20"/>
                <w:szCs w:val="20"/>
              </w:rPr>
              <w:lastRenderedPageBreak/>
              <w:t>Roche Diagnostics Polska Sp. z o.o.</w:t>
            </w:r>
          </w:p>
          <w:p w14:paraId="72DE4386" w14:textId="77777777" w:rsidR="00C465BD" w:rsidRPr="00211A34" w:rsidRDefault="00C465BD" w:rsidP="001B6A15">
            <w:pPr>
              <w:rPr>
                <w:sz w:val="20"/>
                <w:szCs w:val="20"/>
              </w:rPr>
            </w:pPr>
            <w:proofErr w:type="spellStart"/>
            <w:r w:rsidRPr="00C465BD">
              <w:rPr>
                <w:sz w:val="20"/>
                <w:szCs w:val="20"/>
              </w:rPr>
              <w:t>Bobrowiecka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C465BD">
              <w:rPr>
                <w:sz w:val="20"/>
                <w:szCs w:val="20"/>
              </w:rPr>
              <w:t>8</w:t>
            </w:r>
          </w:p>
          <w:p w14:paraId="53D17027" w14:textId="77777777" w:rsidR="00C465BD" w:rsidRPr="00211A34" w:rsidRDefault="00C465BD" w:rsidP="001B6A15">
            <w:pPr>
              <w:spacing w:after="40"/>
              <w:rPr>
                <w:color w:val="000000"/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lastRenderedPageBreak/>
              <w:t>00-728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465B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4C86767" w14:textId="77777777" w:rsidR="00C465BD" w:rsidRPr="00C465BD" w:rsidRDefault="00C465BD" w:rsidP="001B6A15">
            <w:pPr>
              <w:spacing w:before="40" w:after="40"/>
              <w:rPr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lastRenderedPageBreak/>
              <w:t>1 - Cena - 60.00</w:t>
            </w:r>
          </w:p>
          <w:p w14:paraId="3733AF16" w14:textId="77777777" w:rsidR="00C465BD" w:rsidRPr="00C465BD" w:rsidRDefault="00C465BD" w:rsidP="001B6A15">
            <w:pPr>
              <w:spacing w:before="40" w:after="40"/>
              <w:rPr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2 - Warunki techniczne - 35.00</w:t>
            </w:r>
          </w:p>
          <w:p w14:paraId="54D0C292" w14:textId="3B3EDB68" w:rsidR="00C465BD" w:rsidRPr="00211A34" w:rsidRDefault="00C465BD" w:rsidP="001B6A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 xml:space="preserve">3 - Termin dostawy - </w:t>
            </w:r>
            <w:r w:rsidR="001024A4">
              <w:rPr>
                <w:sz w:val="20"/>
                <w:szCs w:val="20"/>
              </w:rPr>
              <w:t>1</w:t>
            </w:r>
            <w:r w:rsidRPr="00C465BD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C5443C" w14:textId="0139700A" w:rsidR="00C465BD" w:rsidRPr="00211A34" w:rsidRDefault="00C465BD" w:rsidP="001B6A15">
            <w:pPr>
              <w:jc w:val="center"/>
              <w:rPr>
                <w:color w:val="000000"/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 xml:space="preserve">  </w:t>
            </w:r>
            <w:r w:rsidR="001024A4">
              <w:rPr>
                <w:sz w:val="20"/>
                <w:szCs w:val="20"/>
              </w:rPr>
              <w:t>96</w:t>
            </w:r>
            <w:r w:rsidRPr="00C465BD">
              <w:rPr>
                <w:sz w:val="20"/>
                <w:szCs w:val="20"/>
              </w:rPr>
              <w:t>,00</w:t>
            </w:r>
          </w:p>
        </w:tc>
      </w:tr>
      <w:tr w:rsidR="00C465BD" w:rsidRPr="00834EF4" w14:paraId="3E6DD462" w14:textId="77777777" w:rsidTr="001B6A15">
        <w:tc>
          <w:tcPr>
            <w:tcW w:w="2169" w:type="dxa"/>
            <w:shd w:val="clear" w:color="auto" w:fill="auto"/>
          </w:tcPr>
          <w:p w14:paraId="0EF6FA20" w14:textId="77777777" w:rsidR="00C465BD" w:rsidRPr="00211A34" w:rsidRDefault="00C465BD" w:rsidP="001B6A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465BD">
              <w:rPr>
                <w:sz w:val="20"/>
                <w:szCs w:val="20"/>
              </w:rPr>
              <w:t>Pakiet 3 - Odczynniki immunochemiczne z Dimerami wraz z dzierżawą analizatora</w:t>
            </w:r>
          </w:p>
        </w:tc>
        <w:tc>
          <w:tcPr>
            <w:tcW w:w="2793" w:type="dxa"/>
            <w:shd w:val="clear" w:color="auto" w:fill="auto"/>
          </w:tcPr>
          <w:p w14:paraId="33E64590" w14:textId="77777777" w:rsidR="00C465BD" w:rsidRPr="00211A34" w:rsidRDefault="00C465BD" w:rsidP="001B6A1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465BD">
              <w:rPr>
                <w:b/>
                <w:bCs/>
                <w:sz w:val="20"/>
                <w:szCs w:val="20"/>
              </w:rPr>
              <w:t>bioMérieux</w:t>
            </w:r>
            <w:proofErr w:type="spellEnd"/>
            <w:r w:rsidRPr="00C465BD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24077809" w14:textId="77777777" w:rsidR="00C465BD" w:rsidRPr="00211A34" w:rsidRDefault="00C465BD" w:rsidP="001B6A15">
            <w:pPr>
              <w:rPr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ul. Generała Józefa Zajączka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465BD">
              <w:rPr>
                <w:sz w:val="20"/>
                <w:szCs w:val="20"/>
              </w:rPr>
              <w:t>9</w:t>
            </w:r>
          </w:p>
          <w:p w14:paraId="4D94B920" w14:textId="77777777" w:rsidR="00C465BD" w:rsidRPr="00211A34" w:rsidRDefault="00C465BD" w:rsidP="001B6A15">
            <w:pPr>
              <w:spacing w:after="40"/>
              <w:rPr>
                <w:color w:val="000000"/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01518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465B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D8EE1E1" w14:textId="77777777" w:rsidR="00C465BD" w:rsidRPr="00C465BD" w:rsidRDefault="00C465BD" w:rsidP="001B6A15">
            <w:pPr>
              <w:spacing w:before="40" w:after="40"/>
              <w:rPr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1 - Cena - 60.00</w:t>
            </w:r>
          </w:p>
          <w:p w14:paraId="4D7C6C19" w14:textId="77777777" w:rsidR="00C465BD" w:rsidRPr="00C465BD" w:rsidRDefault="00C465BD" w:rsidP="001B6A15">
            <w:pPr>
              <w:spacing w:before="40" w:after="40"/>
              <w:rPr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2 - Warunki techniczne - 35.00</w:t>
            </w:r>
          </w:p>
          <w:p w14:paraId="394BE27C" w14:textId="7707E3AF" w:rsidR="00C465BD" w:rsidRPr="00211A34" w:rsidRDefault="00C465BD" w:rsidP="001B6A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 xml:space="preserve">3 - Termin dostawy - </w:t>
            </w:r>
            <w:r w:rsidR="001024A4">
              <w:rPr>
                <w:sz w:val="20"/>
                <w:szCs w:val="20"/>
              </w:rPr>
              <w:t>1</w:t>
            </w:r>
            <w:r w:rsidRPr="00C465BD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3C7C00" w14:textId="71DA02F3" w:rsidR="00C465BD" w:rsidRPr="00211A34" w:rsidRDefault="00C465BD" w:rsidP="001B6A15">
            <w:pPr>
              <w:jc w:val="center"/>
              <w:rPr>
                <w:color w:val="000000"/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 xml:space="preserve">  </w:t>
            </w:r>
            <w:r w:rsidR="001024A4">
              <w:rPr>
                <w:sz w:val="20"/>
                <w:szCs w:val="20"/>
              </w:rPr>
              <w:t>96</w:t>
            </w:r>
            <w:r w:rsidRPr="00C465BD">
              <w:rPr>
                <w:sz w:val="20"/>
                <w:szCs w:val="20"/>
              </w:rPr>
              <w:t>,00</w:t>
            </w:r>
          </w:p>
        </w:tc>
      </w:tr>
      <w:tr w:rsidR="00C465BD" w:rsidRPr="00834EF4" w14:paraId="74F0CA9F" w14:textId="77777777" w:rsidTr="001B6A15">
        <w:tc>
          <w:tcPr>
            <w:tcW w:w="2169" w:type="dxa"/>
            <w:shd w:val="clear" w:color="auto" w:fill="auto"/>
          </w:tcPr>
          <w:p w14:paraId="167978EA" w14:textId="77777777" w:rsidR="00C465BD" w:rsidRPr="00211A34" w:rsidRDefault="00C465BD" w:rsidP="001B6A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465BD">
              <w:rPr>
                <w:sz w:val="20"/>
                <w:szCs w:val="20"/>
              </w:rPr>
              <w:t>Pakiet  4 - System zamknięty do pobierania krwi</w:t>
            </w:r>
          </w:p>
        </w:tc>
        <w:tc>
          <w:tcPr>
            <w:tcW w:w="2793" w:type="dxa"/>
            <w:shd w:val="clear" w:color="auto" w:fill="auto"/>
          </w:tcPr>
          <w:p w14:paraId="4D205D28" w14:textId="77777777" w:rsidR="00C465BD" w:rsidRPr="00211A34" w:rsidRDefault="00C465BD" w:rsidP="001B6A1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465BD">
              <w:rPr>
                <w:b/>
                <w:bCs/>
                <w:sz w:val="20"/>
                <w:szCs w:val="20"/>
              </w:rPr>
              <w:t>SARSTEDT Spółka z o.o.</w:t>
            </w:r>
          </w:p>
          <w:p w14:paraId="6DA2B18D" w14:textId="77777777" w:rsidR="00C465BD" w:rsidRPr="00211A34" w:rsidRDefault="00C465BD" w:rsidP="001B6A15">
            <w:pPr>
              <w:rPr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465BD">
              <w:rPr>
                <w:sz w:val="20"/>
                <w:szCs w:val="20"/>
              </w:rPr>
              <w:t>25</w:t>
            </w:r>
          </w:p>
          <w:p w14:paraId="15826F41" w14:textId="77777777" w:rsidR="00C465BD" w:rsidRPr="00211A34" w:rsidRDefault="00C465BD" w:rsidP="001B6A15">
            <w:pPr>
              <w:spacing w:after="40"/>
              <w:rPr>
                <w:color w:val="000000"/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05-082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465BD">
              <w:rPr>
                <w:sz w:val="20"/>
                <w:szCs w:val="20"/>
              </w:rPr>
              <w:t>Blizne Łaszczyńskiego, Stare Babice</w:t>
            </w:r>
          </w:p>
        </w:tc>
        <w:tc>
          <w:tcPr>
            <w:tcW w:w="2976" w:type="dxa"/>
            <w:shd w:val="clear" w:color="auto" w:fill="auto"/>
          </w:tcPr>
          <w:p w14:paraId="47F2BBFF" w14:textId="77777777" w:rsidR="00C465BD" w:rsidRPr="00C465BD" w:rsidRDefault="00C465BD" w:rsidP="001B6A15">
            <w:pPr>
              <w:spacing w:before="40" w:after="40"/>
              <w:rPr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1 - Cena - 60.00</w:t>
            </w:r>
          </w:p>
          <w:p w14:paraId="462305FF" w14:textId="77777777" w:rsidR="00C465BD" w:rsidRPr="00C465BD" w:rsidRDefault="00C465BD" w:rsidP="001B6A15">
            <w:pPr>
              <w:spacing w:before="40" w:after="40"/>
              <w:rPr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2 - Warunki techniczne - 35.00</w:t>
            </w:r>
          </w:p>
          <w:p w14:paraId="48A9D1BE" w14:textId="2443F929" w:rsidR="00C465BD" w:rsidRPr="00211A34" w:rsidRDefault="00C465BD" w:rsidP="001B6A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 xml:space="preserve">3 - Termin dostawy - </w:t>
            </w:r>
            <w:r w:rsidR="001024A4">
              <w:rPr>
                <w:sz w:val="20"/>
                <w:szCs w:val="20"/>
              </w:rPr>
              <w:t>1</w:t>
            </w:r>
            <w:r w:rsidRPr="00C465BD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E03227" w14:textId="2AF29F4D" w:rsidR="00C465BD" w:rsidRPr="00211A34" w:rsidRDefault="00C465BD" w:rsidP="001B6A15">
            <w:pPr>
              <w:jc w:val="center"/>
              <w:rPr>
                <w:color w:val="000000"/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 xml:space="preserve">  </w:t>
            </w:r>
            <w:r w:rsidR="001024A4">
              <w:rPr>
                <w:sz w:val="20"/>
                <w:szCs w:val="20"/>
              </w:rPr>
              <w:t>96</w:t>
            </w:r>
            <w:r w:rsidRPr="00C465BD">
              <w:rPr>
                <w:sz w:val="20"/>
                <w:szCs w:val="20"/>
              </w:rPr>
              <w:t>,00</w:t>
            </w:r>
          </w:p>
        </w:tc>
      </w:tr>
      <w:tr w:rsidR="00C465BD" w:rsidRPr="00834EF4" w14:paraId="37256718" w14:textId="77777777" w:rsidTr="001B6A15">
        <w:tc>
          <w:tcPr>
            <w:tcW w:w="2169" w:type="dxa"/>
            <w:shd w:val="clear" w:color="auto" w:fill="auto"/>
          </w:tcPr>
          <w:p w14:paraId="549A2867" w14:textId="77777777" w:rsidR="00C465BD" w:rsidRPr="00211A34" w:rsidRDefault="00C465BD" w:rsidP="001B6A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465BD">
              <w:rPr>
                <w:sz w:val="20"/>
                <w:szCs w:val="20"/>
              </w:rPr>
              <w:t>Pakiet  5 - Drobny sprzęt laboratoryjny</w:t>
            </w:r>
          </w:p>
        </w:tc>
        <w:tc>
          <w:tcPr>
            <w:tcW w:w="2793" w:type="dxa"/>
            <w:shd w:val="clear" w:color="auto" w:fill="auto"/>
          </w:tcPr>
          <w:p w14:paraId="390CCDF6" w14:textId="77777777" w:rsidR="00C465BD" w:rsidRPr="00211A34" w:rsidRDefault="00C465BD" w:rsidP="001B6A1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465BD">
              <w:rPr>
                <w:b/>
                <w:bCs/>
                <w:sz w:val="20"/>
                <w:szCs w:val="20"/>
              </w:rPr>
              <w:t xml:space="preserve">VARIMED B.&amp; E. </w:t>
            </w:r>
            <w:proofErr w:type="spellStart"/>
            <w:r w:rsidRPr="00C465BD">
              <w:rPr>
                <w:b/>
                <w:bCs/>
                <w:sz w:val="20"/>
                <w:szCs w:val="20"/>
              </w:rPr>
              <w:t>Giedz</w:t>
            </w:r>
            <w:proofErr w:type="spellEnd"/>
            <w:r w:rsidRPr="00C465BD">
              <w:rPr>
                <w:b/>
                <w:bCs/>
                <w:sz w:val="20"/>
                <w:szCs w:val="20"/>
              </w:rPr>
              <w:t xml:space="preserve"> s.c. Bożena </w:t>
            </w:r>
            <w:proofErr w:type="spellStart"/>
            <w:r w:rsidRPr="00C465BD">
              <w:rPr>
                <w:b/>
                <w:bCs/>
                <w:sz w:val="20"/>
                <w:szCs w:val="20"/>
              </w:rPr>
              <w:t>Giedz</w:t>
            </w:r>
            <w:proofErr w:type="spellEnd"/>
            <w:r w:rsidRPr="00C465BD">
              <w:rPr>
                <w:b/>
                <w:bCs/>
                <w:sz w:val="20"/>
                <w:szCs w:val="20"/>
              </w:rPr>
              <w:t xml:space="preserve">, Eugeniusz </w:t>
            </w:r>
            <w:proofErr w:type="spellStart"/>
            <w:r w:rsidRPr="00C465BD">
              <w:rPr>
                <w:b/>
                <w:bCs/>
                <w:sz w:val="20"/>
                <w:szCs w:val="20"/>
              </w:rPr>
              <w:t>Giedz</w:t>
            </w:r>
            <w:proofErr w:type="spellEnd"/>
            <w:r w:rsidRPr="00C465BD">
              <w:rPr>
                <w:b/>
                <w:bCs/>
                <w:sz w:val="20"/>
                <w:szCs w:val="20"/>
              </w:rPr>
              <w:t xml:space="preserve">, Katarzyna </w:t>
            </w:r>
            <w:proofErr w:type="spellStart"/>
            <w:r w:rsidRPr="00C465BD">
              <w:rPr>
                <w:b/>
                <w:bCs/>
                <w:sz w:val="20"/>
                <w:szCs w:val="20"/>
              </w:rPr>
              <w:t>Giedz</w:t>
            </w:r>
            <w:proofErr w:type="spellEnd"/>
          </w:p>
          <w:p w14:paraId="3B462857" w14:textId="77777777" w:rsidR="00C465BD" w:rsidRPr="00211A34" w:rsidRDefault="00C465BD" w:rsidP="001B6A15">
            <w:pPr>
              <w:rPr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S. Staszica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465BD">
              <w:rPr>
                <w:sz w:val="20"/>
                <w:szCs w:val="20"/>
              </w:rPr>
              <w:t>1</w:t>
            </w:r>
          </w:p>
          <w:p w14:paraId="0D866082" w14:textId="77777777" w:rsidR="00C465BD" w:rsidRPr="00211A34" w:rsidRDefault="00C465BD" w:rsidP="001B6A15">
            <w:pPr>
              <w:spacing w:after="40"/>
              <w:rPr>
                <w:color w:val="000000"/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35-051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465BD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14:paraId="773118F7" w14:textId="77777777" w:rsidR="00C465BD" w:rsidRPr="00C465BD" w:rsidRDefault="00C465BD" w:rsidP="001B6A15">
            <w:pPr>
              <w:spacing w:before="40" w:after="40"/>
              <w:rPr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1 - Cena - 60.00</w:t>
            </w:r>
          </w:p>
          <w:p w14:paraId="3197AF59" w14:textId="77777777" w:rsidR="00C465BD" w:rsidRPr="00C465BD" w:rsidRDefault="00C465BD" w:rsidP="001B6A15">
            <w:pPr>
              <w:spacing w:before="40" w:after="40"/>
              <w:rPr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>2 - Warunki techniczne - 35.00</w:t>
            </w:r>
          </w:p>
          <w:p w14:paraId="232EA74D" w14:textId="0662FBDD" w:rsidR="00C465BD" w:rsidRPr="00211A34" w:rsidRDefault="00C465BD" w:rsidP="001B6A1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 xml:space="preserve">3 - Termin dostawy - </w:t>
            </w:r>
            <w:r w:rsidR="001024A4">
              <w:rPr>
                <w:sz w:val="20"/>
                <w:szCs w:val="20"/>
              </w:rPr>
              <w:t>3</w:t>
            </w:r>
            <w:r w:rsidRPr="00C465BD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D4F0C4" w14:textId="5BDB987B" w:rsidR="00C465BD" w:rsidRPr="00211A34" w:rsidRDefault="00C465BD" w:rsidP="001B6A15">
            <w:pPr>
              <w:jc w:val="center"/>
              <w:rPr>
                <w:color w:val="000000"/>
                <w:sz w:val="20"/>
                <w:szCs w:val="20"/>
              </w:rPr>
            </w:pPr>
            <w:r w:rsidRPr="00C465BD">
              <w:rPr>
                <w:sz w:val="20"/>
                <w:szCs w:val="20"/>
              </w:rPr>
              <w:t xml:space="preserve">  </w:t>
            </w:r>
            <w:r w:rsidR="001024A4">
              <w:rPr>
                <w:sz w:val="20"/>
                <w:szCs w:val="20"/>
              </w:rPr>
              <w:t>98</w:t>
            </w:r>
            <w:r w:rsidRPr="00C465BD">
              <w:rPr>
                <w:sz w:val="20"/>
                <w:szCs w:val="20"/>
              </w:rPr>
              <w:t>,00</w:t>
            </w:r>
          </w:p>
        </w:tc>
      </w:tr>
    </w:tbl>
    <w:p w14:paraId="30F0E008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23CF645B" w14:textId="39B1C96E" w:rsidR="00B464D3" w:rsidRDefault="00C465BD" w:rsidP="00B464D3">
      <w:pPr>
        <w:jc w:val="right"/>
        <w:rPr>
          <w:sz w:val="22"/>
          <w:szCs w:val="22"/>
        </w:rPr>
      </w:pPr>
      <w:r w:rsidRPr="00C465BD">
        <w:rPr>
          <w:sz w:val="22"/>
          <w:szCs w:val="22"/>
        </w:rPr>
        <w:t xml:space="preserve">  </w:t>
      </w:r>
      <w:r w:rsidR="001024A4">
        <w:rPr>
          <w:sz w:val="22"/>
          <w:szCs w:val="22"/>
        </w:rPr>
        <w:t>Dyrektor SP ZOZ Kolbuszowa</w:t>
      </w:r>
    </w:p>
    <w:p w14:paraId="74895840" w14:textId="69367ADA" w:rsidR="001024A4" w:rsidRPr="00E56378" w:rsidRDefault="001024A4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6649BB8B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D3917" w14:textId="77777777" w:rsidR="00FC6B79" w:rsidRDefault="00FC6B79">
      <w:r>
        <w:separator/>
      </w:r>
    </w:p>
  </w:endnote>
  <w:endnote w:type="continuationSeparator" w:id="0">
    <w:p w14:paraId="0C486651" w14:textId="77777777" w:rsidR="00FC6B79" w:rsidRDefault="00FC6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2A2A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A407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F26C02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CA5C21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ED9E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46D3D" w14:textId="77777777" w:rsidR="00FC6B79" w:rsidRDefault="00FC6B79">
      <w:r>
        <w:separator/>
      </w:r>
    </w:p>
  </w:footnote>
  <w:footnote w:type="continuationSeparator" w:id="0">
    <w:p w14:paraId="548CE499" w14:textId="77777777" w:rsidR="00FC6B79" w:rsidRDefault="00FC6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C99A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C4BB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A532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6B79"/>
    <w:rsid w:val="00022322"/>
    <w:rsid w:val="00042497"/>
    <w:rsid w:val="000C1E6F"/>
    <w:rsid w:val="000E4E56"/>
    <w:rsid w:val="001024A4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465B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6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907A61"/>
  <w15:chartTrackingRefBased/>
  <w15:docId w15:val="{E7408D69-4DEA-4492-92FF-A6B11CC65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945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2022-10-13T06:24:00Z</cp:lastPrinted>
  <dcterms:created xsi:type="dcterms:W3CDTF">2022-10-13T06:25:00Z</dcterms:created>
  <dcterms:modified xsi:type="dcterms:W3CDTF">2022-10-13T06:25:00Z</dcterms:modified>
</cp:coreProperties>
</file>