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294AD" w14:textId="4B938465" w:rsidR="00D665F5" w:rsidRPr="00355C9D" w:rsidRDefault="00CF352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7158764"/>
      <w:r w:rsidRPr="00CF3520">
        <w:rPr>
          <w:rFonts w:ascii="Arial" w:hAnsi="Arial" w:cs="Arial"/>
          <w:sz w:val="24"/>
          <w:szCs w:val="24"/>
        </w:rPr>
        <w:t>Kolbuszowa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F3520">
        <w:rPr>
          <w:rFonts w:ascii="Arial" w:hAnsi="Arial" w:cs="Arial"/>
          <w:sz w:val="24"/>
          <w:szCs w:val="24"/>
        </w:rPr>
        <w:t>2022-10-20</w:t>
      </w:r>
    </w:p>
    <w:p w14:paraId="403E89CA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A38D529" w14:textId="559BB2DB" w:rsidR="00D665F5" w:rsidRPr="00355C9D" w:rsidRDefault="00CF352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F352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1566A60" w14:textId="325772AF" w:rsidR="00D665F5" w:rsidRPr="00355C9D" w:rsidRDefault="00CF3520" w:rsidP="00D665F5">
      <w:pPr>
        <w:rPr>
          <w:rFonts w:ascii="Arial" w:hAnsi="Arial" w:cs="Arial"/>
          <w:sz w:val="24"/>
          <w:szCs w:val="24"/>
        </w:rPr>
      </w:pPr>
      <w:r w:rsidRPr="00CF3520">
        <w:rPr>
          <w:rFonts w:ascii="Arial" w:hAnsi="Arial" w:cs="Arial"/>
          <w:sz w:val="24"/>
          <w:szCs w:val="24"/>
        </w:rPr>
        <w:t>Grunwaldzka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F3520">
        <w:rPr>
          <w:rFonts w:ascii="Arial" w:hAnsi="Arial" w:cs="Arial"/>
          <w:sz w:val="24"/>
          <w:szCs w:val="24"/>
        </w:rPr>
        <w:t>4</w:t>
      </w:r>
    </w:p>
    <w:p w14:paraId="5B3BAE9A" w14:textId="5B07E7F8" w:rsidR="00D665F5" w:rsidRPr="00355C9D" w:rsidRDefault="00CF3520" w:rsidP="00D665F5">
      <w:pPr>
        <w:rPr>
          <w:rFonts w:ascii="Arial" w:hAnsi="Arial" w:cs="Arial"/>
          <w:sz w:val="24"/>
          <w:szCs w:val="24"/>
        </w:rPr>
      </w:pPr>
      <w:r w:rsidRPr="00CF3520">
        <w:rPr>
          <w:rFonts w:ascii="Arial" w:hAnsi="Arial" w:cs="Arial"/>
          <w:sz w:val="24"/>
          <w:szCs w:val="24"/>
        </w:rPr>
        <w:t>36-100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F3520">
        <w:rPr>
          <w:rFonts w:ascii="Arial" w:hAnsi="Arial" w:cs="Arial"/>
          <w:sz w:val="24"/>
          <w:szCs w:val="24"/>
        </w:rPr>
        <w:t>Kolbuszowa</w:t>
      </w:r>
    </w:p>
    <w:p w14:paraId="1BA63FF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F0771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4B149194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21C2C3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D39B789" w14:textId="1130F121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F3520" w:rsidRPr="00CF3520">
        <w:rPr>
          <w:rFonts w:ascii="Arial" w:hAnsi="Arial" w:cs="Arial"/>
          <w:b/>
          <w:sz w:val="24"/>
          <w:szCs w:val="24"/>
        </w:rPr>
        <w:t>Eap-2412/13/22/D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A42F6F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09F0E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6B68B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9E1BE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9A1A02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88997DD" w14:textId="331F08A1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F3520" w:rsidRPr="00CF3520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193D843" w14:textId="7E9979D3" w:rsidR="00A80738" w:rsidRPr="00355C9D" w:rsidRDefault="00CF352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F3520">
        <w:rPr>
          <w:rFonts w:ascii="Arial" w:hAnsi="Arial" w:cs="Arial"/>
          <w:b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6FDC2B66" w14:textId="123991F0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F3520" w:rsidRPr="00CF3520">
        <w:rPr>
          <w:rFonts w:ascii="Arial" w:hAnsi="Arial" w:cs="Arial"/>
          <w:sz w:val="24"/>
          <w:szCs w:val="24"/>
        </w:rPr>
        <w:t>(</w:t>
      </w:r>
      <w:proofErr w:type="spellStart"/>
      <w:r w:rsidR="00CF3520" w:rsidRPr="00CF3520">
        <w:rPr>
          <w:rFonts w:ascii="Arial" w:hAnsi="Arial" w:cs="Arial"/>
          <w:sz w:val="24"/>
          <w:szCs w:val="24"/>
        </w:rPr>
        <w:t>t.j</w:t>
      </w:r>
      <w:proofErr w:type="spellEnd"/>
      <w:r w:rsidR="00CF3520" w:rsidRPr="00CF352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C79D692" w14:textId="6AED2D56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F3520" w:rsidRPr="00CF3520">
        <w:rPr>
          <w:rFonts w:ascii="Arial" w:hAnsi="Arial" w:cs="Arial"/>
          <w:sz w:val="24"/>
          <w:szCs w:val="24"/>
        </w:rPr>
        <w:t>20/10/2022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F3520" w:rsidRPr="00CF352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AD9A9BD" w14:textId="77777777" w:rsidTr="003F57CD">
        <w:tc>
          <w:tcPr>
            <w:tcW w:w="993" w:type="dxa"/>
            <w:shd w:val="clear" w:color="auto" w:fill="auto"/>
            <w:vAlign w:val="center"/>
          </w:tcPr>
          <w:p w14:paraId="19299C3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5BE47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7AEC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F3520" w:rsidRPr="00355C9D" w14:paraId="64943F9A" w14:textId="77777777" w:rsidTr="0088002F">
        <w:tc>
          <w:tcPr>
            <w:tcW w:w="993" w:type="dxa"/>
            <w:shd w:val="clear" w:color="auto" w:fill="auto"/>
            <w:vAlign w:val="center"/>
          </w:tcPr>
          <w:p w14:paraId="1503AEFE" w14:textId="3D9E2385" w:rsidR="00CF3520" w:rsidRPr="00355C9D" w:rsidRDefault="00CF3520" w:rsidP="008800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95CF960" w14:textId="12B18770" w:rsidR="00CF3520" w:rsidRPr="00355C9D" w:rsidRDefault="00CF3520" w:rsidP="0088002F">
            <w:pPr>
              <w:spacing w:before="80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Izan+ Sp. z o.o.</w:t>
            </w:r>
          </w:p>
          <w:p w14:paraId="0ED7AD12" w14:textId="306A25BA" w:rsidR="00CF3520" w:rsidRPr="00355C9D" w:rsidRDefault="00CF3520" w:rsidP="0088002F">
            <w:pPr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Żabiniec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F3520">
              <w:rPr>
                <w:rFonts w:ascii="Arial" w:hAnsi="Arial" w:cs="Arial"/>
              </w:rPr>
              <w:t>46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317532D" w14:textId="36F68778" w:rsidR="00CF3520" w:rsidRPr="00355C9D" w:rsidRDefault="00CF3520" w:rsidP="0088002F">
            <w:pPr>
              <w:spacing w:after="80"/>
              <w:jc w:val="both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31-215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F352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E8B56" w14:textId="693B6A3D" w:rsidR="00CF3520" w:rsidRPr="00355C9D" w:rsidRDefault="00CF3520" w:rsidP="008800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3 432 017.53 zł</w:t>
            </w:r>
          </w:p>
        </w:tc>
      </w:tr>
      <w:tr w:rsidR="00CF3520" w:rsidRPr="00355C9D" w14:paraId="293FA8BD" w14:textId="77777777" w:rsidTr="0088002F">
        <w:tc>
          <w:tcPr>
            <w:tcW w:w="993" w:type="dxa"/>
            <w:shd w:val="clear" w:color="auto" w:fill="auto"/>
            <w:vAlign w:val="center"/>
          </w:tcPr>
          <w:p w14:paraId="276791D5" w14:textId="4E80711B" w:rsidR="00CF3520" w:rsidRPr="00355C9D" w:rsidRDefault="00CF3520" w:rsidP="008800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B5272E4" w14:textId="35FFEDD3" w:rsidR="00CF3520" w:rsidRPr="00355C9D" w:rsidRDefault="00CF3520" w:rsidP="0088002F">
            <w:pPr>
              <w:spacing w:before="80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 xml:space="preserve">Impel </w:t>
            </w:r>
            <w:proofErr w:type="spellStart"/>
            <w:r w:rsidRPr="00CF3520">
              <w:rPr>
                <w:rFonts w:ascii="Arial" w:hAnsi="Arial" w:cs="Arial"/>
              </w:rPr>
              <w:t>Facility</w:t>
            </w:r>
            <w:proofErr w:type="spellEnd"/>
            <w:r w:rsidRPr="00CF3520">
              <w:rPr>
                <w:rFonts w:ascii="Arial" w:hAnsi="Arial" w:cs="Arial"/>
              </w:rPr>
              <w:t xml:space="preserve"> Services Sp. z </w:t>
            </w:r>
            <w:proofErr w:type="spellStart"/>
            <w:r w:rsidRPr="00CF3520">
              <w:rPr>
                <w:rFonts w:ascii="Arial" w:hAnsi="Arial" w:cs="Arial"/>
              </w:rPr>
              <w:t>o.o</w:t>
            </w:r>
            <w:proofErr w:type="spellEnd"/>
          </w:p>
          <w:p w14:paraId="350E7EDA" w14:textId="45B56F98" w:rsidR="00CF3520" w:rsidRPr="00355C9D" w:rsidRDefault="00CF3520" w:rsidP="0088002F">
            <w:pPr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Ślężna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F3520">
              <w:rPr>
                <w:rFonts w:ascii="Arial" w:hAnsi="Arial" w:cs="Arial"/>
              </w:rPr>
              <w:t>118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8254BDD" w14:textId="5FD0261F" w:rsidR="00CF3520" w:rsidRPr="00355C9D" w:rsidRDefault="00CF3520" w:rsidP="0088002F">
            <w:pPr>
              <w:spacing w:after="80"/>
              <w:jc w:val="both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53-111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F352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C0885" w14:textId="4DCC818F" w:rsidR="00CF3520" w:rsidRPr="00355C9D" w:rsidRDefault="00CF3520" w:rsidP="008800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F3520">
              <w:rPr>
                <w:rFonts w:ascii="Arial" w:hAnsi="Arial" w:cs="Arial"/>
              </w:rPr>
              <w:t>2 977 485.23 zł</w:t>
            </w:r>
          </w:p>
        </w:tc>
      </w:tr>
    </w:tbl>
    <w:p w14:paraId="3A6F392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7F08188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0A61B9E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F7E54BD" w14:textId="315F7A70" w:rsidR="00C236D3" w:rsidRDefault="00CF3520" w:rsidP="00173B20">
      <w:pPr>
        <w:jc w:val="right"/>
        <w:rPr>
          <w:rFonts w:ascii="Arial" w:hAnsi="Arial" w:cs="Arial"/>
          <w:sz w:val="24"/>
          <w:szCs w:val="24"/>
        </w:rPr>
      </w:pPr>
      <w:r w:rsidRPr="00CF3520">
        <w:rPr>
          <w:rFonts w:ascii="Arial" w:hAnsi="Arial" w:cs="Arial"/>
          <w:sz w:val="24"/>
          <w:szCs w:val="24"/>
        </w:rPr>
        <w:t xml:space="preserve">  </w:t>
      </w:r>
      <w:r w:rsidR="00165DAD">
        <w:rPr>
          <w:rFonts w:ascii="Arial" w:hAnsi="Arial" w:cs="Arial"/>
          <w:sz w:val="24"/>
          <w:szCs w:val="24"/>
        </w:rPr>
        <w:t>Dyrektor SP ZOZ Kolbuszowa</w:t>
      </w:r>
    </w:p>
    <w:p w14:paraId="36E8EFCF" w14:textId="24329FC9" w:rsidR="00165DAD" w:rsidRDefault="00165DAD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165D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95151" w14:textId="77777777" w:rsidR="000F23A2" w:rsidRDefault="000F23A2">
      <w:r>
        <w:separator/>
      </w:r>
    </w:p>
  </w:endnote>
  <w:endnote w:type="continuationSeparator" w:id="0">
    <w:p w14:paraId="349BC7BD" w14:textId="77777777" w:rsidR="000F23A2" w:rsidRDefault="000F2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49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78C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624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99D05D">
        <v:line id="_x0000_s1025" style="position:absolute;left:0;text-align:left;z-index:251657728" from="-3.85pt,8.7pt" to="455.15pt,8.7pt"/>
      </w:pict>
    </w:r>
  </w:p>
  <w:p w14:paraId="695150F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D3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F6292" w14:textId="77777777" w:rsidR="009F189D" w:rsidRDefault="009F189D">
    <w:pPr>
      <w:pStyle w:val="Stopka"/>
      <w:tabs>
        <w:tab w:val="clear" w:pos="4536"/>
      </w:tabs>
      <w:jc w:val="center"/>
    </w:pPr>
  </w:p>
  <w:p w14:paraId="16C538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405F4" w14:textId="77777777" w:rsidR="000F23A2" w:rsidRDefault="000F23A2">
      <w:r>
        <w:separator/>
      </w:r>
    </w:p>
  </w:footnote>
  <w:footnote w:type="continuationSeparator" w:id="0">
    <w:p w14:paraId="64BD4DFD" w14:textId="77777777" w:rsidR="000F23A2" w:rsidRDefault="000F2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836C8" w14:textId="77777777" w:rsidR="00CF3520" w:rsidRDefault="00CF3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01E30" w14:textId="77777777" w:rsidR="00CF3520" w:rsidRDefault="00CF3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EFC4F" w14:textId="77777777" w:rsidR="00CF3520" w:rsidRDefault="00CF35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3A2"/>
    <w:rsid w:val="00007727"/>
    <w:rsid w:val="00017720"/>
    <w:rsid w:val="00035488"/>
    <w:rsid w:val="000D7F25"/>
    <w:rsid w:val="000E00E5"/>
    <w:rsid w:val="000F23A2"/>
    <w:rsid w:val="001146A4"/>
    <w:rsid w:val="00165DAD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F352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522913"/>
  <w15:chartTrackingRefBased/>
  <w15:docId w15:val="{12F371DB-018B-4237-AA0A-84E85FF6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2022-10-20T09:45:00Z</cp:lastPrinted>
  <dcterms:created xsi:type="dcterms:W3CDTF">2022-10-20T09:46:00Z</dcterms:created>
  <dcterms:modified xsi:type="dcterms:W3CDTF">2022-10-20T09:46:00Z</dcterms:modified>
</cp:coreProperties>
</file>