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3ADEF" w14:textId="77777777" w:rsidR="00D665F5" w:rsidRPr="00BB547B" w:rsidRDefault="00A13CB0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13CB0">
        <w:rPr>
          <w:rFonts w:ascii="Arial" w:hAnsi="Arial" w:cs="Arial"/>
          <w:sz w:val="24"/>
          <w:szCs w:val="24"/>
        </w:rPr>
        <w:t>Kolbuszowa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A13CB0">
        <w:rPr>
          <w:rFonts w:ascii="Arial" w:hAnsi="Arial" w:cs="Arial"/>
          <w:sz w:val="24"/>
          <w:szCs w:val="24"/>
        </w:rPr>
        <w:t>2022-10-21</w:t>
      </w:r>
    </w:p>
    <w:p w14:paraId="3B14ACCD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335FB6F" w14:textId="77777777" w:rsidR="00D665F5" w:rsidRPr="00BB547B" w:rsidRDefault="00A13CB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A13CB0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68FB8553" w14:textId="77777777" w:rsidR="00D665F5" w:rsidRPr="00BB547B" w:rsidRDefault="00A13CB0" w:rsidP="00D665F5">
      <w:pPr>
        <w:rPr>
          <w:rFonts w:ascii="Arial" w:hAnsi="Arial" w:cs="Arial"/>
          <w:sz w:val="24"/>
          <w:szCs w:val="24"/>
        </w:rPr>
      </w:pPr>
      <w:r w:rsidRPr="00A13CB0">
        <w:rPr>
          <w:rFonts w:ascii="Arial" w:hAnsi="Arial" w:cs="Arial"/>
          <w:sz w:val="24"/>
          <w:szCs w:val="24"/>
        </w:rPr>
        <w:t>Grunwaldzka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A13CB0">
        <w:rPr>
          <w:rFonts w:ascii="Arial" w:hAnsi="Arial" w:cs="Arial"/>
          <w:sz w:val="24"/>
          <w:szCs w:val="24"/>
        </w:rPr>
        <w:t>4</w:t>
      </w:r>
    </w:p>
    <w:p w14:paraId="14369D3E" w14:textId="77777777" w:rsidR="00D665F5" w:rsidRPr="00BB547B" w:rsidRDefault="00A13CB0" w:rsidP="00D665F5">
      <w:pPr>
        <w:rPr>
          <w:rFonts w:ascii="Arial" w:hAnsi="Arial" w:cs="Arial"/>
          <w:sz w:val="24"/>
          <w:szCs w:val="24"/>
        </w:rPr>
      </w:pPr>
      <w:r w:rsidRPr="00A13CB0">
        <w:rPr>
          <w:rFonts w:ascii="Arial" w:hAnsi="Arial" w:cs="Arial"/>
          <w:sz w:val="24"/>
          <w:szCs w:val="24"/>
        </w:rPr>
        <w:t>36-100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A13CB0">
        <w:rPr>
          <w:rFonts w:ascii="Arial" w:hAnsi="Arial" w:cs="Arial"/>
          <w:sz w:val="24"/>
          <w:szCs w:val="24"/>
        </w:rPr>
        <w:t>Kolbuszowa</w:t>
      </w:r>
    </w:p>
    <w:p w14:paraId="0E3B1012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AE42D07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6EA018A4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EDE4723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005BD16D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A13CB0" w:rsidRPr="00A13CB0">
        <w:rPr>
          <w:rFonts w:ascii="Arial" w:hAnsi="Arial" w:cs="Arial"/>
          <w:b/>
          <w:sz w:val="24"/>
          <w:szCs w:val="24"/>
        </w:rPr>
        <w:t>Eap-2412/18/22/M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5D7DEF8E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35BF3D4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9A5DAB1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AC38780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2A32131E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5E1422AA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13CB0" w:rsidRPr="00A13CB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13CB0" w:rsidRPr="00A13CB0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4582B983" w14:textId="77777777" w:rsidR="00A80738" w:rsidRPr="00BB547B" w:rsidRDefault="00A13CB0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A13CB0">
        <w:rPr>
          <w:rFonts w:ascii="Arial" w:hAnsi="Arial" w:cs="Arial"/>
          <w:b/>
          <w:szCs w:val="24"/>
        </w:rPr>
        <w:t>Dostawa preparatów do mycia, pielęgnacji i dezynfekcji skóry, ran, dezynfekcji powierzchni  sprzętu i urządzeń medycznych w 11 pakietach</w:t>
      </w:r>
    </w:p>
    <w:p w14:paraId="4313A3B1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A13CB0" w:rsidRPr="00A13CB0">
        <w:rPr>
          <w:rFonts w:ascii="Arial" w:hAnsi="Arial" w:cs="Arial"/>
          <w:sz w:val="24"/>
          <w:szCs w:val="24"/>
        </w:rPr>
        <w:t>(</w:t>
      </w:r>
      <w:proofErr w:type="spellStart"/>
      <w:r w:rsidR="00A13CB0" w:rsidRPr="00A13CB0">
        <w:rPr>
          <w:rFonts w:ascii="Arial" w:hAnsi="Arial" w:cs="Arial"/>
          <w:sz w:val="24"/>
          <w:szCs w:val="24"/>
        </w:rPr>
        <w:t>t.j</w:t>
      </w:r>
      <w:proofErr w:type="spellEnd"/>
      <w:r w:rsidR="00A13CB0" w:rsidRPr="00A13CB0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37B939E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A13CB0" w:rsidRPr="00A13CB0">
        <w:rPr>
          <w:rFonts w:ascii="Arial" w:hAnsi="Arial" w:cs="Arial"/>
          <w:sz w:val="24"/>
          <w:szCs w:val="24"/>
        </w:rPr>
        <w:t>21/10/2022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A13CB0" w:rsidRPr="00A13CB0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4D7708BB" w14:textId="77777777" w:rsidTr="00C82837">
        <w:tc>
          <w:tcPr>
            <w:tcW w:w="993" w:type="dxa"/>
            <w:shd w:val="clear" w:color="auto" w:fill="auto"/>
            <w:vAlign w:val="center"/>
          </w:tcPr>
          <w:p w14:paraId="16DAF7D5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625B47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D5495C5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02A4BF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A13CB0" w:rsidRPr="00BB547B" w14:paraId="41226185" w14:textId="77777777" w:rsidTr="009B4CCE">
        <w:tc>
          <w:tcPr>
            <w:tcW w:w="993" w:type="dxa"/>
            <w:shd w:val="clear" w:color="auto" w:fill="auto"/>
            <w:vAlign w:val="center"/>
          </w:tcPr>
          <w:p w14:paraId="6A96C380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D6EFF9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34C10191" w14:textId="77777777" w:rsidR="00A13CB0" w:rsidRPr="00BB547B" w:rsidRDefault="00A13CB0" w:rsidP="009B4CCE">
            <w:pPr>
              <w:spacing w:before="80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FRESENIUS MEDICAL CARE POLSKA</w:t>
            </w:r>
          </w:p>
          <w:p w14:paraId="6B65F6E8" w14:textId="77777777" w:rsidR="00A13CB0" w:rsidRPr="00BB547B" w:rsidRDefault="00A13CB0" w:rsidP="009B4CCE">
            <w:pPr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UL. KRZYWA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3CB0">
              <w:rPr>
                <w:rFonts w:ascii="Arial" w:hAnsi="Arial" w:cs="Arial"/>
              </w:rPr>
              <w:t>13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1BE1D50" w14:textId="77777777" w:rsidR="00A13CB0" w:rsidRPr="00BB547B" w:rsidRDefault="00A13CB0" w:rsidP="009B4CCE">
            <w:pPr>
              <w:spacing w:after="80"/>
              <w:jc w:val="both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60-118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3CB0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7769CB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37 929.60 zł</w:t>
            </w:r>
          </w:p>
        </w:tc>
      </w:tr>
      <w:tr w:rsidR="00A13CB0" w:rsidRPr="00BB547B" w14:paraId="273E7A04" w14:textId="77777777" w:rsidTr="009B4CCE">
        <w:tc>
          <w:tcPr>
            <w:tcW w:w="993" w:type="dxa"/>
            <w:shd w:val="clear" w:color="auto" w:fill="auto"/>
            <w:vAlign w:val="center"/>
          </w:tcPr>
          <w:p w14:paraId="5F03FDD0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2CEDE1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1AE97FF" w14:textId="77777777" w:rsidR="00A13CB0" w:rsidRPr="00BB547B" w:rsidRDefault="00A13CB0" w:rsidP="009B4CCE">
            <w:pPr>
              <w:spacing w:before="80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Euro Trade Technology Sp. z o. o.</w:t>
            </w:r>
          </w:p>
          <w:p w14:paraId="3209E183" w14:textId="77777777" w:rsidR="00A13CB0" w:rsidRPr="00BB547B" w:rsidRDefault="00A13CB0" w:rsidP="009B4CCE">
            <w:pPr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Siemiradzkiego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3CB0">
              <w:rPr>
                <w:rFonts w:ascii="Arial" w:hAnsi="Arial" w:cs="Arial"/>
              </w:rPr>
              <w:t>19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01D2A31" w14:textId="77777777" w:rsidR="00A13CB0" w:rsidRPr="00BB547B" w:rsidRDefault="00A13CB0" w:rsidP="009B4CCE">
            <w:pPr>
              <w:spacing w:after="80"/>
              <w:jc w:val="both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64-920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3CB0">
              <w:rPr>
                <w:rFonts w:ascii="Arial" w:hAnsi="Arial" w:cs="Arial"/>
              </w:rPr>
              <w:t>Piła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E87E35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5 994.00 zł</w:t>
            </w:r>
          </w:p>
        </w:tc>
      </w:tr>
      <w:tr w:rsidR="00A13CB0" w:rsidRPr="00BB547B" w14:paraId="75FC700E" w14:textId="77777777" w:rsidTr="009B4CCE">
        <w:tc>
          <w:tcPr>
            <w:tcW w:w="993" w:type="dxa"/>
            <w:shd w:val="clear" w:color="auto" w:fill="auto"/>
            <w:vAlign w:val="center"/>
          </w:tcPr>
          <w:p w14:paraId="22DBBF3A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43CA64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3AB8529E" w14:textId="77777777" w:rsidR="00A13CB0" w:rsidRPr="00BB547B" w:rsidRDefault="00A13CB0" w:rsidP="009B4CCE">
            <w:pPr>
              <w:spacing w:before="80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"GREENPOL" INSTYTUT KSZTAŁTOWANIA ŚRODOWISKA SP. Z O.O.</w:t>
            </w:r>
          </w:p>
          <w:p w14:paraId="4C464DA4" w14:textId="77777777" w:rsidR="00A13CB0" w:rsidRPr="00BB547B" w:rsidRDefault="00A13CB0" w:rsidP="009B4CCE">
            <w:pPr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UL. STEFANA 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3CB0">
              <w:rPr>
                <w:rFonts w:ascii="Arial" w:hAnsi="Arial" w:cs="Arial"/>
              </w:rPr>
              <w:t>10/4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01D690A" w14:textId="77777777" w:rsidR="00A13CB0" w:rsidRPr="00BB547B" w:rsidRDefault="00A13CB0" w:rsidP="009B4CCE">
            <w:pPr>
              <w:spacing w:after="80"/>
              <w:jc w:val="both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65-066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3CB0">
              <w:rPr>
                <w:rFonts w:ascii="Arial" w:hAnsi="Arial" w:cs="Arial"/>
              </w:rPr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538404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16 173.00 zł</w:t>
            </w:r>
          </w:p>
        </w:tc>
      </w:tr>
      <w:tr w:rsidR="00A13CB0" w:rsidRPr="00BB547B" w14:paraId="0DC2C19F" w14:textId="77777777" w:rsidTr="009B4CCE">
        <w:tc>
          <w:tcPr>
            <w:tcW w:w="993" w:type="dxa"/>
            <w:shd w:val="clear" w:color="auto" w:fill="auto"/>
            <w:vAlign w:val="center"/>
          </w:tcPr>
          <w:p w14:paraId="7063CAC9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676B0B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7D825FBB" w14:textId="77777777" w:rsidR="00A13CB0" w:rsidRPr="00BB547B" w:rsidRDefault="00A13CB0" w:rsidP="009B4CCE">
            <w:pPr>
              <w:spacing w:before="80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Sani System sp. z o.o. sp. k.</w:t>
            </w:r>
          </w:p>
          <w:p w14:paraId="0D9F87DE" w14:textId="77777777" w:rsidR="00A13CB0" w:rsidRPr="00BB547B" w:rsidRDefault="00A13CB0" w:rsidP="009B4CCE">
            <w:pPr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Borówkowa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3CB0">
              <w:rPr>
                <w:rFonts w:ascii="Arial" w:hAnsi="Arial" w:cs="Arial"/>
              </w:rPr>
              <w:t>24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C2BF7BC" w14:textId="77777777" w:rsidR="00A13CB0" w:rsidRPr="00BB547B" w:rsidRDefault="00A13CB0" w:rsidP="009B4CCE">
            <w:pPr>
              <w:spacing w:after="80"/>
              <w:jc w:val="both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65-124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3CB0">
              <w:rPr>
                <w:rFonts w:ascii="Arial" w:hAnsi="Arial" w:cs="Arial"/>
              </w:rPr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CBC7F3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13 468.50 zł</w:t>
            </w:r>
          </w:p>
        </w:tc>
      </w:tr>
      <w:tr w:rsidR="00A13CB0" w:rsidRPr="00BB547B" w14:paraId="7FB68364" w14:textId="77777777" w:rsidTr="009B4CCE">
        <w:tc>
          <w:tcPr>
            <w:tcW w:w="993" w:type="dxa"/>
            <w:shd w:val="clear" w:color="auto" w:fill="auto"/>
            <w:vAlign w:val="center"/>
          </w:tcPr>
          <w:p w14:paraId="038AAC7C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07BB9A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15B509BF" w14:textId="77777777" w:rsidR="00A13CB0" w:rsidRPr="00BB547B" w:rsidRDefault="00A13CB0" w:rsidP="009B4CCE">
            <w:pPr>
              <w:spacing w:before="80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SCHULKE POLSKA SP. Z O.O.</w:t>
            </w:r>
          </w:p>
          <w:p w14:paraId="5D438F2B" w14:textId="77777777" w:rsidR="00A13CB0" w:rsidRPr="00BB547B" w:rsidRDefault="00A13CB0" w:rsidP="009B4CCE">
            <w:pPr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3CB0">
              <w:rPr>
                <w:rFonts w:ascii="Arial" w:hAnsi="Arial" w:cs="Arial"/>
              </w:rPr>
              <w:t>132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3D859F6" w14:textId="77777777" w:rsidR="00A13CB0" w:rsidRPr="00BB547B" w:rsidRDefault="00A13CB0" w:rsidP="009B4CCE">
            <w:pPr>
              <w:spacing w:after="80"/>
              <w:jc w:val="both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3CB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FFF714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102 450.96 zł</w:t>
            </w:r>
          </w:p>
        </w:tc>
      </w:tr>
      <w:tr w:rsidR="00A13CB0" w:rsidRPr="00BB547B" w14:paraId="6023B390" w14:textId="77777777" w:rsidTr="009B4CCE">
        <w:tc>
          <w:tcPr>
            <w:tcW w:w="993" w:type="dxa"/>
            <w:shd w:val="clear" w:color="auto" w:fill="auto"/>
            <w:vAlign w:val="center"/>
          </w:tcPr>
          <w:p w14:paraId="17DB9E53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558787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6F3D3AC7" w14:textId="77777777" w:rsidR="00A13CB0" w:rsidRPr="00BB547B" w:rsidRDefault="00A13CB0" w:rsidP="009B4CCE">
            <w:pPr>
              <w:spacing w:before="80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MEDISEPT SP. Z O.O.</w:t>
            </w:r>
          </w:p>
          <w:p w14:paraId="1B04E459" w14:textId="77777777" w:rsidR="00A13CB0" w:rsidRPr="00BB547B" w:rsidRDefault="00A13CB0" w:rsidP="009B4CCE">
            <w:pPr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KONOPNICA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3CB0">
              <w:rPr>
                <w:rFonts w:ascii="Arial" w:hAnsi="Arial" w:cs="Arial"/>
              </w:rPr>
              <w:t>159C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5B8EE25" w14:textId="77777777" w:rsidR="00A13CB0" w:rsidRPr="00BB547B" w:rsidRDefault="00A13CB0" w:rsidP="009B4CCE">
            <w:pPr>
              <w:spacing w:after="80"/>
              <w:jc w:val="both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21-030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3CB0">
              <w:rPr>
                <w:rFonts w:ascii="Arial" w:hAnsi="Arial" w:cs="Arial"/>
              </w:rPr>
              <w:t>MOTYCZ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94C3AE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42 219.00 zł</w:t>
            </w:r>
          </w:p>
        </w:tc>
      </w:tr>
      <w:tr w:rsidR="00A13CB0" w:rsidRPr="00BB547B" w14:paraId="6066AA76" w14:textId="77777777" w:rsidTr="009B4CCE">
        <w:tc>
          <w:tcPr>
            <w:tcW w:w="993" w:type="dxa"/>
            <w:shd w:val="clear" w:color="auto" w:fill="auto"/>
            <w:vAlign w:val="center"/>
          </w:tcPr>
          <w:p w14:paraId="54AC94D8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D71422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052C4B40" w14:textId="77777777" w:rsidR="00A13CB0" w:rsidRPr="00BB547B" w:rsidRDefault="00A13CB0" w:rsidP="009B4CCE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13CB0">
              <w:rPr>
                <w:rFonts w:ascii="Arial" w:hAnsi="Arial" w:cs="Arial"/>
              </w:rPr>
              <w:t>Medilab</w:t>
            </w:r>
            <w:proofErr w:type="spellEnd"/>
            <w:r w:rsidRPr="00A13CB0">
              <w:rPr>
                <w:rFonts w:ascii="Arial" w:hAnsi="Arial" w:cs="Arial"/>
              </w:rPr>
              <w:t xml:space="preserve"> Sp. z o. o.</w:t>
            </w:r>
          </w:p>
          <w:p w14:paraId="0F4F8323" w14:textId="77777777" w:rsidR="00A13CB0" w:rsidRPr="00BB547B" w:rsidRDefault="00A13CB0" w:rsidP="009B4CCE">
            <w:pPr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Wysockiego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3CB0">
              <w:rPr>
                <w:rFonts w:ascii="Arial" w:hAnsi="Arial" w:cs="Arial"/>
              </w:rPr>
              <w:t>6c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866819F" w14:textId="77777777" w:rsidR="00A13CB0" w:rsidRPr="00BB547B" w:rsidRDefault="00A13CB0" w:rsidP="009B4CCE">
            <w:pPr>
              <w:spacing w:after="80"/>
              <w:jc w:val="both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03-371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3CB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879B8A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1 587.60 zł</w:t>
            </w:r>
          </w:p>
        </w:tc>
      </w:tr>
      <w:tr w:rsidR="00A13CB0" w:rsidRPr="00BB547B" w14:paraId="31D76A96" w14:textId="77777777" w:rsidTr="009B4CCE">
        <w:tc>
          <w:tcPr>
            <w:tcW w:w="993" w:type="dxa"/>
            <w:shd w:val="clear" w:color="auto" w:fill="auto"/>
            <w:vAlign w:val="center"/>
          </w:tcPr>
          <w:p w14:paraId="5DA66CF2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AE7853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44ADE05" w14:textId="77777777" w:rsidR="00A13CB0" w:rsidRPr="00BB547B" w:rsidRDefault="00A13CB0" w:rsidP="009B4CCE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13CB0">
              <w:rPr>
                <w:rFonts w:ascii="Arial" w:hAnsi="Arial" w:cs="Arial"/>
              </w:rPr>
              <w:t>Medilab</w:t>
            </w:r>
            <w:proofErr w:type="spellEnd"/>
            <w:r w:rsidRPr="00A13CB0">
              <w:rPr>
                <w:rFonts w:ascii="Arial" w:hAnsi="Arial" w:cs="Arial"/>
              </w:rPr>
              <w:t xml:space="preserve"> Sp. z o. o.</w:t>
            </w:r>
          </w:p>
          <w:p w14:paraId="073445CE" w14:textId="77777777" w:rsidR="00A13CB0" w:rsidRPr="00BB547B" w:rsidRDefault="00A13CB0" w:rsidP="009B4CCE">
            <w:pPr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Wysockiego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3CB0">
              <w:rPr>
                <w:rFonts w:ascii="Arial" w:hAnsi="Arial" w:cs="Arial"/>
              </w:rPr>
              <w:t>6c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B669718" w14:textId="77777777" w:rsidR="00A13CB0" w:rsidRPr="00BB547B" w:rsidRDefault="00A13CB0" w:rsidP="009B4CCE">
            <w:pPr>
              <w:spacing w:after="80"/>
              <w:jc w:val="both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03-371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3CB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BF7AD1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42 035.40 zł</w:t>
            </w:r>
          </w:p>
        </w:tc>
      </w:tr>
      <w:tr w:rsidR="00A13CB0" w:rsidRPr="00BB547B" w14:paraId="26C00E2C" w14:textId="77777777" w:rsidTr="009B4CCE">
        <w:tc>
          <w:tcPr>
            <w:tcW w:w="993" w:type="dxa"/>
            <w:shd w:val="clear" w:color="auto" w:fill="auto"/>
            <w:vAlign w:val="center"/>
          </w:tcPr>
          <w:p w14:paraId="3020BAFC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B21BC0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35DF9C85" w14:textId="77777777" w:rsidR="00A13CB0" w:rsidRPr="00BB547B" w:rsidRDefault="00A13CB0" w:rsidP="009B4CCE">
            <w:pPr>
              <w:spacing w:before="80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S4K sp. z o.o.</w:t>
            </w:r>
          </w:p>
          <w:p w14:paraId="5E847940" w14:textId="77777777" w:rsidR="00A13CB0" w:rsidRPr="00BB547B" w:rsidRDefault="00A13CB0" w:rsidP="009B4CCE">
            <w:pPr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Batalionów Chłopskich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3CB0">
              <w:rPr>
                <w:rFonts w:ascii="Arial" w:hAnsi="Arial" w:cs="Arial"/>
              </w:rPr>
              <w:t>50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B2C6B69" w14:textId="77777777" w:rsidR="00A13CB0" w:rsidRPr="00BB547B" w:rsidRDefault="00A13CB0" w:rsidP="009B4CCE">
            <w:pPr>
              <w:spacing w:after="80"/>
              <w:jc w:val="both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25-671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3CB0">
              <w:rPr>
                <w:rFonts w:ascii="Arial" w:hAnsi="Arial" w:cs="Arial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2168D9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12 386.10 zł</w:t>
            </w:r>
          </w:p>
        </w:tc>
      </w:tr>
      <w:tr w:rsidR="00A13CB0" w:rsidRPr="00BB547B" w14:paraId="462F45C1" w14:textId="77777777" w:rsidTr="009B4CCE">
        <w:tc>
          <w:tcPr>
            <w:tcW w:w="993" w:type="dxa"/>
            <w:shd w:val="clear" w:color="auto" w:fill="auto"/>
            <w:vAlign w:val="center"/>
          </w:tcPr>
          <w:p w14:paraId="30EC7072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A2A3AC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6F6DEAA7" w14:textId="77777777" w:rsidR="00A13CB0" w:rsidRPr="00BB547B" w:rsidRDefault="00A13CB0" w:rsidP="009B4CCE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13CB0">
              <w:rPr>
                <w:rFonts w:ascii="Arial" w:hAnsi="Arial" w:cs="Arial"/>
              </w:rPr>
              <w:t>Bialmed</w:t>
            </w:r>
            <w:proofErr w:type="spellEnd"/>
            <w:r w:rsidRPr="00A13CB0">
              <w:rPr>
                <w:rFonts w:ascii="Arial" w:hAnsi="Arial" w:cs="Arial"/>
              </w:rPr>
              <w:t xml:space="preserve"> Sp. z o.o.</w:t>
            </w:r>
          </w:p>
          <w:p w14:paraId="66CFFB88" w14:textId="77777777" w:rsidR="00A13CB0" w:rsidRPr="00BB547B" w:rsidRDefault="00A13CB0" w:rsidP="009B4CCE">
            <w:pPr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Konopnickiej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3CB0">
              <w:rPr>
                <w:rFonts w:ascii="Arial" w:hAnsi="Arial" w:cs="Arial"/>
              </w:rPr>
              <w:t>11 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3F17BC7" w14:textId="77777777" w:rsidR="00A13CB0" w:rsidRPr="00BB547B" w:rsidRDefault="00A13CB0" w:rsidP="009B4CCE">
            <w:pPr>
              <w:spacing w:after="80"/>
              <w:jc w:val="both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12-230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3CB0">
              <w:rPr>
                <w:rFonts w:ascii="Arial" w:hAnsi="Arial" w:cs="Arial"/>
              </w:rPr>
              <w:t>Biała  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26664B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13 589.10 zł</w:t>
            </w:r>
          </w:p>
        </w:tc>
      </w:tr>
      <w:tr w:rsidR="00A13CB0" w:rsidRPr="00BB547B" w14:paraId="0B0A24B6" w14:textId="77777777" w:rsidTr="009B4CCE">
        <w:tc>
          <w:tcPr>
            <w:tcW w:w="993" w:type="dxa"/>
            <w:shd w:val="clear" w:color="auto" w:fill="auto"/>
            <w:vAlign w:val="center"/>
          </w:tcPr>
          <w:p w14:paraId="1E93D65B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932159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F732754" w14:textId="77777777" w:rsidR="00A13CB0" w:rsidRPr="00BB547B" w:rsidRDefault="00A13CB0" w:rsidP="009B4CCE">
            <w:pPr>
              <w:spacing w:before="80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HENRY KRUSE SP. Z O.O.</w:t>
            </w:r>
          </w:p>
          <w:p w14:paraId="6FB88CBE" w14:textId="77777777" w:rsidR="00A13CB0" w:rsidRPr="00BB547B" w:rsidRDefault="00A13CB0" w:rsidP="009B4CCE">
            <w:pPr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KOLEJOWA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3CB0">
              <w:rPr>
                <w:rFonts w:ascii="Arial" w:hAnsi="Arial" w:cs="Arial"/>
              </w:rPr>
              <w:t>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5FC3CF4" w14:textId="77777777" w:rsidR="00A13CB0" w:rsidRPr="00BB547B" w:rsidRDefault="00A13CB0" w:rsidP="009B4CCE">
            <w:pPr>
              <w:spacing w:after="80"/>
              <w:jc w:val="both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55-040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3CB0">
              <w:rPr>
                <w:rFonts w:ascii="Arial" w:hAnsi="Arial" w:cs="Arial"/>
              </w:rPr>
              <w:t>BIELANY WROCŁAWSKIE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BB0DB9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28 768.06 zł</w:t>
            </w:r>
          </w:p>
        </w:tc>
      </w:tr>
      <w:tr w:rsidR="00A13CB0" w:rsidRPr="00BB547B" w14:paraId="7566CDF6" w14:textId="77777777" w:rsidTr="009B4CCE">
        <w:tc>
          <w:tcPr>
            <w:tcW w:w="993" w:type="dxa"/>
            <w:shd w:val="clear" w:color="auto" w:fill="auto"/>
            <w:vAlign w:val="center"/>
          </w:tcPr>
          <w:p w14:paraId="1F2F1DEE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9BF5B2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32D9D63" w14:textId="77777777" w:rsidR="00A13CB0" w:rsidRPr="00BB547B" w:rsidRDefault="00A13CB0" w:rsidP="009B4CCE">
            <w:pPr>
              <w:spacing w:before="80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HENRY KRUSE SP. Z O.O.</w:t>
            </w:r>
          </w:p>
          <w:p w14:paraId="57FB8BD9" w14:textId="77777777" w:rsidR="00A13CB0" w:rsidRPr="00BB547B" w:rsidRDefault="00A13CB0" w:rsidP="009B4CCE">
            <w:pPr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KOLEJOWA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3CB0">
              <w:rPr>
                <w:rFonts w:ascii="Arial" w:hAnsi="Arial" w:cs="Arial"/>
              </w:rPr>
              <w:t>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830D61A" w14:textId="77777777" w:rsidR="00A13CB0" w:rsidRPr="00BB547B" w:rsidRDefault="00A13CB0" w:rsidP="009B4CCE">
            <w:pPr>
              <w:spacing w:after="80"/>
              <w:jc w:val="both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55-040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3CB0">
              <w:rPr>
                <w:rFonts w:ascii="Arial" w:hAnsi="Arial" w:cs="Arial"/>
              </w:rPr>
              <w:t>BIELANY WROCŁAWSKIE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928E38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2 993.76 zł</w:t>
            </w:r>
          </w:p>
        </w:tc>
      </w:tr>
      <w:tr w:rsidR="00A13CB0" w:rsidRPr="00BB547B" w14:paraId="35F1B271" w14:textId="77777777" w:rsidTr="009B4CCE">
        <w:tc>
          <w:tcPr>
            <w:tcW w:w="993" w:type="dxa"/>
            <w:shd w:val="clear" w:color="auto" w:fill="auto"/>
            <w:vAlign w:val="center"/>
          </w:tcPr>
          <w:p w14:paraId="03F84B7C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7483ED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7BF5F78E" w14:textId="77777777" w:rsidR="00A13CB0" w:rsidRPr="00BB547B" w:rsidRDefault="00A13CB0" w:rsidP="009B4CCE">
            <w:pPr>
              <w:spacing w:before="80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HENRY KRUSE SP. Z O.O.</w:t>
            </w:r>
          </w:p>
          <w:p w14:paraId="26270856" w14:textId="77777777" w:rsidR="00A13CB0" w:rsidRPr="00BB547B" w:rsidRDefault="00A13CB0" w:rsidP="009B4CCE">
            <w:pPr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KOLEJOWA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3CB0">
              <w:rPr>
                <w:rFonts w:ascii="Arial" w:hAnsi="Arial" w:cs="Arial"/>
              </w:rPr>
              <w:t>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277878F" w14:textId="77777777" w:rsidR="00A13CB0" w:rsidRPr="00BB547B" w:rsidRDefault="00A13CB0" w:rsidP="009B4CCE">
            <w:pPr>
              <w:spacing w:after="80"/>
              <w:jc w:val="both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55-040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3CB0">
              <w:rPr>
                <w:rFonts w:ascii="Arial" w:hAnsi="Arial" w:cs="Arial"/>
              </w:rPr>
              <w:t>BIELANY WROCŁAWSKIE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985B40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27 658.71 zł</w:t>
            </w:r>
          </w:p>
        </w:tc>
      </w:tr>
      <w:tr w:rsidR="00A13CB0" w:rsidRPr="00BB547B" w14:paraId="0F4DC4FA" w14:textId="77777777" w:rsidTr="009B4CCE">
        <w:tc>
          <w:tcPr>
            <w:tcW w:w="993" w:type="dxa"/>
            <w:shd w:val="clear" w:color="auto" w:fill="auto"/>
            <w:vAlign w:val="center"/>
          </w:tcPr>
          <w:p w14:paraId="14576D33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04F053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4D84A633" w14:textId="77777777" w:rsidR="00A13CB0" w:rsidRPr="00BB547B" w:rsidRDefault="00A13CB0" w:rsidP="009B4CCE">
            <w:pPr>
              <w:spacing w:before="80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HENRY KRUSE SP. Z O.O.</w:t>
            </w:r>
          </w:p>
          <w:p w14:paraId="74E8CAB7" w14:textId="77777777" w:rsidR="00A13CB0" w:rsidRPr="00BB547B" w:rsidRDefault="00A13CB0" w:rsidP="009B4CCE">
            <w:pPr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KOLEJOWA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3CB0">
              <w:rPr>
                <w:rFonts w:ascii="Arial" w:hAnsi="Arial" w:cs="Arial"/>
              </w:rPr>
              <w:t>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1B5C6AB" w14:textId="77777777" w:rsidR="00A13CB0" w:rsidRPr="00BB547B" w:rsidRDefault="00A13CB0" w:rsidP="009B4CCE">
            <w:pPr>
              <w:spacing w:after="80"/>
              <w:jc w:val="both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55-040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3CB0">
              <w:rPr>
                <w:rFonts w:ascii="Arial" w:hAnsi="Arial" w:cs="Arial"/>
              </w:rPr>
              <w:t>BIELANY WROCŁAWSKIE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934F15" w14:textId="77777777" w:rsidR="00A13CB0" w:rsidRPr="00BB547B" w:rsidRDefault="00A13CB0" w:rsidP="009B4CC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3CB0">
              <w:rPr>
                <w:rFonts w:ascii="Arial" w:hAnsi="Arial" w:cs="Arial"/>
              </w:rPr>
              <w:t>96 246.09 zł</w:t>
            </w:r>
          </w:p>
        </w:tc>
      </w:tr>
    </w:tbl>
    <w:p w14:paraId="358A7753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1C107017" w14:textId="0E2061AC" w:rsidR="00C236D3" w:rsidRDefault="00A13CB0" w:rsidP="00173B20">
      <w:pPr>
        <w:jc w:val="right"/>
        <w:rPr>
          <w:rFonts w:ascii="Arial" w:hAnsi="Arial" w:cs="Arial"/>
          <w:sz w:val="24"/>
          <w:szCs w:val="24"/>
        </w:rPr>
      </w:pPr>
      <w:r w:rsidRPr="00A13CB0">
        <w:rPr>
          <w:rFonts w:ascii="Arial" w:hAnsi="Arial" w:cs="Arial"/>
          <w:sz w:val="24"/>
          <w:szCs w:val="24"/>
        </w:rPr>
        <w:t xml:space="preserve">  </w:t>
      </w:r>
      <w:bookmarkEnd w:id="0"/>
      <w:r w:rsidR="00E00293">
        <w:rPr>
          <w:rFonts w:ascii="Arial" w:hAnsi="Arial" w:cs="Arial"/>
          <w:sz w:val="24"/>
          <w:szCs w:val="24"/>
        </w:rPr>
        <w:t>Dyrektor SP ZOZ Kolbuszowa</w:t>
      </w:r>
    </w:p>
    <w:p w14:paraId="0B4FC7E6" w14:textId="2A24511F" w:rsidR="00E00293" w:rsidRPr="00BB547B" w:rsidRDefault="00E00293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E0029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192B6" w14:textId="77777777" w:rsidR="001D05AC" w:rsidRDefault="001D05AC">
      <w:r>
        <w:separator/>
      </w:r>
    </w:p>
  </w:endnote>
  <w:endnote w:type="continuationSeparator" w:id="0">
    <w:p w14:paraId="32A6C09D" w14:textId="77777777" w:rsidR="001D05AC" w:rsidRDefault="001D0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372E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2B48D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0CD6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DE58287">
        <v:line id="_x0000_s1025" style="position:absolute;left:0;text-align:left;z-index:251657728" from="-3.85pt,8.7pt" to="455.15pt,8.7pt"/>
      </w:pict>
    </w:r>
  </w:p>
  <w:p w14:paraId="47E5A66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12B2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021637" w14:textId="77777777" w:rsidR="009F189D" w:rsidRDefault="009F189D">
    <w:pPr>
      <w:pStyle w:val="Stopka"/>
      <w:tabs>
        <w:tab w:val="clear" w:pos="4536"/>
      </w:tabs>
      <w:jc w:val="center"/>
    </w:pPr>
  </w:p>
  <w:p w14:paraId="111B370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8D1ED" w14:textId="77777777" w:rsidR="001D05AC" w:rsidRDefault="001D05AC">
      <w:r>
        <w:separator/>
      </w:r>
    </w:p>
  </w:footnote>
  <w:footnote w:type="continuationSeparator" w:id="0">
    <w:p w14:paraId="58128062" w14:textId="77777777" w:rsidR="001D05AC" w:rsidRDefault="001D05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E19DC" w14:textId="77777777" w:rsidR="00A13CB0" w:rsidRDefault="00A13C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F1E5E" w14:textId="77777777" w:rsidR="00A13CB0" w:rsidRDefault="00A13C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351C4" w14:textId="77777777" w:rsidR="00A13CB0" w:rsidRDefault="00A13C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05AC"/>
    <w:rsid w:val="00007727"/>
    <w:rsid w:val="00017720"/>
    <w:rsid w:val="00035488"/>
    <w:rsid w:val="000D7F25"/>
    <w:rsid w:val="000E00E5"/>
    <w:rsid w:val="00173B20"/>
    <w:rsid w:val="001C69FF"/>
    <w:rsid w:val="001D05AC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13CB0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00293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2A07D9"/>
  <w15:chartTrackingRefBased/>
  <w15:docId w15:val="{C909C6D5-A397-46FC-9DD0-8E47B4290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338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2022-10-21T11:15:00Z</cp:lastPrinted>
  <dcterms:created xsi:type="dcterms:W3CDTF">2022-10-21T11:16:00Z</dcterms:created>
  <dcterms:modified xsi:type="dcterms:W3CDTF">2022-10-21T11:16:00Z</dcterms:modified>
</cp:coreProperties>
</file>