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D640D" w14:textId="77777777" w:rsidR="00D665F5" w:rsidRPr="00BB547B" w:rsidRDefault="00525B2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25B24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25B24">
        <w:rPr>
          <w:rFonts w:ascii="Arial" w:hAnsi="Arial" w:cs="Arial"/>
          <w:sz w:val="24"/>
          <w:szCs w:val="24"/>
        </w:rPr>
        <w:t>2022-10-28</w:t>
      </w:r>
    </w:p>
    <w:p w14:paraId="06340A3D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5796C87" w14:textId="77777777" w:rsidR="00D665F5" w:rsidRPr="00BB547B" w:rsidRDefault="00525B2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25B2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E452A84" w14:textId="77777777" w:rsidR="00D665F5" w:rsidRPr="00BB547B" w:rsidRDefault="00525B24" w:rsidP="00D665F5">
      <w:pPr>
        <w:rPr>
          <w:rFonts w:ascii="Arial" w:hAnsi="Arial" w:cs="Arial"/>
          <w:sz w:val="24"/>
          <w:szCs w:val="24"/>
        </w:rPr>
      </w:pPr>
      <w:r w:rsidRPr="00525B24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25B24">
        <w:rPr>
          <w:rFonts w:ascii="Arial" w:hAnsi="Arial" w:cs="Arial"/>
          <w:sz w:val="24"/>
          <w:szCs w:val="24"/>
        </w:rPr>
        <w:t>4</w:t>
      </w:r>
    </w:p>
    <w:p w14:paraId="6E7D01FC" w14:textId="77777777" w:rsidR="00D665F5" w:rsidRPr="00BB547B" w:rsidRDefault="00525B24" w:rsidP="00D665F5">
      <w:pPr>
        <w:rPr>
          <w:rFonts w:ascii="Arial" w:hAnsi="Arial" w:cs="Arial"/>
          <w:sz w:val="24"/>
          <w:szCs w:val="24"/>
        </w:rPr>
      </w:pPr>
      <w:r w:rsidRPr="00525B24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25B24">
        <w:rPr>
          <w:rFonts w:ascii="Arial" w:hAnsi="Arial" w:cs="Arial"/>
          <w:sz w:val="24"/>
          <w:szCs w:val="24"/>
        </w:rPr>
        <w:t>Kolbuszowa</w:t>
      </w:r>
    </w:p>
    <w:p w14:paraId="4CC2207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63B80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62973BEE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E3086E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6C73E2D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25B24" w:rsidRPr="00525B24">
        <w:rPr>
          <w:rFonts w:ascii="Arial" w:hAnsi="Arial" w:cs="Arial"/>
          <w:b/>
          <w:sz w:val="24"/>
          <w:szCs w:val="24"/>
        </w:rPr>
        <w:t>Eap-2412/17/22/M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4A9127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5377D4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CCE299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C1F72E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D88065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6676209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25B24" w:rsidRPr="00525B2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25B24" w:rsidRPr="00525B24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728E2D6" w14:textId="77777777" w:rsidR="00A80738" w:rsidRPr="00BB547B" w:rsidRDefault="00525B2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25B24">
        <w:rPr>
          <w:rFonts w:ascii="Arial" w:hAnsi="Arial" w:cs="Arial"/>
          <w:b/>
          <w:szCs w:val="24"/>
        </w:rPr>
        <w:t>Dostawa wyrobów  do hemodializy  ( dializatory ) - 4 pakiety</w:t>
      </w:r>
    </w:p>
    <w:p w14:paraId="56931757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25B24" w:rsidRPr="00525B24">
        <w:rPr>
          <w:rFonts w:ascii="Arial" w:hAnsi="Arial" w:cs="Arial"/>
          <w:sz w:val="24"/>
          <w:szCs w:val="24"/>
        </w:rPr>
        <w:t>(</w:t>
      </w:r>
      <w:proofErr w:type="spellStart"/>
      <w:r w:rsidR="00525B24" w:rsidRPr="00525B24">
        <w:rPr>
          <w:rFonts w:ascii="Arial" w:hAnsi="Arial" w:cs="Arial"/>
          <w:sz w:val="24"/>
          <w:szCs w:val="24"/>
        </w:rPr>
        <w:t>t.j</w:t>
      </w:r>
      <w:proofErr w:type="spellEnd"/>
      <w:r w:rsidR="00525B24" w:rsidRPr="00525B24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3F33826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25B24" w:rsidRPr="00525B24">
        <w:rPr>
          <w:rFonts w:ascii="Arial" w:hAnsi="Arial" w:cs="Arial"/>
          <w:sz w:val="24"/>
          <w:szCs w:val="24"/>
        </w:rPr>
        <w:t>28/10/2022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25B24" w:rsidRPr="00525B2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9568868" w14:textId="77777777" w:rsidTr="00C82837">
        <w:tc>
          <w:tcPr>
            <w:tcW w:w="993" w:type="dxa"/>
            <w:shd w:val="clear" w:color="auto" w:fill="auto"/>
            <w:vAlign w:val="center"/>
          </w:tcPr>
          <w:p w14:paraId="04BDF7F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DFF9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DA232CC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837CC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25B24" w:rsidRPr="00BB547B" w14:paraId="412ACE75" w14:textId="77777777" w:rsidTr="00D670EC">
        <w:tc>
          <w:tcPr>
            <w:tcW w:w="993" w:type="dxa"/>
            <w:shd w:val="clear" w:color="auto" w:fill="auto"/>
            <w:vAlign w:val="center"/>
          </w:tcPr>
          <w:p w14:paraId="77BBB467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04BD37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BDBD31B" w14:textId="77777777" w:rsidR="00525B24" w:rsidRPr="00BB547B" w:rsidRDefault="00525B24" w:rsidP="00D670EC">
            <w:pPr>
              <w:spacing w:before="80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Baxter Polska Sp. z o.o.</w:t>
            </w:r>
          </w:p>
          <w:p w14:paraId="0B3E6A7C" w14:textId="77777777" w:rsidR="00525B24" w:rsidRPr="00BB547B" w:rsidRDefault="00525B24" w:rsidP="00D670EC">
            <w:pPr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87C8F2" w14:textId="77777777" w:rsidR="00525B24" w:rsidRPr="00BB547B" w:rsidRDefault="00525B24" w:rsidP="00D670EC">
            <w:pPr>
              <w:spacing w:after="80"/>
              <w:jc w:val="both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34EB12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1 512.00 zł</w:t>
            </w:r>
          </w:p>
        </w:tc>
      </w:tr>
      <w:tr w:rsidR="00525B24" w:rsidRPr="00BB547B" w14:paraId="038E4F74" w14:textId="77777777" w:rsidTr="00D670EC">
        <w:tc>
          <w:tcPr>
            <w:tcW w:w="993" w:type="dxa"/>
            <w:shd w:val="clear" w:color="auto" w:fill="auto"/>
            <w:vAlign w:val="center"/>
          </w:tcPr>
          <w:p w14:paraId="223F2BD5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814F3C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7C9AE3A" w14:textId="77777777" w:rsidR="00525B24" w:rsidRPr="00BB547B" w:rsidRDefault="00525B24" w:rsidP="00D670E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25B24">
              <w:rPr>
                <w:rFonts w:ascii="Arial" w:hAnsi="Arial" w:cs="Arial"/>
              </w:rPr>
              <w:t>Nipro</w:t>
            </w:r>
            <w:proofErr w:type="spellEnd"/>
            <w:r w:rsidRPr="00525B24">
              <w:rPr>
                <w:rFonts w:ascii="Arial" w:hAnsi="Arial" w:cs="Arial"/>
              </w:rPr>
              <w:t xml:space="preserve"> </w:t>
            </w:r>
            <w:proofErr w:type="spellStart"/>
            <w:r w:rsidRPr="00525B24">
              <w:rPr>
                <w:rFonts w:ascii="Arial" w:hAnsi="Arial" w:cs="Arial"/>
              </w:rPr>
              <w:t>Medical</w:t>
            </w:r>
            <w:proofErr w:type="spellEnd"/>
            <w:r w:rsidRPr="00525B24">
              <w:rPr>
                <w:rFonts w:ascii="Arial" w:hAnsi="Arial" w:cs="Arial"/>
              </w:rPr>
              <w:t xml:space="preserve"> Poland Sp. z o. o.</w:t>
            </w:r>
          </w:p>
          <w:p w14:paraId="4F2DC39B" w14:textId="77777777" w:rsidR="00525B24" w:rsidRPr="00BB547B" w:rsidRDefault="00525B24" w:rsidP="00D670EC">
            <w:pPr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Pańska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B5F7AA" w14:textId="77777777" w:rsidR="00525B24" w:rsidRPr="00BB547B" w:rsidRDefault="00525B24" w:rsidP="00D670EC">
            <w:pPr>
              <w:spacing w:after="80"/>
              <w:jc w:val="both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EAECE1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58 158.00 zł</w:t>
            </w:r>
          </w:p>
        </w:tc>
      </w:tr>
      <w:tr w:rsidR="00525B24" w:rsidRPr="00BB547B" w14:paraId="6115199F" w14:textId="77777777" w:rsidTr="00D670EC">
        <w:tc>
          <w:tcPr>
            <w:tcW w:w="993" w:type="dxa"/>
            <w:shd w:val="clear" w:color="auto" w:fill="auto"/>
            <w:vAlign w:val="center"/>
          </w:tcPr>
          <w:p w14:paraId="058AD535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221158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800348F" w14:textId="77777777" w:rsidR="00525B24" w:rsidRPr="00BB547B" w:rsidRDefault="00525B24" w:rsidP="00D670E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25B24">
              <w:rPr>
                <w:rFonts w:ascii="Arial" w:hAnsi="Arial" w:cs="Arial"/>
              </w:rPr>
              <w:t>Nipro</w:t>
            </w:r>
            <w:proofErr w:type="spellEnd"/>
            <w:r w:rsidRPr="00525B24">
              <w:rPr>
                <w:rFonts w:ascii="Arial" w:hAnsi="Arial" w:cs="Arial"/>
              </w:rPr>
              <w:t xml:space="preserve"> </w:t>
            </w:r>
            <w:proofErr w:type="spellStart"/>
            <w:r w:rsidRPr="00525B24">
              <w:rPr>
                <w:rFonts w:ascii="Arial" w:hAnsi="Arial" w:cs="Arial"/>
              </w:rPr>
              <w:t>Medical</w:t>
            </w:r>
            <w:proofErr w:type="spellEnd"/>
            <w:r w:rsidRPr="00525B24">
              <w:rPr>
                <w:rFonts w:ascii="Arial" w:hAnsi="Arial" w:cs="Arial"/>
              </w:rPr>
              <w:t xml:space="preserve"> Poland Sp. z o. o.</w:t>
            </w:r>
          </w:p>
          <w:p w14:paraId="4AED38C0" w14:textId="77777777" w:rsidR="00525B24" w:rsidRPr="00BB547B" w:rsidRDefault="00525B24" w:rsidP="00D670EC">
            <w:pPr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Pańska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A6FFAF" w14:textId="77777777" w:rsidR="00525B24" w:rsidRPr="00BB547B" w:rsidRDefault="00525B24" w:rsidP="00D670EC">
            <w:pPr>
              <w:spacing w:after="80"/>
              <w:jc w:val="both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AB9F8F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1 118.88 zł</w:t>
            </w:r>
          </w:p>
        </w:tc>
      </w:tr>
      <w:tr w:rsidR="00525B24" w:rsidRPr="00BB547B" w14:paraId="14BA13C7" w14:textId="77777777" w:rsidTr="00D670EC">
        <w:tc>
          <w:tcPr>
            <w:tcW w:w="993" w:type="dxa"/>
            <w:shd w:val="clear" w:color="auto" w:fill="auto"/>
            <w:vAlign w:val="center"/>
          </w:tcPr>
          <w:p w14:paraId="0184DF74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D0DD3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58849B3" w14:textId="77777777" w:rsidR="00525B24" w:rsidRPr="00BB547B" w:rsidRDefault="00525B24" w:rsidP="00D670EC">
            <w:pPr>
              <w:spacing w:before="80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FRESENIUS MEDICAL CARE POLSKA</w:t>
            </w:r>
          </w:p>
          <w:p w14:paraId="28800224" w14:textId="77777777" w:rsidR="00525B24" w:rsidRPr="00BB547B" w:rsidRDefault="00525B24" w:rsidP="00D670EC">
            <w:pPr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DED5B3" w14:textId="77777777" w:rsidR="00525B24" w:rsidRPr="00BB547B" w:rsidRDefault="00525B24" w:rsidP="00D670EC">
            <w:pPr>
              <w:spacing w:after="80"/>
              <w:jc w:val="both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B91DD3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156 276.00 zł</w:t>
            </w:r>
          </w:p>
        </w:tc>
      </w:tr>
      <w:tr w:rsidR="00525B24" w:rsidRPr="00BB547B" w14:paraId="66B0A001" w14:textId="77777777" w:rsidTr="00D670EC">
        <w:tc>
          <w:tcPr>
            <w:tcW w:w="993" w:type="dxa"/>
            <w:shd w:val="clear" w:color="auto" w:fill="auto"/>
            <w:vAlign w:val="center"/>
          </w:tcPr>
          <w:p w14:paraId="419570F7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1B8C00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4D68E6D" w14:textId="77777777" w:rsidR="00525B24" w:rsidRPr="00BB547B" w:rsidRDefault="00525B24" w:rsidP="00D670EC">
            <w:pPr>
              <w:spacing w:before="80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FRESENIUS MEDICAL CARE POLSKA</w:t>
            </w:r>
          </w:p>
          <w:p w14:paraId="7622CECD" w14:textId="77777777" w:rsidR="00525B24" w:rsidRPr="00BB547B" w:rsidRDefault="00525B24" w:rsidP="00D670EC">
            <w:pPr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647B32" w14:textId="77777777" w:rsidR="00525B24" w:rsidRPr="00BB547B" w:rsidRDefault="00525B24" w:rsidP="00D670EC">
            <w:pPr>
              <w:spacing w:after="80"/>
              <w:jc w:val="both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6F639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59 400.00 zł</w:t>
            </w:r>
          </w:p>
        </w:tc>
      </w:tr>
      <w:tr w:rsidR="00525B24" w:rsidRPr="00BB547B" w14:paraId="593EF157" w14:textId="77777777" w:rsidTr="00D670EC">
        <w:tc>
          <w:tcPr>
            <w:tcW w:w="993" w:type="dxa"/>
            <w:shd w:val="clear" w:color="auto" w:fill="auto"/>
            <w:vAlign w:val="center"/>
          </w:tcPr>
          <w:p w14:paraId="20F72227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E5F933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895FADB" w14:textId="77777777" w:rsidR="00525B24" w:rsidRPr="00BB547B" w:rsidRDefault="00525B24" w:rsidP="00D670E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25B24">
              <w:rPr>
                <w:rFonts w:ascii="Arial" w:hAnsi="Arial" w:cs="Arial"/>
              </w:rPr>
              <w:t>Aesculap</w:t>
            </w:r>
            <w:proofErr w:type="spellEnd"/>
            <w:r w:rsidRPr="00525B24">
              <w:rPr>
                <w:rFonts w:ascii="Arial" w:hAnsi="Arial" w:cs="Arial"/>
              </w:rPr>
              <w:t xml:space="preserve"> </w:t>
            </w:r>
            <w:proofErr w:type="spellStart"/>
            <w:r w:rsidRPr="00525B24">
              <w:rPr>
                <w:rFonts w:ascii="Arial" w:hAnsi="Arial" w:cs="Arial"/>
              </w:rPr>
              <w:t>Chifa</w:t>
            </w:r>
            <w:proofErr w:type="spellEnd"/>
            <w:r w:rsidRPr="00525B24">
              <w:rPr>
                <w:rFonts w:ascii="Arial" w:hAnsi="Arial" w:cs="Arial"/>
              </w:rPr>
              <w:t xml:space="preserve"> Spółka z ograniczoną odpowiedzialnością</w:t>
            </w:r>
          </w:p>
          <w:p w14:paraId="5CC5A1E3" w14:textId="77777777" w:rsidR="00525B24" w:rsidRPr="00BB547B" w:rsidRDefault="00525B24" w:rsidP="00D670EC">
            <w:pPr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E064BF" w14:textId="77777777" w:rsidR="00525B24" w:rsidRPr="00BB547B" w:rsidRDefault="00525B24" w:rsidP="00D670EC">
            <w:pPr>
              <w:spacing w:after="80"/>
              <w:jc w:val="both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lastRenderedPageBreak/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85C0B6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lastRenderedPageBreak/>
              <w:t>189 540.00 zł</w:t>
            </w:r>
          </w:p>
        </w:tc>
      </w:tr>
      <w:tr w:rsidR="00525B24" w:rsidRPr="00BB547B" w14:paraId="50E9DDAA" w14:textId="77777777" w:rsidTr="00D670EC">
        <w:tc>
          <w:tcPr>
            <w:tcW w:w="993" w:type="dxa"/>
            <w:shd w:val="clear" w:color="auto" w:fill="auto"/>
            <w:vAlign w:val="center"/>
          </w:tcPr>
          <w:p w14:paraId="5EBD6DAC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253BDF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376B26D" w14:textId="77777777" w:rsidR="00525B24" w:rsidRPr="00BB547B" w:rsidRDefault="00525B24" w:rsidP="00D670E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25B24">
              <w:rPr>
                <w:rFonts w:ascii="Arial" w:hAnsi="Arial" w:cs="Arial"/>
              </w:rPr>
              <w:t>Aesculap</w:t>
            </w:r>
            <w:proofErr w:type="spellEnd"/>
            <w:r w:rsidRPr="00525B24">
              <w:rPr>
                <w:rFonts w:ascii="Arial" w:hAnsi="Arial" w:cs="Arial"/>
              </w:rPr>
              <w:t xml:space="preserve"> </w:t>
            </w:r>
            <w:proofErr w:type="spellStart"/>
            <w:r w:rsidRPr="00525B24">
              <w:rPr>
                <w:rFonts w:ascii="Arial" w:hAnsi="Arial" w:cs="Arial"/>
              </w:rPr>
              <w:t>Chifa</w:t>
            </w:r>
            <w:proofErr w:type="spellEnd"/>
            <w:r w:rsidRPr="00525B24">
              <w:rPr>
                <w:rFonts w:ascii="Arial" w:hAnsi="Arial" w:cs="Arial"/>
              </w:rPr>
              <w:t xml:space="preserve"> Spółka z ograniczoną odpowiedzialnością</w:t>
            </w:r>
          </w:p>
          <w:p w14:paraId="3BA7E653" w14:textId="77777777" w:rsidR="00525B24" w:rsidRPr="00BB547B" w:rsidRDefault="00525B24" w:rsidP="00D670EC">
            <w:pPr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3BD91E" w14:textId="77777777" w:rsidR="00525B24" w:rsidRPr="00BB547B" w:rsidRDefault="00525B24" w:rsidP="00D670EC">
            <w:pPr>
              <w:spacing w:after="80"/>
              <w:jc w:val="both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25B24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051B02" w14:textId="77777777" w:rsidR="00525B24" w:rsidRPr="00BB547B" w:rsidRDefault="00525B24" w:rsidP="00D670E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25B24">
              <w:rPr>
                <w:rFonts w:ascii="Arial" w:hAnsi="Arial" w:cs="Arial"/>
              </w:rPr>
              <w:t>2 268.00 zł</w:t>
            </w:r>
          </w:p>
        </w:tc>
      </w:tr>
    </w:tbl>
    <w:p w14:paraId="36E9969A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A43759A" w14:textId="43CBD360" w:rsidR="00C236D3" w:rsidRDefault="00525B24" w:rsidP="00173B20">
      <w:pPr>
        <w:jc w:val="right"/>
        <w:rPr>
          <w:rFonts w:ascii="Arial" w:hAnsi="Arial" w:cs="Arial"/>
          <w:sz w:val="24"/>
          <w:szCs w:val="24"/>
        </w:rPr>
      </w:pPr>
      <w:r w:rsidRPr="00525B24">
        <w:rPr>
          <w:rFonts w:ascii="Arial" w:hAnsi="Arial" w:cs="Arial"/>
          <w:sz w:val="24"/>
          <w:szCs w:val="24"/>
        </w:rPr>
        <w:t xml:space="preserve">  </w:t>
      </w:r>
      <w:bookmarkEnd w:id="0"/>
      <w:r w:rsidR="00AF6C77">
        <w:rPr>
          <w:rFonts w:ascii="Arial" w:hAnsi="Arial" w:cs="Arial"/>
          <w:sz w:val="24"/>
          <w:szCs w:val="24"/>
        </w:rPr>
        <w:t>Dyrektor SP ZOZ Kolbuszowa</w:t>
      </w:r>
    </w:p>
    <w:p w14:paraId="7D78E19D" w14:textId="092D4B9D" w:rsidR="00AF6C77" w:rsidRPr="00BB547B" w:rsidRDefault="00AF6C77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AF6C77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38784" w14:textId="77777777" w:rsidR="00CE4FCC" w:rsidRDefault="00CE4FCC">
      <w:r>
        <w:separator/>
      </w:r>
    </w:p>
  </w:endnote>
  <w:endnote w:type="continuationSeparator" w:id="0">
    <w:p w14:paraId="6B159400" w14:textId="77777777" w:rsidR="00CE4FCC" w:rsidRDefault="00CE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E00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3515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C5B5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298CF6">
        <v:line id="_x0000_s1025" style="position:absolute;left:0;text-align:left;z-index:251657728" from="-3.85pt,8.7pt" to="455.15pt,8.7pt"/>
      </w:pict>
    </w:r>
  </w:p>
  <w:p w14:paraId="0D7808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0A9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25C014" w14:textId="77777777" w:rsidR="009F189D" w:rsidRDefault="009F189D">
    <w:pPr>
      <w:pStyle w:val="Stopka"/>
      <w:tabs>
        <w:tab w:val="clear" w:pos="4536"/>
      </w:tabs>
      <w:jc w:val="center"/>
    </w:pPr>
  </w:p>
  <w:p w14:paraId="6E4674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123A0" w14:textId="77777777" w:rsidR="00CE4FCC" w:rsidRDefault="00CE4FCC">
      <w:r>
        <w:separator/>
      </w:r>
    </w:p>
  </w:footnote>
  <w:footnote w:type="continuationSeparator" w:id="0">
    <w:p w14:paraId="7BAF0AF2" w14:textId="77777777" w:rsidR="00CE4FCC" w:rsidRDefault="00CE4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47B6" w14:textId="77777777" w:rsidR="00525B24" w:rsidRDefault="00525B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09C51" w14:textId="77777777" w:rsidR="00525B24" w:rsidRDefault="00525B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62F14" w14:textId="77777777" w:rsidR="00525B24" w:rsidRDefault="00525B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FC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5B24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F6C77"/>
    <w:rsid w:val="00BB547B"/>
    <w:rsid w:val="00C236D3"/>
    <w:rsid w:val="00C659E2"/>
    <w:rsid w:val="00C82837"/>
    <w:rsid w:val="00CA3D66"/>
    <w:rsid w:val="00CB0802"/>
    <w:rsid w:val="00CE4FCC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C76B0"/>
  <w15:chartTrackingRefBased/>
  <w15:docId w15:val="{B356BFE8-5D98-4ACE-9968-0503CD3BE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2022-10-28T08:15:00Z</cp:lastPrinted>
  <dcterms:created xsi:type="dcterms:W3CDTF">2022-10-28T08:16:00Z</dcterms:created>
  <dcterms:modified xsi:type="dcterms:W3CDTF">2022-10-28T08:16:00Z</dcterms:modified>
</cp:coreProperties>
</file>