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2D3BA" w14:textId="77777777" w:rsidR="00EB1359" w:rsidRPr="003261E7" w:rsidRDefault="003C4C5F" w:rsidP="00EB1359">
      <w:pPr>
        <w:spacing w:after="240"/>
        <w:jc w:val="right"/>
        <w:rPr>
          <w:sz w:val="22"/>
          <w:szCs w:val="22"/>
        </w:rPr>
      </w:pPr>
      <w:r w:rsidRPr="003C4C5F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3C4C5F">
        <w:rPr>
          <w:sz w:val="22"/>
          <w:szCs w:val="22"/>
        </w:rPr>
        <w:t>2022-11-07</w:t>
      </w:r>
    </w:p>
    <w:p w14:paraId="0DB1705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B30B245" w14:textId="77777777" w:rsidR="00EB1359" w:rsidRPr="003261E7" w:rsidRDefault="003C4C5F" w:rsidP="00EB1359">
      <w:pPr>
        <w:spacing w:after="40"/>
        <w:rPr>
          <w:b/>
          <w:bCs/>
          <w:sz w:val="22"/>
          <w:szCs w:val="22"/>
        </w:rPr>
      </w:pPr>
      <w:r w:rsidRPr="003C4C5F">
        <w:rPr>
          <w:b/>
          <w:bCs/>
          <w:sz w:val="22"/>
          <w:szCs w:val="22"/>
        </w:rPr>
        <w:t>Samodzielny Publiczny Zespół Opieki Zdrowotnej w Kolbuszowej</w:t>
      </w:r>
    </w:p>
    <w:p w14:paraId="4633DF07" w14:textId="77777777" w:rsidR="00EB1359" w:rsidRPr="003261E7" w:rsidRDefault="003C4C5F" w:rsidP="00EB1359">
      <w:pPr>
        <w:rPr>
          <w:sz w:val="22"/>
          <w:szCs w:val="22"/>
        </w:rPr>
      </w:pPr>
      <w:r w:rsidRPr="003C4C5F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3C4C5F">
        <w:rPr>
          <w:sz w:val="22"/>
          <w:szCs w:val="22"/>
        </w:rPr>
        <w:t>4</w:t>
      </w:r>
    </w:p>
    <w:p w14:paraId="4EFFE0FD" w14:textId="77777777" w:rsidR="00EB1359" w:rsidRPr="003261E7" w:rsidRDefault="003C4C5F" w:rsidP="00EB1359">
      <w:pPr>
        <w:rPr>
          <w:sz w:val="22"/>
          <w:szCs w:val="22"/>
        </w:rPr>
      </w:pPr>
      <w:r w:rsidRPr="003C4C5F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3C4C5F">
        <w:rPr>
          <w:sz w:val="22"/>
          <w:szCs w:val="22"/>
        </w:rPr>
        <w:t>Kolbuszowa</w:t>
      </w:r>
    </w:p>
    <w:p w14:paraId="496734C2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75FD111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51E443CE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D0A0C6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589B736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F466184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C4C5F" w:rsidRPr="003261E7" w14:paraId="66320448" w14:textId="77777777" w:rsidTr="00B0012F">
        <w:trPr>
          <w:trHeight w:val="638"/>
        </w:trPr>
        <w:tc>
          <w:tcPr>
            <w:tcW w:w="959" w:type="dxa"/>
            <w:shd w:val="clear" w:color="auto" w:fill="auto"/>
          </w:tcPr>
          <w:p w14:paraId="5A17E90E" w14:textId="77777777" w:rsidR="003C4C5F" w:rsidRPr="003261E7" w:rsidRDefault="003C4C5F" w:rsidP="00B001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54B1B3" w14:textId="77777777" w:rsidR="003C4C5F" w:rsidRPr="003261E7" w:rsidRDefault="003C4C5F" w:rsidP="00B001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C4C5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C4C5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C4C5F">
              <w:rPr>
                <w:b/>
                <w:bCs/>
                <w:sz w:val="22"/>
                <w:szCs w:val="22"/>
              </w:rPr>
              <w:t>Dostawa preparatów do mycia, pielęgnacji i dezynfekcji skóry, ran, dezynfekcji powierzchni  sprzętu i urządzeń medycznych w 11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C4C5F">
              <w:rPr>
                <w:b/>
                <w:sz w:val="22"/>
                <w:szCs w:val="22"/>
              </w:rPr>
              <w:t>Eap-2412/18/22/M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7DB195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B6820F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4C61920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C4C5F" w:rsidRPr="003C4C5F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C4C5F" w:rsidRPr="003C4C5F">
        <w:rPr>
          <w:sz w:val="22"/>
          <w:szCs w:val="22"/>
        </w:rPr>
        <w:t>(</w:t>
      </w:r>
      <w:proofErr w:type="spellStart"/>
      <w:r w:rsidR="003C4C5F" w:rsidRPr="003C4C5F">
        <w:rPr>
          <w:sz w:val="22"/>
          <w:szCs w:val="22"/>
        </w:rPr>
        <w:t>t.j</w:t>
      </w:r>
      <w:proofErr w:type="spellEnd"/>
      <w:r w:rsidR="003C4C5F" w:rsidRPr="003C4C5F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6A812ED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8F3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A38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E532465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C4C5F" w:rsidRPr="00EB1359" w14:paraId="6B217744" w14:textId="77777777" w:rsidTr="00B0012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FEF0" w14:textId="77777777" w:rsidR="003C4C5F" w:rsidRPr="00710915" w:rsidRDefault="003C4C5F" w:rsidP="00B0012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4C5F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2C28" w14:textId="77777777" w:rsidR="003C4C5F" w:rsidRPr="00EB1359" w:rsidRDefault="003C4C5F" w:rsidP="00B001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4C5F">
              <w:rPr>
                <w:b/>
                <w:sz w:val="22"/>
                <w:szCs w:val="22"/>
              </w:rPr>
              <w:t>Pakiet 9 - Preparaty do mycia, dezynfekcji i pielęgnacji rąk</w:t>
            </w:r>
          </w:p>
          <w:p w14:paraId="0E01D4C0" w14:textId="77777777" w:rsidR="003C4C5F" w:rsidRDefault="003C4C5F" w:rsidP="00B0012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74B7189" w14:textId="77777777" w:rsidR="003C4C5F" w:rsidRDefault="003C4C5F" w:rsidP="00B0012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4C5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244F7FEB" w14:textId="77777777" w:rsidR="003C4C5F" w:rsidRDefault="003C4C5F" w:rsidP="00B0012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18EB2A9F" w14:textId="77777777" w:rsidR="003C4C5F" w:rsidRPr="003C4C5F" w:rsidRDefault="003C4C5F" w:rsidP="00B0012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4C5F">
              <w:rPr>
                <w:sz w:val="22"/>
                <w:szCs w:val="22"/>
              </w:rPr>
              <w:t>Uzasadnienie faktyczne:</w:t>
            </w:r>
          </w:p>
          <w:p w14:paraId="10CEDDD9" w14:textId="77777777" w:rsidR="003C4C5F" w:rsidRPr="00EB1359" w:rsidRDefault="003C4C5F" w:rsidP="00B0012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4C5F">
              <w:rPr>
                <w:sz w:val="22"/>
                <w:szCs w:val="22"/>
              </w:rPr>
              <w:t>Zamawiający unieważnił postępowanie w w/w Pakiecie, gdyż do terminu składania ofert, tj. do dnia 21.10.2022 r. godz. 09:00 nie złożono żadnej oferty w przedmiotowym pakiecie  postępowania.</w:t>
            </w:r>
          </w:p>
        </w:tc>
      </w:tr>
    </w:tbl>
    <w:p w14:paraId="7DE956B3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BAFF98D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9057F0D" w14:textId="119CC07A" w:rsidR="00010B31" w:rsidRDefault="003C4C5F" w:rsidP="00010B31">
      <w:pPr>
        <w:spacing w:line="360" w:lineRule="auto"/>
        <w:jc w:val="right"/>
        <w:rPr>
          <w:sz w:val="24"/>
        </w:rPr>
      </w:pPr>
      <w:r w:rsidRPr="003C4C5F">
        <w:rPr>
          <w:sz w:val="24"/>
        </w:rPr>
        <w:t xml:space="preserve">  </w:t>
      </w:r>
      <w:r w:rsidR="007532F0">
        <w:rPr>
          <w:sz w:val="24"/>
        </w:rPr>
        <w:t>Dyrektor SP ZOZ Kolbuszowa</w:t>
      </w:r>
    </w:p>
    <w:p w14:paraId="4590BC78" w14:textId="0E94C967" w:rsidR="007532F0" w:rsidRDefault="007532F0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p w14:paraId="52E7CDB1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5E13D" w14:textId="77777777" w:rsidR="003C4C5F" w:rsidRDefault="003C4C5F" w:rsidP="003C4C5F">
      <w:r>
        <w:separator/>
      </w:r>
    </w:p>
  </w:endnote>
  <w:endnote w:type="continuationSeparator" w:id="0">
    <w:p w14:paraId="5FC601E8" w14:textId="77777777" w:rsidR="003C4C5F" w:rsidRDefault="003C4C5F" w:rsidP="003C4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DEB2B" w14:textId="77777777" w:rsidR="003C4C5F" w:rsidRDefault="003C4C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F5D7E" w14:textId="77777777" w:rsidR="003C4C5F" w:rsidRDefault="003C4C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3EDCE" w14:textId="77777777" w:rsidR="003C4C5F" w:rsidRDefault="003C4C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43EFF" w14:textId="77777777" w:rsidR="003C4C5F" w:rsidRDefault="003C4C5F" w:rsidP="003C4C5F">
      <w:r>
        <w:separator/>
      </w:r>
    </w:p>
  </w:footnote>
  <w:footnote w:type="continuationSeparator" w:id="0">
    <w:p w14:paraId="1B0E3ED9" w14:textId="77777777" w:rsidR="003C4C5F" w:rsidRDefault="003C4C5F" w:rsidP="003C4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25E7E" w14:textId="77777777" w:rsidR="003C4C5F" w:rsidRDefault="003C4C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9E90D" w14:textId="77777777" w:rsidR="003C4C5F" w:rsidRDefault="003C4C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D7B0" w14:textId="77777777" w:rsidR="003C4C5F" w:rsidRDefault="003C4C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CA9"/>
    <w:rsid w:val="00010B31"/>
    <w:rsid w:val="00104963"/>
    <w:rsid w:val="00150F65"/>
    <w:rsid w:val="003C4C5F"/>
    <w:rsid w:val="007532F0"/>
    <w:rsid w:val="00823326"/>
    <w:rsid w:val="00856A3E"/>
    <w:rsid w:val="00894412"/>
    <w:rsid w:val="009462DF"/>
    <w:rsid w:val="009500EB"/>
    <w:rsid w:val="00993EFC"/>
    <w:rsid w:val="00A42CA9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C73C2"/>
  <w15:chartTrackingRefBased/>
  <w15:docId w15:val="{5151EEBC-1780-4FEA-A6C3-E0E90158F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C4C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4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2022-11-07T09:42:00Z</cp:lastPrinted>
  <dcterms:created xsi:type="dcterms:W3CDTF">2022-11-07T09:43:00Z</dcterms:created>
  <dcterms:modified xsi:type="dcterms:W3CDTF">2022-11-07T09:43:00Z</dcterms:modified>
</cp:coreProperties>
</file>