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5846F" w14:textId="77777777" w:rsidR="004F00D6" w:rsidRPr="007F78BB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32"/>
          <w:szCs w:val="32"/>
        </w:rPr>
      </w:pPr>
      <w:r w:rsidRPr="007F78BB">
        <w:rPr>
          <w:b/>
          <w:bCs/>
          <w:color w:val="000000"/>
          <w:sz w:val="32"/>
          <w:szCs w:val="32"/>
        </w:rPr>
        <w:t>OGŁOSZENIE O UDZIELANYM ZAMÓWIENIU</w:t>
      </w:r>
    </w:p>
    <w:p w14:paraId="41B68299" w14:textId="6B9B67D7" w:rsidR="00E45F07" w:rsidRPr="007F78BB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32"/>
          <w:szCs w:val="32"/>
        </w:rPr>
      </w:pPr>
      <w:r w:rsidRPr="007F78BB">
        <w:rPr>
          <w:b/>
          <w:sz w:val="32"/>
          <w:szCs w:val="32"/>
        </w:rPr>
        <w:t>Znak sprawy: NA/O/</w:t>
      </w:r>
      <w:r w:rsidR="00862FE7" w:rsidRPr="007F78BB">
        <w:rPr>
          <w:b/>
          <w:sz w:val="32"/>
          <w:szCs w:val="32"/>
        </w:rPr>
        <w:t>2</w:t>
      </w:r>
      <w:r w:rsidR="00DA14E7" w:rsidRPr="007F78BB">
        <w:rPr>
          <w:b/>
          <w:sz w:val="32"/>
          <w:szCs w:val="32"/>
        </w:rPr>
        <w:t>95</w:t>
      </w:r>
      <w:r w:rsidR="008C5B97" w:rsidRPr="007F78BB">
        <w:rPr>
          <w:b/>
          <w:sz w:val="32"/>
          <w:szCs w:val="32"/>
        </w:rPr>
        <w:t>/</w:t>
      </w:r>
      <w:r w:rsidR="00306290" w:rsidRPr="007F78BB">
        <w:rPr>
          <w:b/>
          <w:sz w:val="32"/>
          <w:szCs w:val="32"/>
        </w:rPr>
        <w:t>2022</w:t>
      </w:r>
      <w:r w:rsidRPr="007F78BB">
        <w:rPr>
          <w:b/>
          <w:sz w:val="32"/>
          <w:szCs w:val="32"/>
        </w:rPr>
        <w:t xml:space="preserve"> </w:t>
      </w:r>
    </w:p>
    <w:p w14:paraId="11BD041F" w14:textId="77777777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1B53D941" w14:textId="77777777" w:rsidR="00E6372C" w:rsidRPr="007F78BB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4"/>
        </w:rPr>
      </w:pPr>
      <w:r w:rsidRPr="007F78BB">
        <w:rPr>
          <w:b/>
          <w:sz w:val="24"/>
          <w:szCs w:val="24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7F78BB" w14:paraId="3215F080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ABB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Politechnika Rzeszowska im. I. Łukasiewicza</w:t>
            </w:r>
          </w:p>
          <w:p w14:paraId="0AB9EA03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al. Powstańców Warszawy 12</w:t>
            </w:r>
          </w:p>
          <w:p w14:paraId="19533528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 xml:space="preserve">35-959 Rzeszów </w:t>
            </w:r>
          </w:p>
          <w:p w14:paraId="282AFE9F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NIP: 813-026-69-99</w:t>
            </w:r>
          </w:p>
          <w:p w14:paraId="1476F15B" w14:textId="208B018D" w:rsidR="000E01C6" w:rsidRPr="007F78BB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b/>
                <w:i/>
                <w:sz w:val="24"/>
                <w:szCs w:val="24"/>
              </w:rPr>
              <w:t xml:space="preserve">Zamówienie jest prowadzone </w:t>
            </w:r>
            <w:r w:rsidR="0032714C" w:rsidRPr="007F78BB">
              <w:rPr>
                <w:b/>
                <w:i/>
                <w:sz w:val="24"/>
                <w:szCs w:val="24"/>
              </w:rPr>
              <w:t>z wyłączeniem przepisów ustawy z dnia 11 września 2019 r. Prawo Zamówień Publicznych [Dz.U. z 202</w:t>
            </w:r>
            <w:r w:rsidR="00197892">
              <w:rPr>
                <w:b/>
                <w:i/>
                <w:sz w:val="24"/>
                <w:szCs w:val="24"/>
              </w:rPr>
              <w:t>2</w:t>
            </w:r>
            <w:r w:rsidR="0032714C" w:rsidRPr="007F78BB">
              <w:rPr>
                <w:b/>
                <w:i/>
                <w:sz w:val="24"/>
                <w:szCs w:val="24"/>
              </w:rPr>
              <w:t xml:space="preserve"> roku, poz. </w:t>
            </w:r>
            <w:r w:rsidR="00197892">
              <w:rPr>
                <w:b/>
                <w:i/>
                <w:sz w:val="24"/>
                <w:szCs w:val="24"/>
              </w:rPr>
              <w:t>1710</w:t>
            </w:r>
            <w:r w:rsidR="0032714C" w:rsidRPr="007F78BB">
              <w:rPr>
                <w:b/>
                <w:i/>
                <w:sz w:val="24"/>
                <w:szCs w:val="24"/>
              </w:rPr>
              <w:t xml:space="preserve">] </w:t>
            </w:r>
            <w:r w:rsidRPr="007F78BB">
              <w:rPr>
                <w:b/>
                <w:i/>
                <w:sz w:val="24"/>
                <w:szCs w:val="24"/>
              </w:rPr>
              <w:t>na podstawie art. 2 ust. 1 pkt. 1 ustawy</w:t>
            </w:r>
            <w:r w:rsidR="0032714C" w:rsidRPr="007F78BB">
              <w:rPr>
                <w:b/>
                <w:i/>
                <w:sz w:val="24"/>
                <w:szCs w:val="24"/>
              </w:rPr>
              <w:t xml:space="preserve"> PZP  </w:t>
            </w:r>
            <w:r w:rsidRPr="007F78BB">
              <w:rPr>
                <w:b/>
                <w:i/>
                <w:sz w:val="24"/>
                <w:szCs w:val="24"/>
              </w:rPr>
              <w:t>.</w:t>
            </w:r>
          </w:p>
        </w:tc>
      </w:tr>
    </w:tbl>
    <w:p w14:paraId="0EB81A12" w14:textId="77777777" w:rsidR="000156CD" w:rsidRPr="007F78BB" w:rsidRDefault="000156CD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</w:p>
    <w:p w14:paraId="47CCE786" w14:textId="77777777" w:rsidR="004F00D6" w:rsidRPr="007F78BB" w:rsidRDefault="004F00D6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  <w:r w:rsidRPr="007F78BB">
        <w:rPr>
          <w:b/>
          <w:sz w:val="24"/>
          <w:szCs w:val="24"/>
        </w:rPr>
        <w:t xml:space="preserve">Osoba prowadząca postępowanie: </w:t>
      </w:r>
    </w:p>
    <w:p w14:paraId="1ADAE85B" w14:textId="77777777" w:rsidR="004F00D6" w:rsidRPr="007F78BB" w:rsidRDefault="00E6372C" w:rsidP="00666A96">
      <w:pPr>
        <w:spacing w:before="120" w:after="120" w:line="276" w:lineRule="auto"/>
        <w:ind w:firstLine="708"/>
        <w:rPr>
          <w:sz w:val="24"/>
          <w:szCs w:val="24"/>
          <w:lang w:val="en-US"/>
        </w:rPr>
      </w:pPr>
      <w:r w:rsidRPr="007F78BB">
        <w:rPr>
          <w:sz w:val="24"/>
          <w:szCs w:val="24"/>
        </w:rPr>
        <w:t>Michał Pękala</w:t>
      </w:r>
      <w:r w:rsidR="004F00D6" w:rsidRPr="007F78BB">
        <w:rPr>
          <w:sz w:val="24"/>
          <w:szCs w:val="24"/>
        </w:rPr>
        <w:t xml:space="preserve">  -  tel. </w:t>
      </w:r>
      <w:r w:rsidR="004F00D6" w:rsidRPr="007F78BB">
        <w:rPr>
          <w:sz w:val="24"/>
          <w:szCs w:val="24"/>
          <w:lang w:val="de-DE"/>
        </w:rPr>
        <w:t xml:space="preserve">(17) </w:t>
      </w:r>
      <w:r w:rsidR="00AA667B" w:rsidRPr="007F78BB">
        <w:rPr>
          <w:sz w:val="24"/>
          <w:szCs w:val="24"/>
          <w:lang w:val="de-DE"/>
        </w:rPr>
        <w:t>743 22</w:t>
      </w:r>
      <w:r w:rsidR="00C91D62" w:rsidRPr="007F78BB">
        <w:rPr>
          <w:sz w:val="24"/>
          <w:szCs w:val="24"/>
          <w:lang w:val="de-DE"/>
        </w:rPr>
        <w:t xml:space="preserve"> </w:t>
      </w:r>
      <w:r w:rsidR="00AA667B" w:rsidRPr="007F78BB">
        <w:rPr>
          <w:sz w:val="24"/>
          <w:szCs w:val="24"/>
          <w:lang w:val="de-DE"/>
        </w:rPr>
        <w:t xml:space="preserve">04; </w:t>
      </w:r>
      <w:r w:rsidR="004F00D6" w:rsidRPr="007F78BB">
        <w:rPr>
          <w:sz w:val="24"/>
          <w:szCs w:val="24"/>
          <w:lang w:val="en-US"/>
        </w:rPr>
        <w:t xml:space="preserve"> e-mail </w:t>
      </w:r>
      <w:hyperlink r:id="rId8" w:history="1">
        <w:r w:rsidR="00E45F07" w:rsidRPr="007F78BB">
          <w:rPr>
            <w:rStyle w:val="Hipercze"/>
            <w:sz w:val="24"/>
            <w:szCs w:val="24"/>
            <w:lang w:val="en-US"/>
          </w:rPr>
          <w:t>m.pekala@prz.edu.pl</w:t>
        </w:r>
      </w:hyperlink>
    </w:p>
    <w:p w14:paraId="5B10BB61" w14:textId="77777777" w:rsidR="00E6372C" w:rsidRPr="007F78BB" w:rsidRDefault="00E6372C" w:rsidP="00104D8A">
      <w:pPr>
        <w:spacing w:before="120" w:after="120" w:line="276" w:lineRule="auto"/>
        <w:rPr>
          <w:b/>
          <w:sz w:val="24"/>
          <w:szCs w:val="24"/>
          <w:lang w:val="de-DE"/>
        </w:rPr>
      </w:pPr>
    </w:p>
    <w:p w14:paraId="2BF16DA7" w14:textId="77777777" w:rsidR="00D63D0B" w:rsidRPr="007F78BB" w:rsidRDefault="004F00D6" w:rsidP="009614D6">
      <w:pPr>
        <w:spacing w:before="240" w:after="240" w:line="276" w:lineRule="auto"/>
        <w:rPr>
          <w:noProof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II. OPIS PRZEDMIOTU ZAMÓWIENIA</w:t>
      </w:r>
      <w:r w:rsidRPr="007F78BB">
        <w:rPr>
          <w:noProof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7F78BB" w14:paraId="260AFA58" w14:textId="77777777" w:rsidTr="00565DE6">
        <w:tc>
          <w:tcPr>
            <w:tcW w:w="5000" w:type="pct"/>
            <w:shd w:val="clear" w:color="auto" w:fill="F3F3F3"/>
          </w:tcPr>
          <w:p w14:paraId="68086B58" w14:textId="77777777" w:rsidR="00565DE6" w:rsidRPr="007F78BB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Opis</w:t>
            </w:r>
          </w:p>
        </w:tc>
      </w:tr>
      <w:tr w:rsidR="00565DE6" w:rsidRPr="007F78BB" w14:paraId="35BAD100" w14:textId="77777777" w:rsidTr="00565DE6">
        <w:tc>
          <w:tcPr>
            <w:tcW w:w="5000" w:type="pct"/>
          </w:tcPr>
          <w:p w14:paraId="0E32C09D" w14:textId="77777777" w:rsidR="00565DE6" w:rsidRPr="007F78BB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 xml:space="preserve">Temat: </w:t>
            </w:r>
          </w:p>
          <w:p w14:paraId="4C13F4D1" w14:textId="40E09205" w:rsidR="00565DE6" w:rsidRPr="007F78BB" w:rsidRDefault="007F78BB" w:rsidP="00A34FF1">
            <w:pPr>
              <w:spacing w:before="120" w:after="120" w:line="276" w:lineRule="auto"/>
              <w:jc w:val="both"/>
              <w:rPr>
                <w:b/>
                <w:i/>
                <w:iCs/>
                <w:color w:val="000000" w:themeColor="text1"/>
                <w:sz w:val="32"/>
                <w:szCs w:val="32"/>
              </w:rPr>
            </w:pPr>
            <w:r w:rsidRPr="007F78BB">
              <w:rPr>
                <w:b/>
                <w:bCs/>
                <w:i/>
                <w:iCs/>
                <w:sz w:val="24"/>
                <w:szCs w:val="24"/>
              </w:rPr>
              <w:t>Wykonaniu usługi serwisowej (konserwacji i naprawy) urządzenia EB-PVD SmartCoater ALD wraz z kalibracją głowic pomiarowych i regulatorów przepływu gazów</w:t>
            </w:r>
          </w:p>
          <w:p w14:paraId="34A3CF17" w14:textId="77777777" w:rsidR="00565DE6" w:rsidRPr="007F78BB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0B4C850B" w14:textId="77777777" w:rsidR="00565DE6" w:rsidRPr="007F78BB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>Wspólny Słownik Zamówień</w:t>
            </w:r>
            <w:r w:rsidRPr="007F78BB">
              <w:rPr>
                <w:sz w:val="24"/>
                <w:szCs w:val="24"/>
              </w:rPr>
              <w:t>:</w:t>
            </w:r>
            <w:r w:rsidRPr="007F78BB">
              <w:rPr>
                <w:b/>
                <w:sz w:val="24"/>
                <w:szCs w:val="24"/>
              </w:rPr>
              <w:t xml:space="preserve"> </w:t>
            </w:r>
          </w:p>
          <w:p w14:paraId="288E989B" w14:textId="0ACAEA8D" w:rsidR="00565DE6" w:rsidRPr="007F78BB" w:rsidRDefault="007F78BB" w:rsidP="00A34FF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50433000-9</w:t>
            </w:r>
            <w:r w:rsidR="00D45461" w:rsidRPr="007F78BB">
              <w:rPr>
                <w:color w:val="000000"/>
                <w:sz w:val="24"/>
                <w:szCs w:val="24"/>
              </w:rPr>
              <w:tab/>
            </w:r>
            <w:r w:rsidR="00D45461" w:rsidRPr="007F78BB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usługi kalibracyjne</w:t>
            </w:r>
            <w:r w:rsidR="00952DE9" w:rsidRPr="007F78BB">
              <w:rPr>
                <w:color w:val="000000"/>
                <w:sz w:val="24"/>
                <w:szCs w:val="24"/>
              </w:rPr>
              <w:t xml:space="preserve"> </w:t>
            </w:r>
          </w:p>
          <w:p w14:paraId="23CE20C8" w14:textId="77777777" w:rsidR="007F78BB" w:rsidRDefault="007F78BB" w:rsidP="00DA14E7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14:paraId="5B92B076" w14:textId="77777777" w:rsidR="00952DE9" w:rsidRDefault="00565DE6" w:rsidP="00DA14E7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7F78BB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5536E34C" w14:textId="298E95A9" w:rsidR="007F78BB" w:rsidRPr="007F78BB" w:rsidRDefault="007F78BB" w:rsidP="00DA14E7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1.</w:t>
            </w:r>
          </w:p>
        </w:tc>
      </w:tr>
      <w:tr w:rsidR="009479C3" w:rsidRPr="007F78BB" w14:paraId="5DF586B9" w14:textId="77777777" w:rsidTr="009479C3">
        <w:tc>
          <w:tcPr>
            <w:tcW w:w="5000" w:type="pct"/>
          </w:tcPr>
          <w:p w14:paraId="23E50AA6" w14:textId="77777777" w:rsidR="00952DE9" w:rsidRPr="007F78BB" w:rsidRDefault="00204097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br w:type="page"/>
            </w:r>
            <w:r w:rsidR="009479C3" w:rsidRPr="007F78BB">
              <w:rPr>
                <w:iCs/>
                <w:color w:val="000000"/>
                <w:sz w:val="24"/>
                <w:szCs w:val="24"/>
              </w:rPr>
              <w:t xml:space="preserve">Określając przedmiot zamówienia poprzez wskazanie nazw handlowych, dopuszczamy jednocześnie wszelkie ich odpowiedniki rynkowe nie gorsze niż wskazane. </w:t>
            </w:r>
          </w:p>
          <w:p w14:paraId="4CCDDDCE" w14:textId="77777777" w:rsidR="00952DE9" w:rsidRPr="007F78BB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lastRenderedPageBreak/>
              <w:t xml:space="preserve">Parametry wskazanego przez nas standardu przedstawiają warunki techniczne, eksploatacyjne, użytkowe, funkcjonalne Natomiast wskazana marka lub nazwa handlowa określa klasę produktu, a nie konkretnego producenta. </w:t>
            </w:r>
          </w:p>
          <w:p w14:paraId="29B69E3B" w14:textId="77777777" w:rsidR="00952DE9" w:rsidRPr="007F78BB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t xml:space="preserve">W przypadku zaproponowania przez Wykonawcę w ofercie produktów - równoważnych - informujemy, że w trakcie badania i oceny ofert Zamawiający może żądać dostarczenia próbek tych produktów - w celu przeprowadzenia badania ich równoważności. Tu należy zaznaczyć, iż ocena równoważności przedmiotowych próbek będzie przeprowadzana przez niezależną instytucję, która wykonuje tego typu analizy. </w:t>
            </w:r>
          </w:p>
          <w:p w14:paraId="2526CFE2" w14:textId="5D01D0DD" w:rsidR="00952DE9" w:rsidRPr="007F78BB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t xml:space="preserve">W związku z tym, iż ciężar udowodnienia równoważności zaproponowanego produktu spoczywa na Wykonawcy - badanie równoważności zaproponowanych produktów przez uprawnioną do tego instytucję odbędzie się na koszt Wykonawcy. </w:t>
            </w:r>
          </w:p>
          <w:p w14:paraId="5AF0ABA4" w14:textId="10C3086C" w:rsidR="009479C3" w:rsidRPr="007F78BB" w:rsidRDefault="009479C3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zamówienia.</w:t>
            </w:r>
          </w:p>
        </w:tc>
      </w:tr>
      <w:tr w:rsidR="007B2BF2" w:rsidRPr="007F78BB" w14:paraId="746B0F02" w14:textId="77777777" w:rsidTr="009479C3">
        <w:tc>
          <w:tcPr>
            <w:tcW w:w="5000" w:type="pct"/>
          </w:tcPr>
          <w:p w14:paraId="2F3E4060" w14:textId="77777777" w:rsidR="007B2BF2" w:rsidRPr="007F78BB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Zamawiający </w:t>
            </w:r>
            <w:r w:rsidR="00565DE6" w:rsidRPr="007F78BB">
              <w:rPr>
                <w:rFonts w:ascii="Times New Roman" w:hAnsi="Times New Roman"/>
                <w:b/>
                <w:sz w:val="24"/>
                <w:szCs w:val="24"/>
              </w:rPr>
              <w:t xml:space="preserve">NIE </w:t>
            </w: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>DOPUSZCZA składani</w:t>
            </w:r>
            <w:r w:rsidR="00565DE6" w:rsidRPr="007F78BB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 xml:space="preserve"> ofert częściowych</w:t>
            </w:r>
            <w:r w:rsidRPr="007F78B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2385C33" w14:textId="77777777" w:rsidR="007B2BF2" w:rsidRPr="007F78BB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>Oferty nie zawierające pełnego zakresu przedmiotu zamówienia określonego w zadaniu częściowym zostaną odrzucone.</w:t>
            </w:r>
          </w:p>
          <w:p w14:paraId="4735C248" w14:textId="77777777" w:rsidR="007B2BF2" w:rsidRPr="007F78BB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389DFDAC" w14:textId="77777777" w:rsidR="00817F2C" w:rsidRPr="007F78BB" w:rsidRDefault="00817F2C" w:rsidP="00104D8A">
      <w:pPr>
        <w:spacing w:before="120" w:after="120" w:line="276" w:lineRule="auto"/>
        <w:jc w:val="both"/>
        <w:rPr>
          <w:sz w:val="24"/>
          <w:szCs w:val="24"/>
        </w:rPr>
      </w:pPr>
    </w:p>
    <w:p w14:paraId="0BC51B55" w14:textId="77777777" w:rsidR="004F00D6" w:rsidRPr="007F78BB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7F78BB" w14:paraId="215BBB39" w14:textId="77777777" w:rsidTr="00742757">
        <w:tc>
          <w:tcPr>
            <w:tcW w:w="9354" w:type="dxa"/>
          </w:tcPr>
          <w:p w14:paraId="23B63D55" w14:textId="25FD7E73" w:rsidR="00840F92" w:rsidRPr="007F78BB" w:rsidRDefault="00A34FF1" w:rsidP="00565DE6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7F78BB">
              <w:rPr>
                <w:b/>
                <w:bCs/>
                <w:iCs/>
                <w:color w:val="000000"/>
                <w:sz w:val="24"/>
                <w:szCs w:val="24"/>
              </w:rPr>
              <w:t xml:space="preserve">Do </w:t>
            </w:r>
            <w:r w:rsidR="00DA14E7" w:rsidRPr="007F78BB">
              <w:rPr>
                <w:b/>
                <w:bCs/>
                <w:iCs/>
                <w:color w:val="000000"/>
                <w:sz w:val="24"/>
                <w:szCs w:val="24"/>
              </w:rPr>
              <w:t>60 dni od dnia udzielenia zamówienia</w:t>
            </w:r>
          </w:p>
        </w:tc>
      </w:tr>
    </w:tbl>
    <w:p w14:paraId="572A4F46" w14:textId="77777777" w:rsidR="00B26FE5" w:rsidRPr="007F78BB" w:rsidRDefault="00B26FE5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0D301AE8" w14:textId="77777777" w:rsidR="003C6CC0" w:rsidRPr="007F78BB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noProof/>
          <w:sz w:val="24"/>
          <w:szCs w:val="24"/>
        </w:rPr>
        <w:t xml:space="preserve">IV. </w:t>
      </w:r>
      <w:r w:rsidR="003C6CC0" w:rsidRPr="007F78BB">
        <w:rPr>
          <w:b/>
          <w:noProof/>
          <w:sz w:val="24"/>
          <w:szCs w:val="24"/>
        </w:rPr>
        <w:t>OPIS WARUNKÓW UDZIAŁU W POSTĘPOWANIU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8532"/>
      </w:tblGrid>
      <w:tr w:rsidR="003C6CC0" w:rsidRPr="007F78BB" w14:paraId="2F2FE3F7" w14:textId="77777777" w:rsidTr="000B5904">
        <w:tc>
          <w:tcPr>
            <w:tcW w:w="672" w:type="dxa"/>
            <w:shd w:val="clear" w:color="auto" w:fill="F2F2F2" w:themeFill="background1" w:themeFillShade="F2"/>
          </w:tcPr>
          <w:p w14:paraId="0984EE08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LP.</w:t>
            </w:r>
          </w:p>
        </w:tc>
        <w:tc>
          <w:tcPr>
            <w:tcW w:w="8532" w:type="dxa"/>
            <w:shd w:val="clear" w:color="auto" w:fill="F2F2F2" w:themeFill="background1" w:themeFillShade="F2"/>
          </w:tcPr>
          <w:p w14:paraId="4BAC61C7" w14:textId="77777777" w:rsidR="003C6CC0" w:rsidRPr="007F78BB" w:rsidRDefault="003C6CC0" w:rsidP="003C6CC0">
            <w:pPr>
              <w:pStyle w:val="Tekstpodstawowy"/>
              <w:spacing w:before="120" w:after="120" w:line="276" w:lineRule="auto"/>
              <w:rPr>
                <w:b/>
                <w:szCs w:val="24"/>
              </w:rPr>
            </w:pPr>
            <w:r w:rsidRPr="007F78BB">
              <w:rPr>
                <w:b/>
                <w:szCs w:val="24"/>
              </w:rPr>
              <w:t>Warunki oraz opis sposobu dokonywania oceny spełniania tych warunków</w:t>
            </w:r>
          </w:p>
        </w:tc>
      </w:tr>
      <w:tr w:rsidR="003C6CC0" w:rsidRPr="007F78BB" w14:paraId="0BB3BB47" w14:textId="77777777" w:rsidTr="000B5904">
        <w:tc>
          <w:tcPr>
            <w:tcW w:w="672" w:type="dxa"/>
            <w:vMerge w:val="restart"/>
          </w:tcPr>
          <w:p w14:paraId="5B4937F2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8532" w:type="dxa"/>
          </w:tcPr>
          <w:p w14:paraId="22F4281E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>Sytuacja ekonomiczna lub finansowa</w:t>
            </w:r>
          </w:p>
        </w:tc>
      </w:tr>
      <w:tr w:rsidR="00770D07" w:rsidRPr="007F78BB" w14:paraId="3EFEA1E9" w14:textId="77777777" w:rsidTr="000B5904">
        <w:tc>
          <w:tcPr>
            <w:tcW w:w="672" w:type="dxa"/>
            <w:vMerge/>
          </w:tcPr>
          <w:p w14:paraId="09244500" w14:textId="77777777" w:rsidR="00770D07" w:rsidRPr="007F78BB" w:rsidRDefault="00770D07" w:rsidP="00770D07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F77B8F0" w14:textId="3A1884D3" w:rsidR="00770D07" w:rsidRPr="007F78BB" w:rsidRDefault="00770D07" w:rsidP="00770D07">
            <w:pPr>
              <w:spacing w:before="120" w:after="120" w:line="276" w:lineRule="auto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3C6CC0" w:rsidRPr="007F78BB" w14:paraId="70A73D79" w14:textId="77777777" w:rsidTr="000B5904">
        <w:tc>
          <w:tcPr>
            <w:tcW w:w="672" w:type="dxa"/>
            <w:vMerge w:val="restart"/>
          </w:tcPr>
          <w:p w14:paraId="49962F80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2</w:t>
            </w:r>
          </w:p>
        </w:tc>
        <w:tc>
          <w:tcPr>
            <w:tcW w:w="8532" w:type="dxa"/>
          </w:tcPr>
          <w:p w14:paraId="21A922C2" w14:textId="77777777" w:rsidR="003C6CC0" w:rsidRPr="007F78BB" w:rsidRDefault="003C6CC0" w:rsidP="00467755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>Zdolność techniczna lub zawodowa</w:t>
            </w:r>
          </w:p>
        </w:tc>
      </w:tr>
      <w:tr w:rsidR="00DA14E7" w:rsidRPr="007F78BB" w14:paraId="38A6FD53" w14:textId="77777777" w:rsidTr="000B5904">
        <w:tc>
          <w:tcPr>
            <w:tcW w:w="672" w:type="dxa"/>
            <w:vMerge/>
          </w:tcPr>
          <w:p w14:paraId="5AEE325B" w14:textId="77777777" w:rsidR="00DA14E7" w:rsidRPr="007F78BB" w:rsidRDefault="00DA14E7" w:rsidP="00DA14E7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3B6033C" w14:textId="270C71B7" w:rsidR="00DA14E7" w:rsidRPr="007F78BB" w:rsidRDefault="00DA14E7" w:rsidP="00DA14E7">
            <w:pPr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3C6CC0" w:rsidRPr="007F78BB" w14:paraId="36A5A49A" w14:textId="77777777" w:rsidTr="000B5904">
        <w:tc>
          <w:tcPr>
            <w:tcW w:w="672" w:type="dxa"/>
            <w:vMerge w:val="restart"/>
          </w:tcPr>
          <w:p w14:paraId="79511B89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3</w:t>
            </w:r>
          </w:p>
        </w:tc>
        <w:tc>
          <w:tcPr>
            <w:tcW w:w="8532" w:type="dxa"/>
          </w:tcPr>
          <w:p w14:paraId="379A546D" w14:textId="77777777" w:rsidR="003C6CC0" w:rsidRPr="007F78BB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 xml:space="preserve">Uprawnienia </w:t>
            </w:r>
            <w:r w:rsidR="003C6CC0" w:rsidRPr="007F78BB">
              <w:rPr>
                <w:b/>
                <w:bCs/>
                <w:sz w:val="24"/>
                <w:szCs w:val="24"/>
              </w:rPr>
              <w:t>do prowadzenia określonej działalności zawodowej, o ile wynika to z odrębnych przepisów</w:t>
            </w:r>
          </w:p>
        </w:tc>
      </w:tr>
      <w:tr w:rsidR="000B5904" w:rsidRPr="007F78BB" w14:paraId="6E674A12" w14:textId="77777777" w:rsidTr="000B5904">
        <w:tc>
          <w:tcPr>
            <w:tcW w:w="672" w:type="dxa"/>
            <w:vMerge/>
          </w:tcPr>
          <w:p w14:paraId="0BA87AF8" w14:textId="77777777" w:rsidR="000B5904" w:rsidRPr="007F78BB" w:rsidRDefault="000B5904" w:rsidP="000B5904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73E334A3" w14:textId="41E0ABD7" w:rsidR="000B5904" w:rsidRPr="007F78BB" w:rsidRDefault="000B5904" w:rsidP="000B5904">
            <w:pPr>
              <w:spacing w:before="120" w:after="120" w:line="276" w:lineRule="auto"/>
              <w:jc w:val="both"/>
              <w:rPr>
                <w:b/>
                <w:bCs/>
                <w:i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C76767" w:rsidRPr="007F78BB" w14:paraId="00110096" w14:textId="77777777" w:rsidTr="000B5904">
        <w:tc>
          <w:tcPr>
            <w:tcW w:w="672" w:type="dxa"/>
            <w:vMerge w:val="restart"/>
          </w:tcPr>
          <w:p w14:paraId="0B91944C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4</w:t>
            </w:r>
          </w:p>
        </w:tc>
        <w:tc>
          <w:tcPr>
            <w:tcW w:w="8532" w:type="dxa"/>
          </w:tcPr>
          <w:p w14:paraId="6AF2CF8B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>Zdolność do występowania w obrocie gospodarczym</w:t>
            </w:r>
          </w:p>
        </w:tc>
      </w:tr>
      <w:tr w:rsidR="00C76767" w:rsidRPr="007F78BB" w14:paraId="27BD8479" w14:textId="77777777" w:rsidTr="000B5904">
        <w:tc>
          <w:tcPr>
            <w:tcW w:w="672" w:type="dxa"/>
            <w:vMerge/>
          </w:tcPr>
          <w:p w14:paraId="27501BFD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74E73CE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</w:tbl>
    <w:p w14:paraId="39B30F1B" w14:textId="77777777" w:rsidR="00817F2C" w:rsidRPr="007F78BB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</w:p>
    <w:p w14:paraId="258DFDB6" w14:textId="77777777" w:rsidR="00742757" w:rsidRPr="007F78BB" w:rsidRDefault="003C6CC0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 xml:space="preserve">V. </w:t>
      </w:r>
      <w:r w:rsidR="00742757" w:rsidRPr="007F78BB">
        <w:rPr>
          <w:b/>
          <w:bCs/>
          <w:color w:val="000000"/>
          <w:sz w:val="24"/>
          <w:szCs w:val="24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7F78BB" w14:paraId="0B110394" w14:textId="77777777" w:rsidTr="00742757">
        <w:tc>
          <w:tcPr>
            <w:tcW w:w="9354" w:type="dxa"/>
          </w:tcPr>
          <w:p w14:paraId="2DA13CCF" w14:textId="08224F0B" w:rsidR="00F80E0C" w:rsidRPr="007F78BB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/>
                <w:bCs/>
                <w:iCs/>
                <w:sz w:val="24"/>
                <w:szCs w:val="24"/>
              </w:rPr>
              <w:t xml:space="preserve">Oferta </w:t>
            </w:r>
            <w:r w:rsidRPr="007F78BB">
              <w:rPr>
                <w:b/>
                <w:bCs/>
                <w:iCs/>
                <w:sz w:val="24"/>
                <w:szCs w:val="24"/>
                <w:u w:val="single"/>
              </w:rPr>
              <w:t>musi być</w:t>
            </w:r>
            <w:r w:rsidRPr="007F78BB">
              <w:rPr>
                <w:b/>
                <w:bCs/>
                <w:iCs/>
                <w:sz w:val="24"/>
                <w:szCs w:val="24"/>
              </w:rPr>
              <w:t xml:space="preserve"> sporządzona według wzoru formularza oferty stanowiącego załącznik nr </w:t>
            </w:r>
            <w:r w:rsidR="007F78BB">
              <w:rPr>
                <w:b/>
                <w:bCs/>
                <w:iCs/>
                <w:sz w:val="24"/>
                <w:szCs w:val="24"/>
              </w:rPr>
              <w:t>2</w:t>
            </w:r>
            <w:r w:rsidRPr="007F78BB">
              <w:rPr>
                <w:b/>
                <w:bCs/>
                <w:iCs/>
                <w:sz w:val="24"/>
                <w:szCs w:val="24"/>
              </w:rPr>
              <w:t xml:space="preserve"> do niniejszego zaproszenia</w:t>
            </w:r>
            <w:r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7CBDFD8C" w14:textId="6652014A" w:rsidR="00270FF5" w:rsidRPr="007F78BB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 xml:space="preserve">Wykonawca może złożyć </w:t>
            </w:r>
            <w:r w:rsidRPr="007F78BB">
              <w:rPr>
                <w:b/>
                <w:bCs/>
                <w:iCs/>
                <w:sz w:val="24"/>
                <w:szCs w:val="24"/>
                <w:u w:val="single"/>
              </w:rPr>
              <w:t>tylko jedną ofertę</w:t>
            </w:r>
            <w:r w:rsidR="00270FF5"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35B4C72E" w14:textId="77777777" w:rsidR="00F80E0C" w:rsidRPr="007F78BB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7F78BB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7F78BB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  <w:u w:val="single"/>
              </w:rPr>
              <w:t>należy dołączyć:</w:t>
            </w:r>
          </w:p>
          <w:p w14:paraId="6C453A1B" w14:textId="21829C7C" w:rsidR="00F80E0C" w:rsidRPr="007F78BB" w:rsidRDefault="00F80E0C" w:rsidP="00F80E0C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7F78BB">
              <w:rPr>
                <w:rFonts w:eastAsia="Calibri"/>
                <w:color w:val="000000"/>
                <w:sz w:val="24"/>
                <w:szCs w:val="24"/>
                <w:highlight w:val="yellow"/>
              </w:rPr>
              <w:t>aktualny odpis z właściwego rejestru lub z centralnej ewidencji i informacji o działalności gospodarczej;</w:t>
            </w:r>
          </w:p>
          <w:p w14:paraId="50ACA36D" w14:textId="77777777" w:rsidR="00F80E0C" w:rsidRPr="007F78BB" w:rsidRDefault="00F80E0C" w:rsidP="00F80E0C">
            <w:pPr>
              <w:spacing w:before="120" w:after="120" w:line="276" w:lineRule="auto"/>
              <w:ind w:left="1134"/>
              <w:jc w:val="both"/>
              <w:outlineLvl w:val="1"/>
              <w:rPr>
                <w:b/>
                <w:bCs/>
                <w:iCs/>
                <w:sz w:val="24"/>
                <w:szCs w:val="24"/>
              </w:rPr>
            </w:pPr>
            <w:r w:rsidRPr="007F78BB">
              <w:rPr>
                <w:b/>
                <w:bCs/>
                <w:i/>
                <w:sz w:val="24"/>
                <w:szCs w:val="24"/>
              </w:rPr>
              <w:t>W przypadku podmiotów zagranicznych:</w:t>
            </w:r>
          </w:p>
          <w:p w14:paraId="3AE5895F" w14:textId="5508E100" w:rsidR="00F80E0C" w:rsidRPr="007F78BB" w:rsidRDefault="00F80E0C" w:rsidP="00F80E0C">
            <w:pPr>
              <w:numPr>
                <w:ilvl w:val="1"/>
                <w:numId w:val="38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Dokument potwierdzający, że nie otwarto jego likwidacji ani nie ogłoszono upadłości</w:t>
            </w:r>
          </w:p>
          <w:p w14:paraId="402C0773" w14:textId="410129EE" w:rsidR="00862FE7" w:rsidRPr="007F78BB" w:rsidRDefault="00862FE7" w:rsidP="00720BEB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>Zamawiający nie przewiduje zwrotu kosztów udziału w postępowaniu.</w:t>
            </w:r>
          </w:p>
          <w:p w14:paraId="7E30B71E" w14:textId="5AB08004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 xml:space="preserve">Oferta i wszystkie załączniki powinna być sporządzona w </w:t>
            </w:r>
            <w:r w:rsidRPr="007F78BB">
              <w:rPr>
                <w:b/>
                <w:bCs/>
                <w:iCs/>
                <w:sz w:val="24"/>
                <w:szCs w:val="24"/>
              </w:rPr>
              <w:t>języku polskim, zrozumiale i czytelnie, napisana komputerowo lub nieścieralnym atramentem</w:t>
            </w:r>
            <w:r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2DEE05DE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 xml:space="preserve">Oferta wraz ze stanowiącymi jej integralną część załącznikami </w:t>
            </w:r>
            <w:r w:rsidRPr="007F78BB">
              <w:rPr>
                <w:b/>
                <w:sz w:val="24"/>
                <w:szCs w:val="24"/>
                <w:u w:val="single"/>
              </w:rPr>
              <w:t>musi być sporządzona przez Wykonawcę ściśle według postanowień niniejszego ogłoszenia</w:t>
            </w:r>
          </w:p>
          <w:p w14:paraId="1F63D4D1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>Strony oferty wraz z załącznikami powinny być kolejno ponumerowane.</w:t>
            </w:r>
          </w:p>
          <w:p w14:paraId="53E80E1F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 xml:space="preserve">Oferta </w:t>
            </w:r>
            <w:r w:rsidRPr="007F78BB">
              <w:rPr>
                <w:b/>
                <w:sz w:val="24"/>
                <w:szCs w:val="24"/>
                <w:u w:val="single"/>
              </w:rPr>
              <w:t>musi być podpisana przez osobę uprawnioną do reprezentowania Wykonawcy</w:t>
            </w:r>
            <w:r w:rsidRPr="007F78BB">
              <w:rPr>
                <w:sz w:val="24"/>
                <w:szCs w:val="24"/>
              </w:rPr>
              <w:t xml:space="preserve">, zgodnie z formą reprezentacji określoną w dokumentach rejestrowych, lub przez osobę posiadającą ważne </w:t>
            </w:r>
            <w:r w:rsidRPr="007F78BB">
              <w:rPr>
                <w:b/>
                <w:sz w:val="24"/>
                <w:szCs w:val="24"/>
                <w:u w:val="single"/>
              </w:rPr>
              <w:t>pełnomocnictwo</w:t>
            </w:r>
            <w:r w:rsidRPr="007F78BB">
              <w:rPr>
                <w:sz w:val="24"/>
                <w:szCs w:val="24"/>
              </w:rPr>
              <w:t>, które należy dołączyć do składanej oferty.</w:t>
            </w:r>
          </w:p>
          <w:p w14:paraId="08729DF2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rFonts w:eastAsia="Calibri"/>
                <w:b/>
                <w:sz w:val="24"/>
                <w:szCs w:val="24"/>
                <w:u w:val="single"/>
              </w:rPr>
              <w:t xml:space="preserve">Zamawiający dopuszcza podpisanie oferty elektronicznie przez osobę uprawnioną do reprezentowania Wykonawcy </w:t>
            </w:r>
            <w:r w:rsidRPr="007F78BB">
              <w:rPr>
                <w:rFonts w:eastAsia="Calibri"/>
                <w:sz w:val="24"/>
                <w:szCs w:val="24"/>
              </w:rPr>
              <w:t xml:space="preserve">zgodnie z formą reprezentacji określoną w dokumentach rejestrowych, lub przez osobę posiadającą ważne </w:t>
            </w:r>
            <w:r w:rsidRPr="007F78BB">
              <w:rPr>
                <w:rFonts w:eastAsia="Calibri"/>
                <w:b/>
                <w:sz w:val="24"/>
                <w:szCs w:val="24"/>
                <w:u w:val="single"/>
              </w:rPr>
              <w:t>pełnomocnictwo</w:t>
            </w:r>
            <w:r w:rsidRPr="007F78BB">
              <w:rPr>
                <w:rFonts w:eastAsia="Calibri"/>
                <w:sz w:val="24"/>
                <w:szCs w:val="24"/>
              </w:rPr>
              <w:t>, które należy dołączyć do składanej oferty</w:t>
            </w:r>
          </w:p>
          <w:p w14:paraId="7970C8E0" w14:textId="302208DC" w:rsidR="00270FF5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 w:rsidR="00270FF5"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76D73262" w14:textId="77777777" w:rsidR="00270FF5" w:rsidRPr="007F78BB" w:rsidRDefault="00270FF5" w:rsidP="00104D8A">
            <w:pPr>
              <w:spacing w:before="120" w:after="120" w:line="276" w:lineRule="auto"/>
              <w:rPr>
                <w:color w:val="000000"/>
                <w:sz w:val="24"/>
                <w:szCs w:val="24"/>
                <w:u w:val="single"/>
              </w:rPr>
            </w:pPr>
            <w:r w:rsidRPr="007F78BB">
              <w:rPr>
                <w:color w:val="000000"/>
                <w:sz w:val="24"/>
                <w:szCs w:val="24"/>
                <w:u w:val="single"/>
              </w:rPr>
              <w:t>Oferta powinna zawierać:</w:t>
            </w:r>
          </w:p>
          <w:p w14:paraId="38B4C0EE" w14:textId="77777777" w:rsidR="00270FF5" w:rsidRPr="007F78BB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Dane teleadresowe firmy - numer NIP , REGON firmy itp.</w:t>
            </w:r>
          </w:p>
          <w:p w14:paraId="095A3086" w14:textId="77777777" w:rsidR="00270FF5" w:rsidRPr="007F78BB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lastRenderedPageBreak/>
              <w:t>Wskazanie osoby do kontaktu w sprawie oferty (numer telefonu i e-mail).</w:t>
            </w:r>
          </w:p>
          <w:p w14:paraId="640431C9" w14:textId="77777777" w:rsidR="00270FF5" w:rsidRPr="007F78BB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Proponowaną cenę brutto za realizację zamówienia.</w:t>
            </w:r>
          </w:p>
          <w:p w14:paraId="0FF6D333" w14:textId="77777777" w:rsidR="00742757" w:rsidRPr="007F78BB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7F78BB">
              <w:rPr>
                <w:sz w:val="24"/>
                <w:szCs w:val="24"/>
                <w:u w:val="single"/>
              </w:rPr>
              <w:t>Oferta złożona przez wykonawcę nie jest ofertą w rozumieniu KC</w:t>
            </w:r>
          </w:p>
        </w:tc>
      </w:tr>
    </w:tbl>
    <w:p w14:paraId="230A88D1" w14:textId="77777777" w:rsidR="00817F2C" w:rsidRPr="007F78BB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</w:p>
    <w:p w14:paraId="179F5A8E" w14:textId="25575953" w:rsidR="00270FF5" w:rsidRPr="007F78BB" w:rsidRDefault="003C6CC0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7F78BB">
        <w:rPr>
          <w:b/>
          <w:noProof/>
          <w:sz w:val="24"/>
          <w:szCs w:val="24"/>
        </w:rPr>
        <w:t>VI</w:t>
      </w:r>
      <w:r w:rsidR="00270FF5" w:rsidRPr="007F78BB">
        <w:rPr>
          <w:b/>
          <w:noProof/>
          <w:sz w:val="24"/>
          <w:szCs w:val="24"/>
        </w:rPr>
        <w:t xml:space="preserve">. </w:t>
      </w:r>
      <w:r w:rsidR="00270FF5" w:rsidRPr="007F78BB">
        <w:rPr>
          <w:b/>
          <w:bCs/>
          <w:color w:val="000000"/>
          <w:sz w:val="24"/>
          <w:szCs w:val="24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005CC8" w:rsidRPr="007F78BB" w14:paraId="3EA49727" w14:textId="77777777" w:rsidTr="00F528BC">
        <w:tc>
          <w:tcPr>
            <w:tcW w:w="9354" w:type="dxa"/>
          </w:tcPr>
          <w:p w14:paraId="5761A7D1" w14:textId="77777777" w:rsidR="00005CC8" w:rsidRPr="007F78BB" w:rsidRDefault="00005CC8" w:rsidP="00F528BC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 xml:space="preserve">Przy wyborze najkorzystniejszej oferty zamawiający będzie kierować się następującymi kryteriami: cena oraz </w:t>
            </w:r>
            <w:r w:rsidRPr="007F78BB">
              <w:rPr>
                <w:sz w:val="24"/>
                <w:szCs w:val="24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005CC8" w:rsidRPr="007F78BB" w14:paraId="1DB924EF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586FD989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55F94A17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579C2EB8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Waga</w:t>
                  </w:r>
                </w:p>
              </w:tc>
            </w:tr>
            <w:tr w:rsidR="00005CC8" w:rsidRPr="007F78BB" w14:paraId="3DA745A4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2CAA15D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129D6400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3B12071A" w14:textId="1A76E0D5" w:rsidR="00005CC8" w:rsidRPr="007F78BB" w:rsidRDefault="007F78BB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  <w:r w:rsidR="00005CC8" w:rsidRPr="007F78BB">
                    <w:rPr>
                      <w:sz w:val="24"/>
                      <w:szCs w:val="24"/>
                    </w:rPr>
                    <w:t>0 %</w:t>
                  </w:r>
                </w:p>
              </w:tc>
            </w:tr>
          </w:tbl>
          <w:p w14:paraId="55276C35" w14:textId="77777777" w:rsidR="00005CC8" w:rsidRPr="007F78BB" w:rsidRDefault="00005CC8" w:rsidP="00F528BC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F78BB">
              <w:rPr>
                <w:bCs/>
                <w:iCs/>
                <w:color w:val="000000"/>
                <w:sz w:val="24"/>
                <w:szCs w:val="24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50"/>
              <w:gridCol w:w="7728"/>
            </w:tblGrid>
            <w:tr w:rsidR="00005CC8" w:rsidRPr="007F78BB" w14:paraId="6F772A6A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46F1FF8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162A4A75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Wzór</w:t>
                  </w:r>
                </w:p>
              </w:tc>
            </w:tr>
            <w:tr w:rsidR="00005CC8" w:rsidRPr="007F78BB" w14:paraId="3DAC7F66" w14:textId="77777777" w:rsidTr="00F528BC">
              <w:trPr>
                <w:jc w:val="center"/>
              </w:trPr>
              <w:tc>
                <w:tcPr>
                  <w:tcW w:w="696" w:type="pct"/>
                </w:tcPr>
                <w:p w14:paraId="49A32263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126B0FCD" w14:textId="06125F16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 xml:space="preserve">Liczba punktów = ( </w:t>
                  </w:r>
                  <w:proofErr w:type="spellStart"/>
                  <w:r w:rsidRPr="007F78BB">
                    <w:rPr>
                      <w:b/>
                      <w:sz w:val="24"/>
                      <w:szCs w:val="24"/>
                    </w:rPr>
                    <w:t>Cmin</w:t>
                  </w:r>
                  <w:proofErr w:type="spellEnd"/>
                  <w:r w:rsidRPr="007F78BB">
                    <w:rPr>
                      <w:b/>
                      <w:sz w:val="24"/>
                      <w:szCs w:val="24"/>
                    </w:rPr>
                    <w:t>/</w:t>
                  </w:r>
                  <w:proofErr w:type="spellStart"/>
                  <w:r w:rsidRPr="007F78BB">
                    <w:rPr>
                      <w:b/>
                      <w:sz w:val="24"/>
                      <w:szCs w:val="24"/>
                    </w:rPr>
                    <w:t>Cof</w:t>
                  </w:r>
                  <w:proofErr w:type="spellEnd"/>
                  <w:r w:rsidRPr="007F78BB">
                    <w:rPr>
                      <w:b/>
                      <w:sz w:val="24"/>
                      <w:szCs w:val="24"/>
                    </w:rPr>
                    <w:t xml:space="preserve"> ) * </w:t>
                  </w:r>
                  <w:r w:rsidR="007F78BB">
                    <w:rPr>
                      <w:b/>
                      <w:sz w:val="24"/>
                      <w:szCs w:val="24"/>
                    </w:rPr>
                    <w:t>10</w:t>
                  </w:r>
                  <w:r w:rsidR="00E75FBB" w:rsidRPr="007F78BB">
                    <w:rPr>
                      <w:b/>
                      <w:sz w:val="24"/>
                      <w:szCs w:val="24"/>
                    </w:rPr>
                    <w:t>0</w:t>
                  </w:r>
                  <w:r w:rsidRPr="007F78BB">
                    <w:rPr>
                      <w:b/>
                      <w:sz w:val="24"/>
                      <w:szCs w:val="24"/>
                    </w:rPr>
                    <w:t xml:space="preserve"> * waga</w:t>
                  </w:r>
                </w:p>
                <w:p w14:paraId="3049EB2A" w14:textId="77777777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gdzie:</w:t>
                  </w:r>
                </w:p>
                <w:p w14:paraId="1ECF6CDF" w14:textId="77777777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7F78BB">
                    <w:rPr>
                      <w:sz w:val="24"/>
                      <w:szCs w:val="24"/>
                    </w:rPr>
                    <w:t>Cmin</w:t>
                  </w:r>
                  <w:proofErr w:type="spellEnd"/>
                  <w:r w:rsidRPr="007F78BB">
                    <w:rPr>
                      <w:sz w:val="24"/>
                      <w:szCs w:val="24"/>
                    </w:rPr>
                    <w:t xml:space="preserve"> - najniższa cena spośród wszystkich ofert</w:t>
                  </w:r>
                </w:p>
                <w:p w14:paraId="16906CD9" w14:textId="77777777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7F78BB">
                    <w:rPr>
                      <w:sz w:val="24"/>
                      <w:szCs w:val="24"/>
                    </w:rPr>
                    <w:t>Cof</w:t>
                  </w:r>
                  <w:proofErr w:type="spellEnd"/>
                  <w:r w:rsidRPr="007F78BB">
                    <w:rPr>
                      <w:sz w:val="24"/>
                      <w:szCs w:val="24"/>
                    </w:rPr>
                    <w:t xml:space="preserve"> -  cena podana w ofercie</w:t>
                  </w:r>
                </w:p>
              </w:tc>
            </w:tr>
          </w:tbl>
          <w:p w14:paraId="1DA0393C" w14:textId="16B126A1" w:rsidR="00005CC8" w:rsidRPr="007F78BB" w:rsidRDefault="00E75FBB" w:rsidP="00F528BC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</w:p>
          <w:p w14:paraId="26C069B9" w14:textId="77777777" w:rsidR="00005CC8" w:rsidRPr="007F78BB" w:rsidRDefault="00005CC8" w:rsidP="00F528B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Zamawiający udzieli zamówienia wykonawcy, którego oferta uzyskała najwyższą ocenę w ww. kryteriach oceny ofert</w:t>
            </w:r>
          </w:p>
        </w:tc>
      </w:tr>
    </w:tbl>
    <w:p w14:paraId="6B05A133" w14:textId="77777777" w:rsidR="00817F2C" w:rsidRPr="007F78BB" w:rsidRDefault="00817F2C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33E544C" w14:textId="3B5B3045" w:rsidR="00E0229A" w:rsidRPr="007F78BB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noProof/>
          <w:sz w:val="24"/>
          <w:szCs w:val="24"/>
        </w:rPr>
        <w:t>VI</w:t>
      </w:r>
      <w:r w:rsidR="00A31BCD" w:rsidRPr="007F78BB">
        <w:rPr>
          <w:b/>
          <w:noProof/>
          <w:sz w:val="24"/>
          <w:szCs w:val="24"/>
        </w:rPr>
        <w:t>I</w:t>
      </w:r>
      <w:r w:rsidRPr="007F78BB">
        <w:rPr>
          <w:b/>
          <w:noProof/>
          <w:sz w:val="24"/>
          <w:szCs w:val="24"/>
        </w:rPr>
        <w:t>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7F78BB" w14:paraId="4CA809BE" w14:textId="77777777" w:rsidTr="00E0229A">
        <w:tc>
          <w:tcPr>
            <w:tcW w:w="9354" w:type="dxa"/>
          </w:tcPr>
          <w:p w14:paraId="5934AAD2" w14:textId="77777777" w:rsidR="000E01C6" w:rsidRPr="007F78BB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7F78BB">
              <w:rPr>
                <w:b/>
                <w:color w:val="000000" w:themeColor="text1"/>
                <w:sz w:val="24"/>
                <w:szCs w:val="24"/>
              </w:rPr>
              <w:t>BADANIE OFERT:</w:t>
            </w:r>
          </w:p>
          <w:p w14:paraId="548A1181" w14:textId="77777777" w:rsidR="000E01C6" w:rsidRPr="007F78BB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F78BB">
              <w:rPr>
                <w:color w:val="000000" w:themeColor="text1"/>
                <w:sz w:val="24"/>
                <w:szCs w:val="24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4FCE6C30" w14:textId="77777777" w:rsidR="000E01C6" w:rsidRPr="007F78BB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color w:val="000000" w:themeColor="text1"/>
                <w:sz w:val="24"/>
                <w:szCs w:val="24"/>
              </w:rPr>
              <w:t>W toku badania i oceny ofert Zamawiający może żądać od Wykonawców wyjaśnień dotyczących treści złożonych ofert.</w:t>
            </w:r>
          </w:p>
          <w:p w14:paraId="3D193D9C" w14:textId="77777777" w:rsidR="000E01C6" w:rsidRPr="007F78BB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lastRenderedPageBreak/>
              <w:t xml:space="preserve">Oceniane będą </w:t>
            </w:r>
            <w:r w:rsidRPr="007F78BB">
              <w:rPr>
                <w:b/>
                <w:bCs/>
                <w:sz w:val="24"/>
                <w:szCs w:val="24"/>
              </w:rPr>
              <w:t xml:space="preserve">wyłącznie </w:t>
            </w:r>
            <w:r w:rsidRPr="007F78BB">
              <w:rPr>
                <w:sz w:val="24"/>
                <w:szCs w:val="24"/>
              </w:rPr>
              <w:t xml:space="preserve">oferty: </w:t>
            </w:r>
          </w:p>
          <w:p w14:paraId="0C5D7127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kompletne, </w:t>
            </w:r>
          </w:p>
          <w:p w14:paraId="77CA92B9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złożone zgodnie z terminem wyznaczonym w niniejszym zaproszeniu, </w:t>
            </w:r>
          </w:p>
          <w:p w14:paraId="316BADD5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zgodne z treścią niniejszego zapytania ofertowego, </w:t>
            </w:r>
          </w:p>
          <w:p w14:paraId="0AF88A24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niepodlegające odrzuceniu </w:t>
            </w:r>
          </w:p>
          <w:p w14:paraId="7BD83EAC" w14:textId="77777777" w:rsidR="000E01C6" w:rsidRPr="007F78BB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Zamawiający poprawia w ofercie: </w:t>
            </w:r>
          </w:p>
          <w:p w14:paraId="31E94425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pisarskie, </w:t>
            </w:r>
          </w:p>
          <w:p w14:paraId="5CE81C6D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rachunkowe z uwzględnieniem konsekwencji rachunkowych dokonanych poprawek, </w:t>
            </w:r>
          </w:p>
          <w:p w14:paraId="4F976B65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7EFFEDCF" w14:textId="77777777" w:rsidR="000E01C6" w:rsidRPr="007F78BB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</w:pPr>
            <w:r w:rsidRPr="007F78BB"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  <w:t>ZAMAWIAJACY ODRZUCI OFERTĘ W NASTĘPUJĄCYCH PRZYPADKACH:</w:t>
            </w:r>
          </w:p>
          <w:p w14:paraId="3B532286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eastAsia="Calibri" w:hAnsi="Times New Roman"/>
                <w:iCs/>
                <w:color w:val="000000" w:themeColor="text1"/>
                <w:sz w:val="24"/>
                <w:szCs w:val="24"/>
              </w:rPr>
              <w:t>Wykonawcy</w:t>
            </w: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który złożył więcej niż jedną ofertę w prowadzonym postępowaniu. </w:t>
            </w:r>
          </w:p>
          <w:p w14:paraId="7F604020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Treść złożonej oferty n</w:t>
            </w: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ie odpowiada warunkom postępowania. </w:t>
            </w:r>
          </w:p>
          <w:p w14:paraId="2A88F679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Oferty złożone po terminie.</w:t>
            </w:r>
          </w:p>
          <w:p w14:paraId="63645AB1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sz w:val="24"/>
                <w:szCs w:val="24"/>
              </w:rPr>
              <w:t xml:space="preserve">Zawiera omyłki rachunkowe w obliczeniu ceny, których nie można poprawić na zasadzie oczywistych omyłek rachunkowych bądź błędów rachunkowych </w:t>
            </w:r>
          </w:p>
          <w:p w14:paraId="1BF8373B" w14:textId="77777777" w:rsidR="000E01C6" w:rsidRPr="007F78BB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7F78BB">
              <w:rPr>
                <w:rFonts w:eastAsia="Calibri"/>
                <w:b/>
                <w:color w:val="000000" w:themeColor="text1"/>
                <w:sz w:val="24"/>
                <w:szCs w:val="24"/>
              </w:rPr>
              <w:t>UNIEWAŻNIENIE POSTĘPOWANIA:</w:t>
            </w:r>
          </w:p>
          <w:p w14:paraId="1C6BA0BC" w14:textId="77777777" w:rsidR="000E01C6" w:rsidRPr="007F78BB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021F04" w14:textId="77777777" w:rsidR="00655412" w:rsidRPr="007F78BB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ascii="Times New Roman" w:hAnsi="Times New Roman"/>
                <w:sz w:val="24"/>
                <w:szCs w:val="24"/>
              </w:rPr>
              <w:t xml:space="preserve">Zamawiający </w:t>
            </w: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zastrzega sobie prawo do unieważnienia niniejszego postępowania </w:t>
            </w:r>
            <w:r w:rsidRPr="007F78BB">
              <w:rPr>
                <w:rFonts w:ascii="Times New Roman" w:hAnsi="Times New Roman"/>
                <w:sz w:val="24"/>
                <w:szCs w:val="24"/>
              </w:rPr>
              <w:t xml:space="preserve">jeżeli nie wpłynie żadna ważna oferta. </w:t>
            </w:r>
          </w:p>
          <w:p w14:paraId="346CCAAC" w14:textId="77777777" w:rsidR="00204097" w:rsidRPr="007F78BB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Zamawiający zastrzega sobie prawo do unieważnienia niniejszego </w:t>
            </w:r>
            <w:r w:rsidRPr="007F78B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4E156E07" w14:textId="77777777" w:rsidR="00817F2C" w:rsidRPr="007F78BB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</w:p>
    <w:p w14:paraId="0F9D9A39" w14:textId="148144F1" w:rsidR="00104D8A" w:rsidRPr="007F78BB" w:rsidRDefault="00F80E0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noProof/>
          <w:sz w:val="24"/>
          <w:szCs w:val="24"/>
        </w:rPr>
        <w:t>VIII</w:t>
      </w:r>
      <w:r w:rsidR="00104D8A" w:rsidRPr="007F78BB">
        <w:rPr>
          <w:b/>
          <w:noProof/>
          <w:sz w:val="24"/>
          <w:szCs w:val="24"/>
        </w:rPr>
        <w:t xml:space="preserve">. </w:t>
      </w:r>
      <w:r w:rsidR="00104D8A" w:rsidRPr="007F78BB">
        <w:rPr>
          <w:b/>
          <w:bCs/>
          <w:color w:val="000000"/>
          <w:sz w:val="24"/>
          <w:szCs w:val="24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7F78BB" w14:paraId="1A80E2FE" w14:textId="77777777" w:rsidTr="00104D8A">
        <w:tc>
          <w:tcPr>
            <w:tcW w:w="9354" w:type="dxa"/>
          </w:tcPr>
          <w:p w14:paraId="2C32234C" w14:textId="1D835BA3" w:rsidR="00204097" w:rsidRPr="007F78BB" w:rsidRDefault="00104D8A" w:rsidP="00A31BCD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 xml:space="preserve">Wynagrodzenie zostanie wypłacone </w:t>
            </w:r>
            <w:r w:rsidR="007C07C0" w:rsidRPr="007F78BB">
              <w:rPr>
                <w:color w:val="000000"/>
                <w:sz w:val="24"/>
                <w:szCs w:val="24"/>
              </w:rPr>
              <w:t xml:space="preserve">Wykonawcy zgodnie z postanowieniami </w:t>
            </w:r>
            <w:r w:rsidR="00BD530D" w:rsidRPr="007F78BB">
              <w:rPr>
                <w:color w:val="000000"/>
                <w:sz w:val="24"/>
                <w:szCs w:val="24"/>
              </w:rPr>
              <w:t xml:space="preserve">umowy stanowiącej załącznik nr </w:t>
            </w:r>
            <w:r w:rsidR="007F78BB">
              <w:rPr>
                <w:color w:val="000000"/>
                <w:sz w:val="24"/>
                <w:szCs w:val="24"/>
              </w:rPr>
              <w:t>3</w:t>
            </w:r>
            <w:r w:rsidR="007C07C0" w:rsidRPr="007F78BB">
              <w:rPr>
                <w:color w:val="000000"/>
                <w:sz w:val="24"/>
                <w:szCs w:val="24"/>
              </w:rPr>
              <w:t xml:space="preserve"> do niniejszego ogłoszenia</w:t>
            </w:r>
          </w:p>
        </w:tc>
      </w:tr>
    </w:tbl>
    <w:p w14:paraId="5D90EF95" w14:textId="273F043B" w:rsidR="00742757" w:rsidRDefault="00742757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37921DDB" w14:textId="77777777" w:rsidR="007F78BB" w:rsidRPr="007F78BB" w:rsidRDefault="007F78BB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C4401A5" w14:textId="5FA08481" w:rsidR="00104D8A" w:rsidRPr="007F78BB" w:rsidRDefault="00F80E0C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7F78BB">
        <w:rPr>
          <w:b/>
          <w:noProof/>
          <w:sz w:val="24"/>
          <w:szCs w:val="24"/>
        </w:rPr>
        <w:lastRenderedPageBreak/>
        <w:t>IX</w:t>
      </w:r>
      <w:r w:rsidR="00104D8A" w:rsidRPr="007F78BB">
        <w:rPr>
          <w:b/>
          <w:noProof/>
          <w:sz w:val="24"/>
          <w:szCs w:val="24"/>
        </w:rPr>
        <w:t xml:space="preserve">. </w:t>
      </w:r>
      <w:r w:rsidR="00104D8A" w:rsidRPr="007F78BB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7F78BB" w14:paraId="12118FE5" w14:textId="77777777" w:rsidTr="00104D8A">
        <w:tc>
          <w:tcPr>
            <w:tcW w:w="9354" w:type="dxa"/>
          </w:tcPr>
          <w:p w14:paraId="77FFDA99" w14:textId="5830A5E2" w:rsidR="007B2BF2" w:rsidRPr="007F78BB" w:rsidRDefault="00104D8A" w:rsidP="007F78BB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7F78BB">
              <w:rPr>
                <w:sz w:val="24"/>
                <w:szCs w:val="24"/>
                <w:lang w:val="en-US"/>
              </w:rPr>
              <w:t xml:space="preserve">e-mail </w:t>
            </w:r>
            <w:r w:rsidR="00F53465" w:rsidRPr="007F78BB">
              <w:rPr>
                <w:sz w:val="24"/>
                <w:szCs w:val="24"/>
                <w:lang w:val="en-US"/>
              </w:rPr>
              <w:t xml:space="preserve">m.pekala@prz.edu.pl, </w:t>
            </w:r>
            <w:r w:rsidR="00F27761" w:rsidRPr="007F78BB">
              <w:rPr>
                <w:b/>
                <w:sz w:val="24"/>
                <w:szCs w:val="24"/>
                <w:lang w:val="en-US"/>
              </w:rPr>
              <w:t xml:space="preserve">z </w:t>
            </w:r>
            <w:r w:rsidR="00F27761" w:rsidRPr="007F78BB">
              <w:rPr>
                <w:b/>
                <w:sz w:val="24"/>
                <w:szCs w:val="24"/>
              </w:rPr>
              <w:t>zaznaczeniem</w:t>
            </w:r>
            <w:r w:rsidR="00F27761"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7F78BB">
              <w:rPr>
                <w:b/>
                <w:sz w:val="24"/>
                <w:szCs w:val="24"/>
                <w:lang w:val="en-US"/>
              </w:rPr>
              <w:t xml:space="preserve">w </w:t>
            </w:r>
            <w:r w:rsidR="00F53465" w:rsidRPr="007F78BB">
              <w:rPr>
                <w:b/>
                <w:sz w:val="24"/>
                <w:szCs w:val="24"/>
              </w:rPr>
              <w:t>tytule</w:t>
            </w:r>
            <w:r w:rsidR="00F53465"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7F78BB">
              <w:rPr>
                <w:b/>
                <w:sz w:val="24"/>
                <w:szCs w:val="24"/>
              </w:rPr>
              <w:t>wiadomości</w:t>
            </w:r>
            <w:r w:rsidR="00F27761" w:rsidRPr="007F78BB">
              <w:rPr>
                <w:b/>
                <w:sz w:val="24"/>
                <w:szCs w:val="24"/>
              </w:rPr>
              <w:t>:</w:t>
            </w:r>
            <w:r w:rsidR="00F53465"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2D72209C" w14:textId="77777777" w:rsidR="00BD530D" w:rsidRPr="007F78BB" w:rsidRDefault="00BD530D" w:rsidP="001E0F5F">
            <w:pPr>
              <w:spacing w:before="120" w:after="24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2293CBD" w14:textId="75E1C1B2" w:rsidR="001E0F5F" w:rsidRPr="007F78BB" w:rsidRDefault="00F27761" w:rsidP="001E0F5F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  <w:lang w:val="en-US"/>
              </w:rPr>
              <w:t>“</w:t>
            </w:r>
            <w:r w:rsidR="00D45461" w:rsidRPr="007F78BB">
              <w:rPr>
                <w:b/>
                <w:sz w:val="24"/>
                <w:szCs w:val="24"/>
                <w:lang w:val="en-US"/>
              </w:rPr>
              <w:t>NA/O/</w:t>
            </w:r>
            <w:r w:rsidR="00862FE7" w:rsidRPr="007F78BB">
              <w:rPr>
                <w:b/>
                <w:sz w:val="24"/>
                <w:szCs w:val="24"/>
                <w:lang w:val="en-US"/>
              </w:rPr>
              <w:t>2</w:t>
            </w:r>
            <w:r w:rsidR="007F78BB">
              <w:rPr>
                <w:b/>
                <w:sz w:val="24"/>
                <w:szCs w:val="24"/>
                <w:lang w:val="en-US"/>
              </w:rPr>
              <w:t>95</w:t>
            </w:r>
            <w:r w:rsidR="00E57B23" w:rsidRPr="007F78BB">
              <w:rPr>
                <w:b/>
                <w:sz w:val="24"/>
                <w:szCs w:val="24"/>
                <w:lang w:val="en-US"/>
              </w:rPr>
              <w:t>/2022</w:t>
            </w:r>
            <w:r w:rsidR="003117E8" w:rsidRPr="007F78BB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7F78BB">
              <w:rPr>
                <w:b/>
                <w:sz w:val="24"/>
                <w:szCs w:val="24"/>
              </w:rPr>
              <w:t>oferta</w:t>
            </w:r>
            <w:r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F78BB">
              <w:rPr>
                <w:b/>
                <w:sz w:val="24"/>
                <w:szCs w:val="24"/>
              </w:rPr>
              <w:t>na</w:t>
            </w:r>
            <w:r w:rsidR="008C5B97" w:rsidRPr="007F78BB">
              <w:rPr>
                <w:b/>
                <w:sz w:val="24"/>
                <w:szCs w:val="24"/>
              </w:rPr>
              <w:t>:</w:t>
            </w:r>
          </w:p>
          <w:p w14:paraId="0E59D26C" w14:textId="11C97ED5" w:rsidR="00F27761" w:rsidRPr="007F78BB" w:rsidRDefault="007F78BB" w:rsidP="001E0F5F">
            <w:pPr>
              <w:spacing w:before="120" w:after="120" w:line="276" w:lineRule="auto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7F78BB">
              <w:rPr>
                <w:b/>
                <w:bCs/>
                <w:i/>
                <w:iCs/>
                <w:sz w:val="24"/>
                <w:szCs w:val="24"/>
              </w:rPr>
              <w:t>Wykonaniu usługi serwisowej (konserwacji i naprawy) urządzenia EB-PVD SmartCoater ALD wraz z kalibracją głowic pomiarowych i regulatorów przepływu gazów</w:t>
            </w:r>
            <w:r w:rsidR="00F27761" w:rsidRPr="007F78BB">
              <w:rPr>
                <w:b/>
                <w:sz w:val="24"/>
                <w:szCs w:val="24"/>
              </w:rPr>
              <w:t>”</w:t>
            </w:r>
          </w:p>
          <w:p w14:paraId="26EA333B" w14:textId="77777777" w:rsidR="007B2BF2" w:rsidRPr="007F78BB" w:rsidRDefault="007B2BF2" w:rsidP="00A32C1C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14:paraId="01BC288B" w14:textId="2E34940C" w:rsidR="007C07C0" w:rsidRPr="007F78BB" w:rsidRDefault="007C07C0" w:rsidP="00A32C1C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 xml:space="preserve">W terminie do </w:t>
            </w:r>
            <w:r w:rsidRPr="007F78BB">
              <w:rPr>
                <w:noProof/>
                <w:sz w:val="24"/>
                <w:szCs w:val="24"/>
              </w:rPr>
              <w:t xml:space="preserve">dnia </w:t>
            </w:r>
            <w:r w:rsidR="008C5B97" w:rsidRPr="007F78BB">
              <w:rPr>
                <w:b/>
                <w:noProof/>
                <w:sz w:val="24"/>
                <w:szCs w:val="24"/>
                <w:u w:val="single"/>
              </w:rPr>
              <w:t>202</w:t>
            </w:r>
            <w:r w:rsidR="00E57B23" w:rsidRPr="007F78BB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="008C5B97" w:rsidRPr="007F78BB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1E0F5F" w:rsidRPr="007F78BB">
              <w:rPr>
                <w:b/>
                <w:noProof/>
                <w:sz w:val="24"/>
                <w:szCs w:val="24"/>
                <w:u w:val="single"/>
              </w:rPr>
              <w:t>1</w:t>
            </w:r>
            <w:r w:rsidR="007F78BB">
              <w:rPr>
                <w:b/>
                <w:noProof/>
                <w:sz w:val="24"/>
                <w:szCs w:val="24"/>
                <w:u w:val="single"/>
              </w:rPr>
              <w:t>1</w:t>
            </w:r>
            <w:r w:rsidR="001E0F5F" w:rsidRPr="007F78BB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7F78BB">
              <w:rPr>
                <w:b/>
                <w:noProof/>
                <w:sz w:val="24"/>
                <w:szCs w:val="24"/>
                <w:u w:val="single"/>
              </w:rPr>
              <w:t>16</w:t>
            </w:r>
            <w:r w:rsidR="008C5B97" w:rsidRPr="007F78BB">
              <w:rPr>
                <w:b/>
                <w:noProof/>
                <w:sz w:val="24"/>
                <w:szCs w:val="24"/>
                <w:u w:val="single"/>
              </w:rPr>
              <w:t xml:space="preserve"> </w:t>
            </w:r>
            <w:r w:rsidRPr="007F78BB">
              <w:rPr>
                <w:b/>
                <w:noProof/>
                <w:sz w:val="24"/>
                <w:szCs w:val="24"/>
                <w:u w:val="single"/>
              </w:rPr>
              <w:t>do godz. 10:00.</w:t>
            </w:r>
          </w:p>
          <w:p w14:paraId="2A6C0243" w14:textId="77777777" w:rsidR="007C07C0" w:rsidRPr="007F78BB" w:rsidRDefault="007C07C0" w:rsidP="00A32C1C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 xml:space="preserve">Termin związania ofertą: </w:t>
            </w:r>
            <w:r w:rsidRPr="007F78BB">
              <w:rPr>
                <w:sz w:val="24"/>
                <w:szCs w:val="24"/>
              </w:rPr>
              <w:t>30 dn</w:t>
            </w:r>
            <w:r w:rsidRPr="007F78BB">
              <w:rPr>
                <w:bCs/>
                <w:sz w:val="24"/>
                <w:szCs w:val="24"/>
              </w:rPr>
              <w:t>i</w:t>
            </w:r>
          </w:p>
          <w:p w14:paraId="0C9F8CCD" w14:textId="643131D5" w:rsidR="007C07C0" w:rsidRPr="007F78BB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F78BB">
              <w:rPr>
                <w:b/>
                <w:bCs/>
                <w:sz w:val="24"/>
                <w:szCs w:val="24"/>
              </w:rPr>
              <w:t>Termin otwarcia ofert</w:t>
            </w:r>
            <w:r w:rsidRPr="007F78BB">
              <w:rPr>
                <w:bCs/>
                <w:sz w:val="24"/>
                <w:szCs w:val="24"/>
              </w:rPr>
              <w:t xml:space="preserve">: </w:t>
            </w:r>
            <w:r w:rsidRPr="007F78BB">
              <w:rPr>
                <w:b/>
                <w:bCs/>
                <w:sz w:val="24"/>
                <w:szCs w:val="24"/>
                <w:u w:val="single"/>
              </w:rPr>
              <w:t>202</w:t>
            </w:r>
            <w:r w:rsidR="00E57B23" w:rsidRPr="007F78BB">
              <w:rPr>
                <w:b/>
                <w:bCs/>
                <w:sz w:val="24"/>
                <w:szCs w:val="24"/>
                <w:u w:val="single"/>
              </w:rPr>
              <w:t>2</w:t>
            </w:r>
            <w:r w:rsidRPr="007F78BB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1E0F5F" w:rsidRPr="007F78BB">
              <w:rPr>
                <w:b/>
                <w:bCs/>
                <w:sz w:val="24"/>
                <w:szCs w:val="24"/>
                <w:u w:val="single"/>
              </w:rPr>
              <w:t>1</w:t>
            </w:r>
            <w:r w:rsidR="007F78BB">
              <w:rPr>
                <w:b/>
                <w:bCs/>
                <w:sz w:val="24"/>
                <w:szCs w:val="24"/>
                <w:u w:val="single"/>
              </w:rPr>
              <w:t>1</w:t>
            </w:r>
            <w:r w:rsidR="001E0F5F" w:rsidRPr="007F78BB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7F78BB">
              <w:rPr>
                <w:b/>
                <w:bCs/>
                <w:sz w:val="24"/>
                <w:szCs w:val="24"/>
                <w:u w:val="single"/>
              </w:rPr>
              <w:t>16</w:t>
            </w:r>
            <w:r w:rsidRPr="007F78BB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14:paraId="5FE95163" w14:textId="77777777" w:rsidR="007C07C0" w:rsidRPr="007F78BB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7F78BB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14E436A8" w14:textId="77777777" w:rsidR="007C07C0" w:rsidRPr="007F78BB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46C9F4E5" w14:textId="77777777" w:rsidR="000E01C6" w:rsidRPr="007F78BB" w:rsidRDefault="000E01C6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4CC4D194" w14:textId="3118A6C8" w:rsidR="002A1D0E" w:rsidRPr="007F78BB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X.</w:t>
      </w:r>
      <w:r w:rsidRPr="007F78BB">
        <w:rPr>
          <w:bCs/>
          <w:color w:val="000000"/>
          <w:sz w:val="24"/>
          <w:szCs w:val="24"/>
        </w:rPr>
        <w:t xml:space="preserve"> </w:t>
      </w:r>
      <w:r w:rsidRPr="007F78BB">
        <w:rPr>
          <w:b/>
          <w:bCs/>
          <w:color w:val="000000"/>
          <w:sz w:val="24"/>
          <w:szCs w:val="24"/>
        </w:rPr>
        <w:t>ODPOWIEDZI NA PYTANIA WYKONAWCÓW ORAZ ZMIANY TREŚCI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7F78BB" w14:paraId="5B2B4548" w14:textId="77777777" w:rsidTr="003C6CC0">
        <w:trPr>
          <w:trHeight w:val="4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F32F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7F78BB">
              <w:rPr>
                <w:rFonts w:eastAsia="Calibri"/>
                <w:sz w:val="24"/>
                <w:szCs w:val="24"/>
                <w:lang w:val="en-US" w:eastAsia="en-US"/>
              </w:rPr>
              <w:t>e-</w:t>
            </w:r>
            <w:proofErr w:type="spellStart"/>
            <w:r w:rsidRPr="007F78BB">
              <w:rPr>
                <w:rFonts w:eastAsia="Calibri"/>
                <w:sz w:val="24"/>
                <w:szCs w:val="24"/>
                <w:lang w:val="en-US" w:eastAsia="en-US"/>
              </w:rPr>
              <w:t>mailem</w:t>
            </w:r>
            <w:proofErr w:type="spellEnd"/>
            <w:r w:rsidRPr="007F78BB">
              <w:rPr>
                <w:rFonts w:eastAsia="Calibri"/>
                <w:sz w:val="24"/>
                <w:szCs w:val="24"/>
                <w:lang w:val="en-US" w:eastAsia="en-US"/>
              </w:rPr>
              <w:t xml:space="preserve">: </w:t>
            </w:r>
            <w:r w:rsidR="00813AFE" w:rsidRPr="007F78BB">
              <w:rPr>
                <w:rFonts w:eastAsia="Calibri"/>
                <w:sz w:val="24"/>
                <w:szCs w:val="24"/>
                <w:lang w:val="en-US" w:eastAsia="en-US"/>
              </w:rPr>
              <w:t>m.pekala</w:t>
            </w:r>
            <w:r w:rsidRPr="007F78BB">
              <w:rPr>
                <w:rFonts w:eastAsia="Calibri"/>
                <w:sz w:val="24"/>
                <w:szCs w:val="24"/>
                <w:lang w:val="en-US" w:eastAsia="en-US"/>
              </w:rPr>
              <w:t>@prz.edu.pl</w:t>
            </w:r>
          </w:p>
          <w:p w14:paraId="2D861270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7F78BB">
              <w:rPr>
                <w:rFonts w:eastAsia="Calibri"/>
                <w:sz w:val="24"/>
                <w:szCs w:val="24"/>
                <w:lang w:eastAsia="en-US"/>
              </w:rPr>
              <w:t>nie, jednak nie później niż na 2</w:t>
            </w:r>
            <w:r w:rsidRPr="007F78BB">
              <w:rPr>
                <w:rFonts w:eastAsia="Calibri"/>
                <w:sz w:val="24"/>
                <w:szCs w:val="24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0B7E2DA7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>Przedłużenie terminu składania ofert nie wpływa na bieg terminu składania wniosku, o którym mowa w pkt 2.</w:t>
            </w:r>
          </w:p>
          <w:p w14:paraId="02AA26C7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7F78BB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http://www.ogloszenia.propublico.pl/prz</w:t>
              </w:r>
            </w:hyperlink>
          </w:p>
          <w:p w14:paraId="549E623B" w14:textId="77777777" w:rsidR="004F00D6" w:rsidRPr="007F78BB" w:rsidRDefault="004F00D6" w:rsidP="00104D8A">
            <w:pPr>
              <w:spacing w:before="120" w:after="120" w:line="276" w:lineRule="auto"/>
              <w:rPr>
                <w:bCs/>
                <w:color w:val="000000"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260DAF74" w14:textId="77777777" w:rsidR="00C91D62" w:rsidRPr="007F78BB" w:rsidRDefault="00C91D62" w:rsidP="009614D6">
      <w:pPr>
        <w:spacing w:before="240" w:after="240" w:line="276" w:lineRule="auto"/>
        <w:rPr>
          <w:i/>
          <w:sz w:val="24"/>
          <w:szCs w:val="24"/>
        </w:rPr>
      </w:pPr>
    </w:p>
    <w:p w14:paraId="7610B5E0" w14:textId="19C323F2" w:rsidR="00C91D62" w:rsidRPr="007F78BB" w:rsidRDefault="00C91D62" w:rsidP="009614D6">
      <w:pPr>
        <w:spacing w:before="240" w:after="240" w:line="276" w:lineRule="auto"/>
        <w:rPr>
          <w:i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X</w:t>
      </w:r>
      <w:r w:rsidR="00D63D0B" w:rsidRPr="007F78BB">
        <w:rPr>
          <w:b/>
          <w:bCs/>
          <w:color w:val="000000"/>
          <w:sz w:val="24"/>
          <w:szCs w:val="24"/>
        </w:rPr>
        <w:t>I</w:t>
      </w:r>
      <w:r w:rsidRPr="007F78BB">
        <w:rPr>
          <w:b/>
          <w:bCs/>
          <w:color w:val="000000"/>
          <w:sz w:val="24"/>
          <w:szCs w:val="24"/>
        </w:rPr>
        <w:t>.</w:t>
      </w:r>
      <w:r w:rsidRPr="007F78BB">
        <w:rPr>
          <w:bCs/>
          <w:color w:val="000000"/>
          <w:sz w:val="24"/>
          <w:szCs w:val="24"/>
        </w:rPr>
        <w:t xml:space="preserve"> Od rozstrzygnięcia Zamawiającego nie przysługuje odwołanie.  </w:t>
      </w:r>
    </w:p>
    <w:p w14:paraId="7A1E502D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77F6CDA6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523C4A85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2470B" w14:textId="77777777" w:rsidR="00FD5D9F" w:rsidRDefault="00FD5D9F">
      <w:r>
        <w:separator/>
      </w:r>
    </w:p>
  </w:endnote>
  <w:endnote w:type="continuationSeparator" w:id="0">
    <w:p w14:paraId="15A96A17" w14:textId="77777777" w:rsidR="00FD5D9F" w:rsidRDefault="00FD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265F" w14:textId="77777777" w:rsidR="00C71AE1" w:rsidRDefault="00A56B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EEC97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C983" w14:textId="48D6BE2A" w:rsidR="00C71AE1" w:rsidRDefault="00F80E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1F0A06C" wp14:editId="12FE82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29CD2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0677AA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3409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D0606" w14:textId="77777777" w:rsidR="00C71AE1" w:rsidRDefault="00C71AE1">
    <w:pPr>
      <w:pStyle w:val="Stopka"/>
      <w:tabs>
        <w:tab w:val="clear" w:pos="4536"/>
      </w:tabs>
      <w:jc w:val="center"/>
    </w:pPr>
  </w:p>
  <w:p w14:paraId="538CFC54" w14:textId="77777777"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56BEA">
      <w:rPr>
        <w:rStyle w:val="Numerstrony"/>
      </w:rPr>
      <w:fldChar w:fldCharType="separate"/>
    </w:r>
    <w:r>
      <w:rPr>
        <w:rStyle w:val="Numerstrony"/>
        <w:noProof/>
      </w:rPr>
      <w:t>1</w:t>
    </w:r>
    <w:r w:rsidR="00A56BEA">
      <w:rPr>
        <w:rStyle w:val="Numerstrony"/>
      </w:rPr>
      <w:fldChar w:fldCharType="end"/>
    </w:r>
    <w:r>
      <w:rPr>
        <w:rStyle w:val="Numerstrony"/>
      </w:rPr>
      <w:t>/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56BEA">
      <w:rPr>
        <w:rStyle w:val="Numerstrony"/>
      </w:rPr>
      <w:fldChar w:fldCharType="separate"/>
    </w:r>
    <w:r w:rsidR="00C76767">
      <w:rPr>
        <w:rStyle w:val="Numerstrony"/>
        <w:noProof/>
      </w:rPr>
      <w:t>7</w:t>
    </w:r>
    <w:r w:rsidR="00A56BE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5411B" w14:textId="77777777" w:rsidR="00FD5D9F" w:rsidRDefault="00FD5D9F">
      <w:r>
        <w:separator/>
      </w:r>
    </w:p>
  </w:footnote>
  <w:footnote w:type="continuationSeparator" w:id="0">
    <w:p w14:paraId="5C82DCAA" w14:textId="77777777" w:rsidR="00FD5D9F" w:rsidRDefault="00FD5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0F63"/>
    <w:multiLevelType w:val="multilevel"/>
    <w:tmpl w:val="A3E0526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6A80E75"/>
    <w:multiLevelType w:val="multilevel"/>
    <w:tmpl w:val="A28089F4"/>
    <w:lvl w:ilvl="0">
      <w:start w:val="4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73557E"/>
    <w:multiLevelType w:val="hybridMultilevel"/>
    <w:tmpl w:val="267E29F2"/>
    <w:lvl w:ilvl="0" w:tplc="EB04A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C01A04"/>
    <w:multiLevelType w:val="hybridMultilevel"/>
    <w:tmpl w:val="7918F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013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42650C0"/>
    <w:multiLevelType w:val="hybridMultilevel"/>
    <w:tmpl w:val="61186996"/>
    <w:lvl w:ilvl="0" w:tplc="D08AC5A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0694CC9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58F50D0"/>
    <w:multiLevelType w:val="multilevel"/>
    <w:tmpl w:val="05981A9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310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22E6F1A"/>
    <w:multiLevelType w:val="hybridMultilevel"/>
    <w:tmpl w:val="FB824D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446AC"/>
    <w:multiLevelType w:val="hybridMultilevel"/>
    <w:tmpl w:val="E458843A"/>
    <w:lvl w:ilvl="0" w:tplc="EB04A98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2FB1E9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A390547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CF95160"/>
    <w:multiLevelType w:val="hybridMultilevel"/>
    <w:tmpl w:val="6E6E04BA"/>
    <w:lvl w:ilvl="0" w:tplc="5D10B9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723C3BB5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38" w15:restartNumberingAfterBreak="0">
    <w:nsid w:val="75254DAD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7BA54CF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1"/>
  </w:num>
  <w:num w:numId="4">
    <w:abstractNumId w:val="34"/>
  </w:num>
  <w:num w:numId="5">
    <w:abstractNumId w:val="14"/>
  </w:num>
  <w:num w:numId="6">
    <w:abstractNumId w:val="9"/>
  </w:num>
  <w:num w:numId="7">
    <w:abstractNumId w:val="17"/>
  </w:num>
  <w:num w:numId="8">
    <w:abstractNumId w:val="30"/>
  </w:num>
  <w:num w:numId="9">
    <w:abstractNumId w:val="29"/>
  </w:num>
  <w:num w:numId="10">
    <w:abstractNumId w:val="28"/>
  </w:num>
  <w:num w:numId="11">
    <w:abstractNumId w:val="11"/>
  </w:num>
  <w:num w:numId="12">
    <w:abstractNumId w:val="7"/>
  </w:num>
  <w:num w:numId="13">
    <w:abstractNumId w:val="2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5"/>
  </w:num>
  <w:num w:numId="17">
    <w:abstractNumId w:val="19"/>
  </w:num>
  <w:num w:numId="18">
    <w:abstractNumId w:val="12"/>
  </w:num>
  <w:num w:numId="19">
    <w:abstractNumId w:val="23"/>
  </w:num>
  <w:num w:numId="20">
    <w:abstractNumId w:val="15"/>
  </w:num>
  <w:num w:numId="21">
    <w:abstractNumId w:val="24"/>
  </w:num>
  <w:num w:numId="22">
    <w:abstractNumId w:val="16"/>
  </w:num>
  <w:num w:numId="23">
    <w:abstractNumId w:val="40"/>
  </w:num>
  <w:num w:numId="24">
    <w:abstractNumId w:val="42"/>
  </w:num>
  <w:num w:numId="25">
    <w:abstractNumId w:val="21"/>
  </w:num>
  <w:num w:numId="26">
    <w:abstractNumId w:val="37"/>
  </w:num>
  <w:num w:numId="27">
    <w:abstractNumId w:val="32"/>
  </w:num>
  <w:num w:numId="28">
    <w:abstractNumId w:val="4"/>
  </w:num>
  <w:num w:numId="29">
    <w:abstractNumId w:val="10"/>
  </w:num>
  <w:num w:numId="30">
    <w:abstractNumId w:val="8"/>
  </w:num>
  <w:num w:numId="31">
    <w:abstractNumId w:val="35"/>
  </w:num>
  <w:num w:numId="32">
    <w:abstractNumId w:val="25"/>
  </w:num>
  <w:num w:numId="33">
    <w:abstractNumId w:val="13"/>
  </w:num>
  <w:num w:numId="34">
    <w:abstractNumId w:val="20"/>
  </w:num>
  <w:num w:numId="35">
    <w:abstractNumId w:val="36"/>
  </w:num>
  <w:num w:numId="36">
    <w:abstractNumId w:val="41"/>
  </w:num>
  <w:num w:numId="37">
    <w:abstractNumId w:val="6"/>
  </w:num>
  <w:num w:numId="38">
    <w:abstractNumId w:val="18"/>
  </w:num>
  <w:num w:numId="39">
    <w:abstractNumId w:val="1"/>
  </w:num>
  <w:num w:numId="40">
    <w:abstractNumId w:val="38"/>
  </w:num>
  <w:num w:numId="41">
    <w:abstractNumId w:val="27"/>
  </w:num>
  <w:num w:numId="42">
    <w:abstractNumId w:val="3"/>
  </w:num>
  <w:num w:numId="43">
    <w:abstractNumId w:val="33"/>
  </w:num>
  <w:num w:numId="44">
    <w:abstractNumId w:val="2"/>
  </w:num>
  <w:num w:numId="45">
    <w:abstractNumId w:val="26"/>
  </w:num>
  <w:num w:numId="4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05CC8"/>
    <w:rsid w:val="000156CD"/>
    <w:rsid w:val="00035908"/>
    <w:rsid w:val="00040CAF"/>
    <w:rsid w:val="00044CE2"/>
    <w:rsid w:val="0005576B"/>
    <w:rsid w:val="0006028F"/>
    <w:rsid w:val="00070F10"/>
    <w:rsid w:val="00075F17"/>
    <w:rsid w:val="00081158"/>
    <w:rsid w:val="000824C0"/>
    <w:rsid w:val="000853A9"/>
    <w:rsid w:val="00095B82"/>
    <w:rsid w:val="000A1C07"/>
    <w:rsid w:val="000A2506"/>
    <w:rsid w:val="000B5904"/>
    <w:rsid w:val="000B6F85"/>
    <w:rsid w:val="000D0D36"/>
    <w:rsid w:val="000D5B9A"/>
    <w:rsid w:val="000E01C6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97892"/>
    <w:rsid w:val="001A067F"/>
    <w:rsid w:val="001A1C84"/>
    <w:rsid w:val="001A3506"/>
    <w:rsid w:val="001A3E88"/>
    <w:rsid w:val="001B4E27"/>
    <w:rsid w:val="001C7FC2"/>
    <w:rsid w:val="001D16F3"/>
    <w:rsid w:val="001E0F5F"/>
    <w:rsid w:val="001E632A"/>
    <w:rsid w:val="00204097"/>
    <w:rsid w:val="00214BB8"/>
    <w:rsid w:val="00220DBD"/>
    <w:rsid w:val="00222145"/>
    <w:rsid w:val="0022460D"/>
    <w:rsid w:val="00226741"/>
    <w:rsid w:val="002461FB"/>
    <w:rsid w:val="002532F4"/>
    <w:rsid w:val="002538A3"/>
    <w:rsid w:val="00266058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79C9"/>
    <w:rsid w:val="00323E3C"/>
    <w:rsid w:val="0032714C"/>
    <w:rsid w:val="003331DB"/>
    <w:rsid w:val="003337B2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C6CC0"/>
    <w:rsid w:val="003E25B8"/>
    <w:rsid w:val="003E5137"/>
    <w:rsid w:val="003E646D"/>
    <w:rsid w:val="00417A99"/>
    <w:rsid w:val="00420FED"/>
    <w:rsid w:val="00421106"/>
    <w:rsid w:val="0042639C"/>
    <w:rsid w:val="004407E9"/>
    <w:rsid w:val="004506E5"/>
    <w:rsid w:val="004654B1"/>
    <w:rsid w:val="00466550"/>
    <w:rsid w:val="00475A68"/>
    <w:rsid w:val="00485711"/>
    <w:rsid w:val="004900CC"/>
    <w:rsid w:val="004957C9"/>
    <w:rsid w:val="004A3065"/>
    <w:rsid w:val="004B0E39"/>
    <w:rsid w:val="004B282F"/>
    <w:rsid w:val="004B36A5"/>
    <w:rsid w:val="004B3AB1"/>
    <w:rsid w:val="004D04CF"/>
    <w:rsid w:val="004D4C35"/>
    <w:rsid w:val="004F00D6"/>
    <w:rsid w:val="00512CFE"/>
    <w:rsid w:val="00530757"/>
    <w:rsid w:val="00540F18"/>
    <w:rsid w:val="00552865"/>
    <w:rsid w:val="005564D5"/>
    <w:rsid w:val="00565DE6"/>
    <w:rsid w:val="00566E5F"/>
    <w:rsid w:val="00596EAD"/>
    <w:rsid w:val="005A0866"/>
    <w:rsid w:val="005A3EFB"/>
    <w:rsid w:val="005A4682"/>
    <w:rsid w:val="005B62EB"/>
    <w:rsid w:val="005C337D"/>
    <w:rsid w:val="005C4292"/>
    <w:rsid w:val="005C67EA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38D0"/>
    <w:rsid w:val="006F39A5"/>
    <w:rsid w:val="006F5684"/>
    <w:rsid w:val="006F7F04"/>
    <w:rsid w:val="00702201"/>
    <w:rsid w:val="007179A3"/>
    <w:rsid w:val="00720BEB"/>
    <w:rsid w:val="007210E0"/>
    <w:rsid w:val="00735B1D"/>
    <w:rsid w:val="0073606B"/>
    <w:rsid w:val="00741D1E"/>
    <w:rsid w:val="00742757"/>
    <w:rsid w:val="00770D07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0EBF"/>
    <w:rsid w:val="007D310D"/>
    <w:rsid w:val="007D4C6D"/>
    <w:rsid w:val="007D7050"/>
    <w:rsid w:val="007E28C8"/>
    <w:rsid w:val="007E7A97"/>
    <w:rsid w:val="007F78BB"/>
    <w:rsid w:val="007F7B90"/>
    <w:rsid w:val="0080727A"/>
    <w:rsid w:val="00813AFE"/>
    <w:rsid w:val="00817F2C"/>
    <w:rsid w:val="008338F6"/>
    <w:rsid w:val="00840F92"/>
    <w:rsid w:val="00857578"/>
    <w:rsid w:val="00862FE7"/>
    <w:rsid w:val="008812FD"/>
    <w:rsid w:val="008840EF"/>
    <w:rsid w:val="008A5E1E"/>
    <w:rsid w:val="008B3273"/>
    <w:rsid w:val="008C5B97"/>
    <w:rsid w:val="008D04AC"/>
    <w:rsid w:val="008E31B2"/>
    <w:rsid w:val="008E3EFC"/>
    <w:rsid w:val="008E58D1"/>
    <w:rsid w:val="008E728D"/>
    <w:rsid w:val="0090018A"/>
    <w:rsid w:val="0090039B"/>
    <w:rsid w:val="00912690"/>
    <w:rsid w:val="00913B30"/>
    <w:rsid w:val="0091668A"/>
    <w:rsid w:val="0092733A"/>
    <w:rsid w:val="009407D5"/>
    <w:rsid w:val="009479C3"/>
    <w:rsid w:val="0095286B"/>
    <w:rsid w:val="00952DE9"/>
    <w:rsid w:val="00954D4B"/>
    <w:rsid w:val="00956901"/>
    <w:rsid w:val="00957AD4"/>
    <w:rsid w:val="009614D6"/>
    <w:rsid w:val="0096297E"/>
    <w:rsid w:val="00970F7D"/>
    <w:rsid w:val="009755F6"/>
    <w:rsid w:val="009800C7"/>
    <w:rsid w:val="009914F1"/>
    <w:rsid w:val="009B34DF"/>
    <w:rsid w:val="009C6A51"/>
    <w:rsid w:val="009D11AF"/>
    <w:rsid w:val="009E14B3"/>
    <w:rsid w:val="009F499A"/>
    <w:rsid w:val="009F5601"/>
    <w:rsid w:val="00A01248"/>
    <w:rsid w:val="00A013A1"/>
    <w:rsid w:val="00A13EE1"/>
    <w:rsid w:val="00A2597F"/>
    <w:rsid w:val="00A31BCD"/>
    <w:rsid w:val="00A32C1C"/>
    <w:rsid w:val="00A34FF1"/>
    <w:rsid w:val="00A45540"/>
    <w:rsid w:val="00A510D4"/>
    <w:rsid w:val="00A54E2C"/>
    <w:rsid w:val="00A56BEA"/>
    <w:rsid w:val="00A710AE"/>
    <w:rsid w:val="00A808F2"/>
    <w:rsid w:val="00A81C3A"/>
    <w:rsid w:val="00A900D1"/>
    <w:rsid w:val="00A909C2"/>
    <w:rsid w:val="00A95EE1"/>
    <w:rsid w:val="00A95FB5"/>
    <w:rsid w:val="00AA667B"/>
    <w:rsid w:val="00AB1F43"/>
    <w:rsid w:val="00AB3060"/>
    <w:rsid w:val="00AB62A1"/>
    <w:rsid w:val="00AD736D"/>
    <w:rsid w:val="00AE7910"/>
    <w:rsid w:val="00B011B9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7F53"/>
    <w:rsid w:val="00B83FD7"/>
    <w:rsid w:val="00B84918"/>
    <w:rsid w:val="00B9631E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76767"/>
    <w:rsid w:val="00C87C7E"/>
    <w:rsid w:val="00C91D62"/>
    <w:rsid w:val="00CB0772"/>
    <w:rsid w:val="00CB118D"/>
    <w:rsid w:val="00CC0CC9"/>
    <w:rsid w:val="00CC176C"/>
    <w:rsid w:val="00CD536C"/>
    <w:rsid w:val="00CD588F"/>
    <w:rsid w:val="00CF482E"/>
    <w:rsid w:val="00D13724"/>
    <w:rsid w:val="00D24ADD"/>
    <w:rsid w:val="00D310A3"/>
    <w:rsid w:val="00D45461"/>
    <w:rsid w:val="00D50272"/>
    <w:rsid w:val="00D509D2"/>
    <w:rsid w:val="00D602F0"/>
    <w:rsid w:val="00D63D0B"/>
    <w:rsid w:val="00D80E82"/>
    <w:rsid w:val="00DA14E7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0DC0"/>
    <w:rsid w:val="00E5317C"/>
    <w:rsid w:val="00E559E7"/>
    <w:rsid w:val="00E55E83"/>
    <w:rsid w:val="00E57B23"/>
    <w:rsid w:val="00E6372C"/>
    <w:rsid w:val="00E66994"/>
    <w:rsid w:val="00E71976"/>
    <w:rsid w:val="00E733E0"/>
    <w:rsid w:val="00E73D73"/>
    <w:rsid w:val="00E75FBB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3C15"/>
    <w:rsid w:val="00F27761"/>
    <w:rsid w:val="00F3476D"/>
    <w:rsid w:val="00F34CF4"/>
    <w:rsid w:val="00F35E2B"/>
    <w:rsid w:val="00F4258E"/>
    <w:rsid w:val="00F4321F"/>
    <w:rsid w:val="00F5195F"/>
    <w:rsid w:val="00F53465"/>
    <w:rsid w:val="00F53DC1"/>
    <w:rsid w:val="00F73060"/>
    <w:rsid w:val="00F75CCA"/>
    <w:rsid w:val="00F802F0"/>
    <w:rsid w:val="00F80E0C"/>
    <w:rsid w:val="00F81775"/>
    <w:rsid w:val="00F8425D"/>
    <w:rsid w:val="00F94443"/>
    <w:rsid w:val="00F96BE0"/>
    <w:rsid w:val="00FC478E"/>
    <w:rsid w:val="00FD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54C6B6"/>
  <w15:docId w15:val="{1B3548AC-545E-4ADF-AC92-4AD1C0AB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88CC0-2C8D-4653-B1AE-A19DA61E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1322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2</cp:revision>
  <cp:lastPrinted>2022-11-09T09:49:00Z</cp:lastPrinted>
  <dcterms:created xsi:type="dcterms:W3CDTF">2022-11-09T09:49:00Z</dcterms:created>
  <dcterms:modified xsi:type="dcterms:W3CDTF">2022-11-09T09:49:00Z</dcterms:modified>
</cp:coreProperties>
</file>