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162" w:rsidRPr="00095986" w:rsidRDefault="00EC2162" w:rsidP="00EC2162">
      <w:pPr>
        <w:rPr>
          <w:b/>
          <w:bCs/>
          <w:sz w:val="24"/>
          <w:szCs w:val="24"/>
        </w:rPr>
      </w:pPr>
      <w:r w:rsidRPr="00095986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095986">
        <w:rPr>
          <w:b/>
          <w:bCs/>
          <w:sz w:val="24"/>
          <w:szCs w:val="24"/>
        </w:rPr>
        <w:t>s.p.z.o.z</w:t>
      </w:r>
      <w:proofErr w:type="spellEnd"/>
      <w:r w:rsidRPr="00095986">
        <w:rPr>
          <w:b/>
          <w:bCs/>
          <w:sz w:val="24"/>
          <w:szCs w:val="24"/>
        </w:rPr>
        <w:t>.</w:t>
      </w:r>
    </w:p>
    <w:p w:rsidR="00EC2162" w:rsidRPr="00095986" w:rsidRDefault="00EC2162" w:rsidP="00EC2162">
      <w:pPr>
        <w:rPr>
          <w:b/>
          <w:bCs/>
          <w:sz w:val="24"/>
          <w:szCs w:val="24"/>
        </w:rPr>
      </w:pPr>
      <w:proofErr w:type="spellStart"/>
      <w:r w:rsidRPr="00095986">
        <w:rPr>
          <w:b/>
          <w:bCs/>
          <w:sz w:val="24"/>
          <w:szCs w:val="24"/>
        </w:rPr>
        <w:t>Panewnicka</w:t>
      </w:r>
      <w:proofErr w:type="spellEnd"/>
      <w:r w:rsidRPr="00095986">
        <w:rPr>
          <w:b/>
          <w:bCs/>
          <w:sz w:val="24"/>
          <w:szCs w:val="24"/>
        </w:rPr>
        <w:t xml:space="preserve"> 65</w:t>
      </w:r>
    </w:p>
    <w:p w:rsidR="00EC2162" w:rsidRPr="00095986" w:rsidRDefault="00EC2162" w:rsidP="00EC2162">
      <w:pPr>
        <w:rPr>
          <w:b/>
          <w:bCs/>
          <w:sz w:val="24"/>
          <w:szCs w:val="24"/>
        </w:rPr>
      </w:pPr>
      <w:r w:rsidRPr="00095986">
        <w:rPr>
          <w:b/>
          <w:bCs/>
          <w:sz w:val="24"/>
          <w:szCs w:val="24"/>
        </w:rPr>
        <w:t>40-760 Katowice</w:t>
      </w:r>
    </w:p>
    <w:p w:rsidR="00EC2162" w:rsidRPr="00095986" w:rsidRDefault="00EC2162" w:rsidP="00EC2162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EC2162" w:rsidRPr="00095986" w:rsidRDefault="00EC2162" w:rsidP="00EC2162">
      <w:pPr>
        <w:pStyle w:val="Nagwek"/>
        <w:tabs>
          <w:tab w:val="clear" w:pos="4536"/>
        </w:tabs>
        <w:rPr>
          <w:sz w:val="24"/>
          <w:szCs w:val="24"/>
        </w:rPr>
      </w:pPr>
      <w:r w:rsidRPr="00095986">
        <w:rPr>
          <w:b/>
          <w:bCs/>
          <w:sz w:val="24"/>
          <w:szCs w:val="24"/>
        </w:rPr>
        <w:t>Pismo: AZP/16/P/2022</w:t>
      </w:r>
      <w:r w:rsidRPr="00095986">
        <w:rPr>
          <w:sz w:val="24"/>
          <w:szCs w:val="24"/>
        </w:rPr>
        <w:tab/>
        <w:t xml:space="preserve"> Katowice dnia: 2022-11-2</w:t>
      </w:r>
      <w:r w:rsidR="009054C9">
        <w:rPr>
          <w:sz w:val="24"/>
          <w:szCs w:val="24"/>
        </w:rPr>
        <w:t>3</w:t>
      </w:r>
    </w:p>
    <w:p w:rsidR="00EC2162" w:rsidRPr="00095986" w:rsidRDefault="00EC2162" w:rsidP="00EC2162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EC2162" w:rsidRPr="00095986" w:rsidRDefault="00EC2162" w:rsidP="00EC2162">
      <w:pPr>
        <w:rPr>
          <w:sz w:val="24"/>
          <w:szCs w:val="24"/>
        </w:rPr>
      </w:pPr>
    </w:p>
    <w:p w:rsidR="00EC2162" w:rsidRDefault="00EC2162" w:rsidP="00EC216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EC2162" w:rsidRDefault="00EC2162" w:rsidP="00EC216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EC2162" w:rsidRDefault="00EC2162" w:rsidP="00EC2162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EC2162" w:rsidRPr="001566D5" w:rsidRDefault="00EC2162" w:rsidP="00EC2162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EC2162" w:rsidRDefault="00EC2162" w:rsidP="00EC2162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EC2162" w:rsidRDefault="00EC2162" w:rsidP="00EC2162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0C7281">
        <w:rPr>
          <w:rFonts w:ascii="Times New Roman" w:hAnsi="Times New Roman"/>
          <w:sz w:val="24"/>
          <w:szCs w:val="24"/>
        </w:rPr>
        <w:t>3</w:t>
      </w:r>
    </w:p>
    <w:p w:rsidR="00EC2162" w:rsidRDefault="00EC2162" w:rsidP="00EC2162">
      <w:pPr>
        <w:jc w:val="both"/>
        <w:rPr>
          <w:i/>
          <w:sz w:val="22"/>
          <w:szCs w:val="22"/>
        </w:rPr>
      </w:pPr>
    </w:p>
    <w:p w:rsidR="00EC2162" w:rsidRPr="00406690" w:rsidRDefault="00EC2162" w:rsidP="00EC2162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EC2162" w:rsidRPr="00406690" w:rsidRDefault="00EC2162" w:rsidP="00EC2162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przetargu nieograniczonego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EC2162" w:rsidRPr="00406690" w:rsidRDefault="00EC2162" w:rsidP="004B52FB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406690">
        <w:rPr>
          <w:bCs/>
          <w:sz w:val="22"/>
          <w:szCs w:val="22"/>
        </w:rPr>
        <w:t>”</w:t>
      </w:r>
      <w:r w:rsidRPr="00406690">
        <w:rPr>
          <w:b/>
          <w:bCs/>
          <w:sz w:val="22"/>
          <w:szCs w:val="22"/>
        </w:rPr>
        <w:t xml:space="preserve">Zakup sprzętu i aparatury dla ośrodków przeszczepiających tkanki oka </w:t>
      </w:r>
      <w:r>
        <w:rPr>
          <w:b/>
          <w:bCs/>
          <w:sz w:val="22"/>
          <w:szCs w:val="22"/>
        </w:rPr>
        <w:t xml:space="preserve">                                 </w:t>
      </w:r>
      <w:r w:rsidRPr="00406690">
        <w:rPr>
          <w:b/>
          <w:bCs/>
          <w:sz w:val="22"/>
          <w:szCs w:val="22"/>
        </w:rPr>
        <w:t>oraz dla banków tkanek oka w 2022r. w ramach Narodowego Programu Rozwoju Medycyny Transplantacyjnej</w:t>
      </w:r>
      <w:r>
        <w:rPr>
          <w:b/>
          <w:bCs/>
          <w:sz w:val="22"/>
          <w:szCs w:val="22"/>
        </w:rPr>
        <w:t>”</w:t>
      </w:r>
      <w:r w:rsidR="004B52FB" w:rsidRPr="004B52FB">
        <w:rPr>
          <w:bCs/>
          <w:sz w:val="22"/>
          <w:szCs w:val="22"/>
        </w:rPr>
        <w:t xml:space="preserve">; </w:t>
      </w:r>
      <w:r w:rsidRPr="00406690">
        <w:rPr>
          <w:bCs/>
          <w:i/>
          <w:sz w:val="22"/>
          <w:szCs w:val="22"/>
        </w:rPr>
        <w:t>nr postępowania:</w:t>
      </w:r>
      <w:r w:rsidRPr="00406690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16/</w:t>
      </w:r>
      <w:r w:rsidRPr="00406690">
        <w:rPr>
          <w:b/>
          <w:i/>
          <w:sz w:val="22"/>
          <w:szCs w:val="22"/>
        </w:rPr>
        <w:t>P/2022</w:t>
      </w:r>
    </w:p>
    <w:p w:rsidR="00EC2162" w:rsidRDefault="00EC2162" w:rsidP="00EC2162">
      <w:pPr>
        <w:jc w:val="both"/>
        <w:rPr>
          <w:b/>
          <w:sz w:val="22"/>
          <w:szCs w:val="22"/>
        </w:rPr>
      </w:pPr>
    </w:p>
    <w:p w:rsidR="00EC2162" w:rsidRDefault="00EC2162" w:rsidP="00EC2162">
      <w:pPr>
        <w:jc w:val="both"/>
        <w:rPr>
          <w:sz w:val="24"/>
          <w:szCs w:val="24"/>
        </w:rPr>
      </w:pPr>
    </w:p>
    <w:p w:rsidR="00EC2162" w:rsidRPr="001566D5" w:rsidRDefault="00EC2162" w:rsidP="00EC2162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135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DD701F" w:rsidRPr="00DD701F" w:rsidRDefault="00DD701F">
      <w:pPr>
        <w:pStyle w:val="Nagwek"/>
        <w:tabs>
          <w:tab w:val="clear" w:pos="4536"/>
          <w:tab w:val="clear" w:pos="9072"/>
        </w:tabs>
        <w:rPr>
          <w:b/>
          <w:sz w:val="24"/>
          <w:szCs w:val="24"/>
          <w:u w:val="single"/>
        </w:rPr>
      </w:pPr>
      <w:r w:rsidRPr="00DD701F">
        <w:rPr>
          <w:b/>
          <w:sz w:val="24"/>
          <w:szCs w:val="24"/>
          <w:u w:val="single"/>
        </w:rPr>
        <w:t>Pakiet nr 3</w:t>
      </w:r>
    </w:p>
    <w:p w:rsidR="00DD701F" w:rsidRPr="009003D1" w:rsidRDefault="00DD701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F833ED" w:rsidRPr="000C7281" w:rsidTr="00DD228F">
        <w:tc>
          <w:tcPr>
            <w:tcW w:w="9356" w:type="dxa"/>
            <w:shd w:val="clear" w:color="auto" w:fill="auto"/>
          </w:tcPr>
          <w:p w:rsidR="00F833ED" w:rsidRDefault="00F833ED" w:rsidP="000C7281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0C7281">
              <w:rPr>
                <w:sz w:val="24"/>
                <w:szCs w:val="24"/>
              </w:rPr>
              <w:t xml:space="preserve">Czy Zamawiający dopuści urządzenie o pojemności 94 litry i wymiarach wewnętrznych szerokość x głębokość x wysokość: 360x493x530 mm? </w:t>
            </w:r>
          </w:p>
          <w:p w:rsidR="000C7281" w:rsidRPr="000C7281" w:rsidRDefault="000C7281" w:rsidP="000C728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C7281">
              <w:rPr>
                <w:b/>
                <w:sz w:val="24"/>
                <w:szCs w:val="24"/>
              </w:rPr>
              <w:t>Odp.:</w:t>
            </w:r>
          </w:p>
          <w:p w:rsidR="000C7281" w:rsidRPr="000C7281" w:rsidRDefault="009054C9" w:rsidP="000C7281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</w:t>
            </w:r>
            <w:r w:rsidR="008237F6">
              <w:rPr>
                <w:sz w:val="24"/>
                <w:szCs w:val="24"/>
              </w:rPr>
              <w:t>w Pakiecie nr 3 urządzenia o zaoferowanych parametrach.</w:t>
            </w:r>
          </w:p>
          <w:p w:rsidR="00F833ED" w:rsidRPr="000C7281" w:rsidRDefault="00F833ED" w:rsidP="008237F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F833ED" w:rsidRDefault="00F833ED" w:rsidP="000C7281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0C7281">
              <w:rPr>
                <w:sz w:val="24"/>
                <w:szCs w:val="24"/>
              </w:rPr>
              <w:t xml:space="preserve">Czy Zamawiający dopuści urządzenie z półką, ale bez możliwości regulacji zawieszenia? </w:t>
            </w:r>
          </w:p>
          <w:p w:rsidR="000C7281" w:rsidRPr="000C7281" w:rsidRDefault="000C7281" w:rsidP="000C728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C7281">
              <w:rPr>
                <w:b/>
                <w:sz w:val="24"/>
                <w:szCs w:val="24"/>
              </w:rPr>
              <w:t>Odp.:</w:t>
            </w:r>
          </w:p>
          <w:p w:rsidR="008237F6" w:rsidRPr="000C7281" w:rsidRDefault="008237F6" w:rsidP="008237F6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3 urządzenie</w:t>
            </w:r>
            <w:r w:rsidRPr="000C7281">
              <w:rPr>
                <w:sz w:val="24"/>
                <w:szCs w:val="24"/>
              </w:rPr>
              <w:t xml:space="preserve"> z półką</w:t>
            </w:r>
            <w:r>
              <w:rPr>
                <w:sz w:val="24"/>
                <w:szCs w:val="24"/>
              </w:rPr>
              <w:t>.</w:t>
            </w:r>
          </w:p>
          <w:p w:rsidR="00F833ED" w:rsidRPr="000C7281" w:rsidRDefault="00F833ED" w:rsidP="008237F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F833ED" w:rsidRDefault="00F833ED" w:rsidP="000C7281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0C7281">
              <w:rPr>
                <w:sz w:val="24"/>
                <w:szCs w:val="24"/>
              </w:rPr>
              <w:t xml:space="preserve">Czy Zamawiający dopuści urządzenie z wykonanymi z poliuretanu zamykanymi magnetycznie drzwiczkami wewnętrznymi, ograniczającymi wymianę powietrza w trakcie załadunku/rozładunku komory (2 sztuki). </w:t>
            </w:r>
          </w:p>
          <w:p w:rsidR="000C7281" w:rsidRPr="000C7281" w:rsidRDefault="000C7281" w:rsidP="000C728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C7281">
              <w:rPr>
                <w:b/>
                <w:sz w:val="24"/>
                <w:szCs w:val="24"/>
              </w:rPr>
              <w:t>Odp.:</w:t>
            </w:r>
          </w:p>
          <w:p w:rsidR="000C7281" w:rsidRPr="000C7281" w:rsidRDefault="008237F6" w:rsidP="000C7281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3 </w:t>
            </w:r>
            <w:r w:rsidR="00412896">
              <w:rPr>
                <w:sz w:val="24"/>
                <w:szCs w:val="24"/>
              </w:rPr>
              <w:t>w/wym. urządzenie.</w:t>
            </w:r>
          </w:p>
          <w:p w:rsidR="00F833ED" w:rsidRPr="000C7281" w:rsidRDefault="00F833ED" w:rsidP="0041289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C7281" w:rsidRDefault="00F833ED" w:rsidP="00DE1ED0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0C7281">
              <w:rPr>
                <w:sz w:val="24"/>
                <w:szCs w:val="24"/>
              </w:rPr>
              <w:t>Czy Zamawiający dopuści urządzenie z panelem sterowania z kolorowym wyświetlaczem ciekłokrystalicznym o przekątnej 4,3 cala i klawiszami funkcyjnymi, umieszczony poza drzwiami?</w:t>
            </w:r>
          </w:p>
          <w:p w:rsidR="000C7281" w:rsidRPr="000C7281" w:rsidRDefault="00F833ED" w:rsidP="00DE1ED0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C7281">
              <w:rPr>
                <w:sz w:val="24"/>
                <w:szCs w:val="24"/>
              </w:rPr>
              <w:t xml:space="preserve"> </w:t>
            </w:r>
            <w:r w:rsidR="000C7281" w:rsidRPr="000C7281">
              <w:rPr>
                <w:b/>
                <w:sz w:val="24"/>
                <w:szCs w:val="24"/>
              </w:rPr>
              <w:t>Odp.:</w:t>
            </w:r>
          </w:p>
          <w:p w:rsidR="00F833ED" w:rsidRDefault="00412896" w:rsidP="00DD228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3 w/wym. urządzenie.</w:t>
            </w:r>
          </w:p>
          <w:p w:rsidR="00412896" w:rsidRDefault="00412896" w:rsidP="00DD228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DE1ED0" w:rsidRDefault="00F833ED" w:rsidP="00DE1ED0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0C7281">
              <w:rPr>
                <w:sz w:val="24"/>
                <w:szCs w:val="24"/>
              </w:rPr>
              <w:t>Czy Zamawiający dopuści urządzenie z blokadą panelu sterowania przed dostępem przez osoby niepowołane przy pomocy hasła, ale bez indywidualnych haseł użytkowników. Osoby bez przeszkolenia nie będą mogły</w:t>
            </w:r>
            <w:r w:rsidR="00DE1ED0">
              <w:rPr>
                <w:sz w:val="24"/>
                <w:szCs w:val="24"/>
              </w:rPr>
              <w:t xml:space="preserve"> zmieniać parametrów urządzenia</w:t>
            </w:r>
            <w:r w:rsidRPr="000C7281">
              <w:rPr>
                <w:sz w:val="24"/>
                <w:szCs w:val="24"/>
              </w:rPr>
              <w:t>).</w:t>
            </w:r>
          </w:p>
          <w:p w:rsidR="00DE1ED0" w:rsidRPr="000C7281" w:rsidRDefault="00F833ED" w:rsidP="00DE1ED0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C7281">
              <w:rPr>
                <w:sz w:val="24"/>
                <w:szCs w:val="24"/>
              </w:rPr>
              <w:t xml:space="preserve"> </w:t>
            </w:r>
            <w:r w:rsidR="00DE1ED0" w:rsidRPr="000C7281">
              <w:rPr>
                <w:b/>
                <w:sz w:val="24"/>
                <w:szCs w:val="24"/>
              </w:rPr>
              <w:t>Odp.:</w:t>
            </w:r>
          </w:p>
          <w:p w:rsidR="003A5CC8" w:rsidRDefault="003A5CC8" w:rsidP="003A5CC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3 w/wym. urządzenie.</w:t>
            </w:r>
          </w:p>
          <w:p w:rsidR="00F833ED" w:rsidRPr="000C7281" w:rsidRDefault="00F833ED" w:rsidP="003A5CC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F833ED" w:rsidRDefault="00F833ED" w:rsidP="00DE1ED0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0C7281">
              <w:rPr>
                <w:sz w:val="24"/>
                <w:szCs w:val="24"/>
              </w:rPr>
              <w:t xml:space="preserve">Czy Zamawiający dopuści urządzenie wykonane w technologii </w:t>
            </w:r>
            <w:proofErr w:type="spellStart"/>
            <w:r w:rsidRPr="000C7281">
              <w:rPr>
                <w:sz w:val="24"/>
                <w:szCs w:val="24"/>
              </w:rPr>
              <w:t>bezfiltrowej</w:t>
            </w:r>
            <w:proofErr w:type="spellEnd"/>
            <w:r w:rsidRPr="000C7281">
              <w:rPr>
                <w:sz w:val="24"/>
                <w:szCs w:val="24"/>
              </w:rPr>
              <w:t xml:space="preserve"> i tym samym bez alarmu filtra skraplacza? </w:t>
            </w:r>
          </w:p>
          <w:p w:rsidR="00DE1ED0" w:rsidRPr="000C7281" w:rsidRDefault="00DE1ED0" w:rsidP="00DE1ED0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C7281">
              <w:rPr>
                <w:b/>
                <w:sz w:val="24"/>
                <w:szCs w:val="24"/>
              </w:rPr>
              <w:t>Odp.:</w:t>
            </w:r>
          </w:p>
          <w:p w:rsidR="00DE1ED0" w:rsidRPr="000C7281" w:rsidRDefault="003A5CC8" w:rsidP="00DE1ED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3 w/wym. urządzenie.</w:t>
            </w:r>
          </w:p>
          <w:p w:rsidR="00F833ED" w:rsidRPr="000C7281" w:rsidRDefault="00F833ED" w:rsidP="003A5CC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F833ED" w:rsidRDefault="00F833ED" w:rsidP="00DE1ED0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0C7281">
              <w:rPr>
                <w:sz w:val="24"/>
                <w:szCs w:val="24"/>
              </w:rPr>
              <w:t xml:space="preserve">Czy Zamawiający dopuści urządzenie z fabrycznie wykonanym 1 przepustem kablowym do wprowadzania dodatkowych przyrządów pomiarowych? </w:t>
            </w:r>
          </w:p>
          <w:p w:rsidR="00DE1ED0" w:rsidRPr="000C7281" w:rsidRDefault="00DE1ED0" w:rsidP="00DE1ED0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C7281">
              <w:rPr>
                <w:b/>
                <w:sz w:val="24"/>
                <w:szCs w:val="24"/>
              </w:rPr>
              <w:t>Odp.:</w:t>
            </w:r>
          </w:p>
          <w:p w:rsidR="003A5CC8" w:rsidRDefault="003A5CC8" w:rsidP="003A5CC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3 w/wym. urządzenie.</w:t>
            </w:r>
          </w:p>
          <w:p w:rsidR="00F833ED" w:rsidRPr="000C7281" w:rsidRDefault="00F833ED" w:rsidP="003A5CC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F833ED" w:rsidRDefault="00F833ED" w:rsidP="00DE1ED0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0C7281">
              <w:rPr>
                <w:sz w:val="24"/>
                <w:szCs w:val="24"/>
              </w:rPr>
              <w:t xml:space="preserve">Czy Zamawiający dopuści urządzenie o pojemności 90 litry brutto i wymiarach wewnętrznych szerokość x głębokość x wysokość: 590 x 455 x 340 mm oraz wysokość zewnętrznej 830 mm? </w:t>
            </w:r>
          </w:p>
          <w:p w:rsidR="00DE1ED0" w:rsidRPr="000C7281" w:rsidRDefault="00DE1ED0" w:rsidP="00DE1ED0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C7281">
              <w:rPr>
                <w:b/>
                <w:sz w:val="24"/>
                <w:szCs w:val="24"/>
              </w:rPr>
              <w:t>Odp.:</w:t>
            </w:r>
          </w:p>
          <w:p w:rsidR="003A5CC8" w:rsidRPr="000C7281" w:rsidRDefault="003A5CC8" w:rsidP="003A5CC8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3 urządzenia o zaoferowanych parametrach.</w:t>
            </w:r>
          </w:p>
          <w:p w:rsidR="00F833ED" w:rsidRPr="000C7281" w:rsidRDefault="00F833ED" w:rsidP="00DD228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F833ED" w:rsidRDefault="00F833ED" w:rsidP="00DE1ED0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0C7281">
              <w:rPr>
                <w:sz w:val="24"/>
                <w:szCs w:val="24"/>
              </w:rPr>
              <w:t xml:space="preserve">Czy </w:t>
            </w:r>
            <w:r w:rsidR="00DE1ED0">
              <w:rPr>
                <w:sz w:val="24"/>
                <w:szCs w:val="24"/>
              </w:rPr>
              <w:t xml:space="preserve">Zamawiający dopuści urządzenie </w:t>
            </w:r>
            <w:r w:rsidRPr="000C7281">
              <w:rPr>
                <w:sz w:val="24"/>
                <w:szCs w:val="24"/>
              </w:rPr>
              <w:t>z poliuretanu zamykanymi magnetycznie drzwiczkami wewnętrznymi, ograniczającymi wymianę powietrza w trakcie załadunku/rozładunku komory (1 sztuka).</w:t>
            </w:r>
          </w:p>
          <w:p w:rsidR="00DE1ED0" w:rsidRPr="000C7281" w:rsidRDefault="00DE1ED0" w:rsidP="00DE1ED0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C7281">
              <w:rPr>
                <w:b/>
                <w:sz w:val="24"/>
                <w:szCs w:val="24"/>
              </w:rPr>
              <w:t>Odp.:</w:t>
            </w:r>
          </w:p>
          <w:p w:rsidR="003A5CC8" w:rsidRDefault="003A5CC8" w:rsidP="003A5CC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3 w/wym. urządzenie.</w:t>
            </w:r>
          </w:p>
          <w:p w:rsidR="00F833ED" w:rsidRPr="000C7281" w:rsidRDefault="00F833ED" w:rsidP="00DD228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60C0F" w:rsidRDefault="00B60C0F" w:rsidP="00B60C0F">
      <w:pPr>
        <w:jc w:val="right"/>
        <w:rPr>
          <w:i/>
          <w:sz w:val="24"/>
          <w:szCs w:val="24"/>
        </w:rPr>
      </w:pPr>
    </w:p>
    <w:p w:rsidR="00B60C0F" w:rsidRDefault="00B60C0F" w:rsidP="00B60C0F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B60C0F" w:rsidRDefault="00B60C0F" w:rsidP="00B60C0F">
      <w:pPr>
        <w:jc w:val="right"/>
        <w:rPr>
          <w:i/>
          <w:sz w:val="24"/>
          <w:szCs w:val="24"/>
        </w:rPr>
      </w:pPr>
    </w:p>
    <w:p w:rsidR="00B60C0F" w:rsidRDefault="00B60C0F" w:rsidP="00B60C0F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B60C0F" w:rsidRPr="00377CD5" w:rsidRDefault="00B60C0F" w:rsidP="00B60C0F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BE7BFD" w:rsidRPr="000C7281" w:rsidRDefault="00BE7BFD" w:rsidP="00520165">
      <w:pPr>
        <w:jc w:val="both"/>
        <w:rPr>
          <w:sz w:val="24"/>
          <w:szCs w:val="24"/>
        </w:rPr>
      </w:pPr>
    </w:p>
    <w:sectPr w:rsidR="00BE7BFD" w:rsidRPr="000C7281" w:rsidSect="000C7281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135" w:right="1418" w:bottom="1418" w:left="1418" w:header="142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703F" w:rsidRDefault="0062703F">
      <w:r>
        <w:separator/>
      </w:r>
    </w:p>
  </w:endnote>
  <w:endnote w:type="continuationSeparator" w:id="0">
    <w:p w:rsidR="0062703F" w:rsidRDefault="006270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B2C1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B2C1E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B2C1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A5CC8" w:rsidRPr="003A5CC8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703F" w:rsidRDefault="0062703F">
      <w:r>
        <w:separator/>
      </w:r>
    </w:p>
  </w:footnote>
  <w:footnote w:type="continuationSeparator" w:id="0">
    <w:p w:rsidR="0062703F" w:rsidRDefault="006270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3ED" w:rsidRDefault="005B2C1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1026" type="#_x0000_t75" style="position:absolute;margin-left:9.3pt;margin-top:-35.4pt;width:440.35pt;height:86.6pt;z-index:251658752;visibility:visible">
          <v:imagedata r:id="rId1" o:title="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1792317"/>
    <w:multiLevelType w:val="hybridMultilevel"/>
    <w:tmpl w:val="FB0827D0"/>
    <w:lvl w:ilvl="0" w:tplc="B9B040B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33ED"/>
    <w:rsid w:val="00031374"/>
    <w:rsid w:val="000A1097"/>
    <w:rsid w:val="000C7281"/>
    <w:rsid w:val="000E2A8F"/>
    <w:rsid w:val="0012774F"/>
    <w:rsid w:val="00144B7A"/>
    <w:rsid w:val="00180C6E"/>
    <w:rsid w:val="001F479F"/>
    <w:rsid w:val="0029606A"/>
    <w:rsid w:val="00327074"/>
    <w:rsid w:val="0038518C"/>
    <w:rsid w:val="003A5CC8"/>
    <w:rsid w:val="00412896"/>
    <w:rsid w:val="004848F3"/>
    <w:rsid w:val="004A75F2"/>
    <w:rsid w:val="004B52FB"/>
    <w:rsid w:val="005144A9"/>
    <w:rsid w:val="00520165"/>
    <w:rsid w:val="005B1B08"/>
    <w:rsid w:val="005B2C1E"/>
    <w:rsid w:val="0062703F"/>
    <w:rsid w:val="00632C3C"/>
    <w:rsid w:val="00662BDB"/>
    <w:rsid w:val="006A5DF1"/>
    <w:rsid w:val="006B7198"/>
    <w:rsid w:val="006D4AB3"/>
    <w:rsid w:val="006F3B81"/>
    <w:rsid w:val="007D7198"/>
    <w:rsid w:val="008237F6"/>
    <w:rsid w:val="00870F9F"/>
    <w:rsid w:val="008804B6"/>
    <w:rsid w:val="00896119"/>
    <w:rsid w:val="00897AB0"/>
    <w:rsid w:val="008A3553"/>
    <w:rsid w:val="009003D1"/>
    <w:rsid w:val="009054C9"/>
    <w:rsid w:val="00947A50"/>
    <w:rsid w:val="00A905AC"/>
    <w:rsid w:val="00B1255C"/>
    <w:rsid w:val="00B60C0F"/>
    <w:rsid w:val="00B6187A"/>
    <w:rsid w:val="00BA6584"/>
    <w:rsid w:val="00BE7BFD"/>
    <w:rsid w:val="00C370F2"/>
    <w:rsid w:val="00C44EEC"/>
    <w:rsid w:val="00D22FFA"/>
    <w:rsid w:val="00D8461B"/>
    <w:rsid w:val="00D9049C"/>
    <w:rsid w:val="00D915F2"/>
    <w:rsid w:val="00DD701F"/>
    <w:rsid w:val="00DE1ED0"/>
    <w:rsid w:val="00DE6F6D"/>
    <w:rsid w:val="00DF32E8"/>
    <w:rsid w:val="00E21B49"/>
    <w:rsid w:val="00E2789F"/>
    <w:rsid w:val="00E72428"/>
    <w:rsid w:val="00EA14B3"/>
    <w:rsid w:val="00EA416E"/>
    <w:rsid w:val="00EC2162"/>
    <w:rsid w:val="00F833ED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8518C"/>
  </w:style>
  <w:style w:type="paragraph" w:styleId="Nagwek1">
    <w:name w:val="heading 1"/>
    <w:basedOn w:val="Normalny"/>
    <w:next w:val="Normalny"/>
    <w:link w:val="Nagwek1Znak"/>
    <w:qFormat/>
    <w:rsid w:val="0038518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8518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8518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8518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8518C"/>
  </w:style>
  <w:style w:type="paragraph" w:styleId="Tekstpodstawowywcity">
    <w:name w:val="Body Text Indent"/>
    <w:basedOn w:val="Normalny"/>
    <w:rsid w:val="0038518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8518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8518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38518C"/>
    <w:rPr>
      <w:sz w:val="28"/>
    </w:rPr>
  </w:style>
  <w:style w:type="paragraph" w:styleId="Tekstpodstawowywcity3">
    <w:name w:val="Body Text Indent 3"/>
    <w:basedOn w:val="Normalny"/>
    <w:rsid w:val="0038518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EC2162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EC21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396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2022-11-23T10:01:00Z</cp:lastPrinted>
  <dcterms:created xsi:type="dcterms:W3CDTF">2022-11-23T10:01:00Z</dcterms:created>
  <dcterms:modified xsi:type="dcterms:W3CDTF">2022-11-23T10:01:00Z</dcterms:modified>
</cp:coreProperties>
</file>