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E71813" w14:textId="271064D5" w:rsidR="00FB7F50" w:rsidRPr="002245BE" w:rsidRDefault="00FD5A7F" w:rsidP="00E42373">
      <w:pPr>
        <w:spacing w:after="240"/>
        <w:jc w:val="right"/>
        <w:rPr>
          <w:sz w:val="22"/>
          <w:szCs w:val="22"/>
        </w:rPr>
      </w:pPr>
      <w:bookmarkStart w:id="0" w:name="_Hlk53520193"/>
      <w:r w:rsidRPr="00FD5A7F">
        <w:rPr>
          <w:sz w:val="22"/>
          <w:szCs w:val="22"/>
        </w:rPr>
        <w:t>Kolbuszowa</w:t>
      </w:r>
      <w:r w:rsidR="00FB7F50" w:rsidRPr="002245BE">
        <w:rPr>
          <w:sz w:val="22"/>
          <w:szCs w:val="22"/>
        </w:rPr>
        <w:t xml:space="preserve"> dnia: </w:t>
      </w:r>
      <w:r w:rsidRPr="00FD5A7F">
        <w:rPr>
          <w:sz w:val="22"/>
          <w:szCs w:val="22"/>
        </w:rPr>
        <w:t>2022-11-24</w:t>
      </w:r>
    </w:p>
    <w:p w14:paraId="389369D8" w14:textId="77777777" w:rsidR="00FB7F50" w:rsidRPr="002245BE" w:rsidRDefault="00FD5A7F" w:rsidP="00FB7F50">
      <w:pPr>
        <w:spacing w:after="40"/>
        <w:rPr>
          <w:b/>
          <w:bCs/>
          <w:sz w:val="22"/>
          <w:szCs w:val="22"/>
        </w:rPr>
      </w:pPr>
      <w:r w:rsidRPr="00FD5A7F">
        <w:rPr>
          <w:b/>
          <w:bCs/>
          <w:sz w:val="22"/>
          <w:szCs w:val="22"/>
        </w:rPr>
        <w:t>Samodzielny Publiczny Zespół Opieki Zdrowotnej w Kolbuszowej</w:t>
      </w:r>
    </w:p>
    <w:p w14:paraId="0A504E40" w14:textId="77777777" w:rsidR="00FB7F50" w:rsidRPr="002245BE" w:rsidRDefault="00FD5A7F" w:rsidP="00FB7F50">
      <w:pPr>
        <w:rPr>
          <w:sz w:val="22"/>
          <w:szCs w:val="22"/>
        </w:rPr>
      </w:pPr>
      <w:r w:rsidRPr="00FD5A7F">
        <w:rPr>
          <w:sz w:val="22"/>
          <w:szCs w:val="22"/>
        </w:rPr>
        <w:t>Grunwaldzka</w:t>
      </w:r>
      <w:r w:rsidR="00FB7F50" w:rsidRPr="002245BE">
        <w:rPr>
          <w:sz w:val="22"/>
          <w:szCs w:val="22"/>
        </w:rPr>
        <w:t xml:space="preserve"> </w:t>
      </w:r>
      <w:r w:rsidRPr="00FD5A7F">
        <w:rPr>
          <w:sz w:val="22"/>
          <w:szCs w:val="22"/>
        </w:rPr>
        <w:t>4</w:t>
      </w:r>
    </w:p>
    <w:p w14:paraId="45D6AB5E" w14:textId="77777777" w:rsidR="00FB7F50" w:rsidRPr="002245BE" w:rsidRDefault="00FD5A7F" w:rsidP="00FB7F50">
      <w:pPr>
        <w:rPr>
          <w:sz w:val="22"/>
          <w:szCs w:val="22"/>
        </w:rPr>
      </w:pPr>
      <w:r w:rsidRPr="00FD5A7F">
        <w:rPr>
          <w:sz w:val="22"/>
          <w:szCs w:val="22"/>
        </w:rPr>
        <w:t>36-100</w:t>
      </w:r>
      <w:r w:rsidR="00FB7F50" w:rsidRPr="002245BE">
        <w:rPr>
          <w:sz w:val="22"/>
          <w:szCs w:val="22"/>
        </w:rPr>
        <w:t xml:space="preserve"> </w:t>
      </w:r>
      <w:r w:rsidRPr="00FD5A7F">
        <w:rPr>
          <w:sz w:val="22"/>
          <w:szCs w:val="22"/>
        </w:rPr>
        <w:t>Kolbuszowa</w:t>
      </w:r>
    </w:p>
    <w:p w14:paraId="57D6CD6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66922C06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0AFD2F3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8618"/>
      </w:tblGrid>
      <w:tr w:rsidR="00FD5A7F" w:rsidRPr="00E42373" w14:paraId="19D6ADBF" w14:textId="77777777" w:rsidTr="00BA0298">
        <w:trPr>
          <w:trHeight w:val="638"/>
        </w:trPr>
        <w:tc>
          <w:tcPr>
            <w:tcW w:w="959" w:type="dxa"/>
            <w:shd w:val="clear" w:color="auto" w:fill="auto"/>
          </w:tcPr>
          <w:p w14:paraId="443C75EA" w14:textId="77777777" w:rsidR="00FD5A7F" w:rsidRPr="00E42373" w:rsidRDefault="00FD5A7F" w:rsidP="00BA0298">
            <w:pPr>
              <w:spacing w:after="60" w:line="276" w:lineRule="auto"/>
              <w:jc w:val="both"/>
            </w:pPr>
            <w:r w:rsidRPr="00E42373">
              <w:t>Dotyczy:</w:t>
            </w:r>
          </w:p>
        </w:tc>
        <w:tc>
          <w:tcPr>
            <w:tcW w:w="9261" w:type="dxa"/>
            <w:shd w:val="clear" w:color="auto" w:fill="auto"/>
          </w:tcPr>
          <w:p w14:paraId="5E847057" w14:textId="77777777" w:rsidR="00FD5A7F" w:rsidRPr="00E42373" w:rsidRDefault="00FD5A7F" w:rsidP="00BA0298">
            <w:pPr>
              <w:spacing w:after="60" w:line="276" w:lineRule="auto"/>
              <w:jc w:val="both"/>
            </w:pPr>
            <w:r w:rsidRPr="00E42373">
              <w:t xml:space="preserve">postępowania o udzielenie zamówienia publicznego, prowadzonego w trybie </w:t>
            </w:r>
            <w:r w:rsidRPr="00E42373">
              <w:t xml:space="preserve">Tryb podstawowy bez negocjacji - art. 275 pkt. 1 ustawy </w:t>
            </w:r>
            <w:proofErr w:type="spellStart"/>
            <w:r w:rsidRPr="00E42373">
              <w:t>Pzp</w:t>
            </w:r>
            <w:proofErr w:type="spellEnd"/>
            <w:r w:rsidRPr="00E42373">
              <w:rPr>
                <w:b/>
              </w:rPr>
              <w:t xml:space="preserve"> </w:t>
            </w:r>
            <w:r w:rsidRPr="00E42373">
              <w:rPr>
                <w:bCs/>
              </w:rPr>
              <w:t>na</w:t>
            </w:r>
            <w:r w:rsidRPr="00E42373">
              <w:rPr>
                <w:b/>
              </w:rPr>
              <w:t xml:space="preserve"> </w:t>
            </w:r>
            <w:r w:rsidRPr="00E42373">
              <w:rPr>
                <w:bCs/>
              </w:rPr>
              <w:t>”</w:t>
            </w:r>
            <w:r w:rsidRPr="00E42373">
              <w:rPr>
                <w:b/>
                <w:bCs/>
              </w:rPr>
              <w:t>Dostawa wyrobów  do hemodializy  ( dializatory ) - 4 pakiety</w:t>
            </w:r>
            <w:r w:rsidRPr="00E42373">
              <w:rPr>
                <w:bCs/>
              </w:rPr>
              <w:t>”</w:t>
            </w:r>
            <w:r w:rsidRPr="00E42373">
              <w:rPr>
                <w:b/>
              </w:rPr>
              <w:t xml:space="preserve"> </w:t>
            </w:r>
            <w:r w:rsidRPr="00E42373">
              <w:rPr>
                <w:bCs/>
              </w:rPr>
              <w:t>– znak sprawy</w:t>
            </w:r>
            <w:r w:rsidRPr="00E42373">
              <w:rPr>
                <w:b/>
              </w:rPr>
              <w:t xml:space="preserve"> </w:t>
            </w:r>
            <w:r w:rsidRPr="00E42373">
              <w:rPr>
                <w:b/>
              </w:rPr>
              <w:t>Eap-2412/17/22/M</w:t>
            </w:r>
            <w:r w:rsidRPr="00E42373">
              <w:rPr>
                <w:bCs/>
              </w:rPr>
              <w:t>.</w:t>
            </w:r>
          </w:p>
        </w:tc>
      </w:tr>
    </w:tbl>
    <w:p w14:paraId="5BD440B1" w14:textId="77777777" w:rsidR="008642B3" w:rsidRPr="00E4237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E42373">
        <w:t xml:space="preserve">Zamawiający, </w:t>
      </w:r>
      <w:r w:rsidR="00FD5A7F" w:rsidRPr="00E42373">
        <w:rPr>
          <w:b/>
        </w:rPr>
        <w:t>Samodzielny Publiczny Zespół Opieki Zdrowotnej w Kolbuszowej</w:t>
      </w:r>
      <w:r w:rsidRPr="00E42373">
        <w:t>, działając na podstawie art. 253 ust. 1</w:t>
      </w:r>
      <w:r w:rsidR="00836DAF" w:rsidRPr="00E42373">
        <w:t xml:space="preserve"> pkt. 1 i ust. 2</w:t>
      </w:r>
      <w:r w:rsidRPr="00E42373">
        <w:t xml:space="preserve"> ustawy z dnia 11 września 2019r. Prawo zamówień publicznych </w:t>
      </w:r>
      <w:r w:rsidR="00FD5A7F" w:rsidRPr="00E42373">
        <w:t>(</w:t>
      </w:r>
      <w:proofErr w:type="spellStart"/>
      <w:r w:rsidR="00FD5A7F" w:rsidRPr="00E42373">
        <w:t>t.j</w:t>
      </w:r>
      <w:proofErr w:type="spellEnd"/>
      <w:r w:rsidR="00FD5A7F" w:rsidRPr="00E42373">
        <w:t>. Dz. U. z 2022r. poz. 1710)</w:t>
      </w:r>
      <w:r w:rsidRPr="00E42373">
        <w:t xml:space="preserve">, zwanej dalej „ustawą </w:t>
      </w:r>
      <w:proofErr w:type="spellStart"/>
      <w:r w:rsidRPr="00E42373">
        <w:t>Pzp</w:t>
      </w:r>
      <w:proofErr w:type="spellEnd"/>
      <w:r w:rsidRPr="00E42373">
        <w:t>”</w:t>
      </w:r>
      <w:r w:rsidR="00D26ED6" w:rsidRPr="00E42373">
        <w:t xml:space="preserve">, </w:t>
      </w:r>
      <w:r w:rsidRPr="00E42373">
        <w:t>informuje</w:t>
      </w:r>
      <w:r w:rsidR="00D26ED6" w:rsidRPr="00E42373">
        <w:t xml:space="preserve">, że w toczącym się postępowaniu o udzielenie zamówienia publicznego, jako </w:t>
      </w:r>
      <w:r w:rsidR="00756CDA" w:rsidRPr="00E42373">
        <w:t>najkorzystniejsz</w:t>
      </w:r>
      <w:r w:rsidR="00D26ED6" w:rsidRPr="00E42373">
        <w:t xml:space="preserve">a wybrana została </w:t>
      </w:r>
      <w:r w:rsidR="00756CDA" w:rsidRPr="00E42373">
        <w:t>ofer</w:t>
      </w:r>
      <w:r w:rsidR="00D26ED6" w:rsidRPr="00E42373">
        <w:t>t</w:t>
      </w:r>
      <w:r w:rsidR="009F0E5C" w:rsidRPr="00E42373">
        <w:t>a</w:t>
      </w:r>
      <w:r w:rsidR="00D26ED6" w:rsidRPr="00E42373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FD5A7F" w:rsidRPr="00E42373" w14:paraId="3B6F2DC5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8C2AB00" w14:textId="77777777" w:rsidR="00FD5A7F" w:rsidRPr="00E42373" w:rsidRDefault="00FD5A7F" w:rsidP="00BA0298">
            <w:pPr>
              <w:spacing w:before="60" w:after="40"/>
              <w:jc w:val="both"/>
              <w:rPr>
                <w:b/>
              </w:rPr>
            </w:pPr>
            <w:r w:rsidRPr="00E42373">
              <w:rPr>
                <w:b/>
              </w:rPr>
              <w:t>FRESENIUS MEDICAL CARE POLSKA</w:t>
            </w:r>
          </w:p>
          <w:p w14:paraId="5F2723FF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UL. KRZYWA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13</w:t>
            </w:r>
            <w:r w:rsidRPr="00E42373">
              <w:rPr>
                <w:bCs/>
              </w:rPr>
              <w:t xml:space="preserve"> </w:t>
            </w:r>
          </w:p>
          <w:p w14:paraId="7B9CD75B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60-118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POZNAŃ</w:t>
            </w:r>
          </w:p>
          <w:p w14:paraId="4AFEC993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>na:</w:t>
            </w:r>
          </w:p>
          <w:p w14:paraId="2B87EEA3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 xml:space="preserve">Zadanie nr </w:t>
            </w:r>
            <w:r w:rsidRPr="00E42373">
              <w:t>1</w:t>
            </w:r>
            <w:r w:rsidRPr="00E42373">
              <w:t xml:space="preserve">: </w:t>
            </w:r>
            <w:r w:rsidRPr="00E42373">
              <w:t>Pakiet 1 - Dializatory nisko i wysokoprzepływowe</w:t>
            </w:r>
            <w:r w:rsidRPr="00E42373">
              <w:t xml:space="preserve"> za cenę brutto </w:t>
            </w:r>
            <w:r w:rsidRPr="00E42373">
              <w:rPr>
                <w:b/>
              </w:rPr>
              <w:t>156 276.00 zł</w:t>
            </w:r>
            <w:r w:rsidRPr="00E42373">
              <w:rPr>
                <w:bCs/>
              </w:rPr>
              <w:t>.</w:t>
            </w:r>
          </w:p>
          <w:p w14:paraId="18DA9BB7" w14:textId="77777777" w:rsidR="00FD5A7F" w:rsidRPr="00E42373" w:rsidRDefault="00FD5A7F" w:rsidP="00BA0298">
            <w:pPr>
              <w:spacing w:before="120" w:line="276" w:lineRule="auto"/>
              <w:jc w:val="both"/>
              <w:rPr>
                <w:color w:val="000000"/>
              </w:rPr>
            </w:pPr>
            <w:r w:rsidRPr="00E42373">
              <w:rPr>
                <w:color w:val="000000"/>
              </w:rPr>
              <w:t>Uzasadnienie wyboru:</w:t>
            </w:r>
          </w:p>
          <w:p w14:paraId="15946D50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treść wybranej oferty odpowiada treści SWZ, </w:t>
            </w:r>
          </w:p>
          <w:p w14:paraId="7A324185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50872A4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I. Kryterium: Cena oferty - 60 punktów</w:t>
            </w:r>
          </w:p>
          <w:p w14:paraId="6022E9FF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II. Warunki techniczne  - 35 punktów</w:t>
            </w:r>
          </w:p>
          <w:p w14:paraId="3677D58C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III. Termin dostawy  - 5 punktów</w:t>
            </w:r>
          </w:p>
          <w:p w14:paraId="2E4823A4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 oferta wpłynęła do Zamawiającego w wyznaczonym terminie , a Wykonawca  ją składający nie podlega wykluczeniu z postępowania</w:t>
            </w:r>
          </w:p>
          <w:p w14:paraId="208C24DE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-kwota oferty nie przekraczała kwoty jaką Zamawiający zamierza przeznaczyć na sfinansowanie zamówienia.</w:t>
            </w:r>
          </w:p>
        </w:tc>
      </w:tr>
      <w:tr w:rsidR="00FD5A7F" w:rsidRPr="00E42373" w14:paraId="2182F5EC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33B9F3B" w14:textId="77777777" w:rsidR="00FD5A7F" w:rsidRPr="00E42373" w:rsidRDefault="00FD5A7F" w:rsidP="00BA0298">
            <w:pPr>
              <w:spacing w:before="60" w:after="40"/>
              <w:jc w:val="both"/>
              <w:rPr>
                <w:b/>
              </w:rPr>
            </w:pPr>
            <w:proofErr w:type="spellStart"/>
            <w:r w:rsidRPr="00E42373">
              <w:rPr>
                <w:b/>
              </w:rPr>
              <w:lastRenderedPageBreak/>
              <w:t>Nipro</w:t>
            </w:r>
            <w:proofErr w:type="spellEnd"/>
            <w:r w:rsidRPr="00E42373">
              <w:rPr>
                <w:b/>
              </w:rPr>
              <w:t xml:space="preserve"> </w:t>
            </w:r>
            <w:proofErr w:type="spellStart"/>
            <w:r w:rsidRPr="00E42373">
              <w:rPr>
                <w:b/>
              </w:rPr>
              <w:t>Medical</w:t>
            </w:r>
            <w:proofErr w:type="spellEnd"/>
            <w:r w:rsidRPr="00E42373">
              <w:rPr>
                <w:b/>
              </w:rPr>
              <w:t xml:space="preserve"> Poland Sp. z o. o.</w:t>
            </w:r>
          </w:p>
          <w:p w14:paraId="11586AE9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Pańska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73</w:t>
            </w:r>
            <w:r w:rsidRPr="00E42373">
              <w:rPr>
                <w:bCs/>
              </w:rPr>
              <w:t xml:space="preserve"> </w:t>
            </w:r>
          </w:p>
          <w:p w14:paraId="080A2345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00-834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Warszawa</w:t>
            </w:r>
          </w:p>
          <w:p w14:paraId="07F7D181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>na:</w:t>
            </w:r>
          </w:p>
          <w:p w14:paraId="492D079F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 xml:space="preserve">Zadanie nr </w:t>
            </w:r>
            <w:r w:rsidRPr="00E42373">
              <w:t>2</w:t>
            </w:r>
            <w:r w:rsidRPr="00E42373">
              <w:t xml:space="preserve">: </w:t>
            </w:r>
            <w:r w:rsidRPr="00E42373">
              <w:t xml:space="preserve">Pakiet  2 - Dializatory z błoną </w:t>
            </w:r>
            <w:proofErr w:type="spellStart"/>
            <w:r w:rsidRPr="00E42373">
              <w:t>polynephronową</w:t>
            </w:r>
            <w:proofErr w:type="spellEnd"/>
            <w:r w:rsidRPr="00E42373">
              <w:t xml:space="preserve"> za cenę brutto </w:t>
            </w:r>
            <w:r w:rsidRPr="00E42373">
              <w:rPr>
                <w:b/>
              </w:rPr>
              <w:t>58 158.00 zł</w:t>
            </w:r>
            <w:r w:rsidRPr="00E42373">
              <w:rPr>
                <w:bCs/>
              </w:rPr>
              <w:t>.</w:t>
            </w:r>
          </w:p>
          <w:p w14:paraId="5F8A3CB8" w14:textId="77777777" w:rsidR="00FD5A7F" w:rsidRPr="00E42373" w:rsidRDefault="00FD5A7F" w:rsidP="00BA0298">
            <w:pPr>
              <w:spacing w:before="120" w:line="276" w:lineRule="auto"/>
              <w:jc w:val="both"/>
              <w:rPr>
                <w:color w:val="000000"/>
              </w:rPr>
            </w:pPr>
            <w:r w:rsidRPr="00E42373">
              <w:rPr>
                <w:color w:val="000000"/>
              </w:rPr>
              <w:t>Uzasadnienie wyboru:</w:t>
            </w:r>
          </w:p>
          <w:p w14:paraId="55485681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treść wybranej oferty odpowiada treści SWZ, </w:t>
            </w:r>
          </w:p>
          <w:p w14:paraId="532B6FC6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46BE1C3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I. Kryterium: Cena oferty - 60 punktów</w:t>
            </w:r>
          </w:p>
          <w:p w14:paraId="79C0BFB7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II. Warunki techniczne  - 35 punktów</w:t>
            </w:r>
          </w:p>
          <w:p w14:paraId="7287D36D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III. Termin dostawy  - 5 punktów</w:t>
            </w:r>
          </w:p>
          <w:p w14:paraId="5FC6F7DA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 oferta wpłynęła do Zamawiającego w wyznaczonym terminie , a Wykonawca  ją składający nie podlega wykluczeniu z postępowania</w:t>
            </w:r>
          </w:p>
          <w:p w14:paraId="6F1F5EC1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-kwota oferty nie przekraczała kwoty jaką Zamawiający zamierza przeznaczyć na sfinansowanie zamówienia.</w:t>
            </w:r>
          </w:p>
        </w:tc>
      </w:tr>
      <w:tr w:rsidR="00FD5A7F" w:rsidRPr="00E42373" w14:paraId="6474B35B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3821101D" w14:textId="77777777" w:rsidR="00FD5A7F" w:rsidRPr="00E42373" w:rsidRDefault="00FD5A7F" w:rsidP="00BA0298">
            <w:pPr>
              <w:spacing w:before="60" w:after="40"/>
              <w:jc w:val="both"/>
              <w:rPr>
                <w:b/>
              </w:rPr>
            </w:pPr>
            <w:proofErr w:type="spellStart"/>
            <w:r w:rsidRPr="00E42373">
              <w:rPr>
                <w:b/>
              </w:rPr>
              <w:t>Nipro</w:t>
            </w:r>
            <w:proofErr w:type="spellEnd"/>
            <w:r w:rsidRPr="00E42373">
              <w:rPr>
                <w:b/>
              </w:rPr>
              <w:t xml:space="preserve"> </w:t>
            </w:r>
            <w:proofErr w:type="spellStart"/>
            <w:r w:rsidRPr="00E42373">
              <w:rPr>
                <w:b/>
              </w:rPr>
              <w:t>Medical</w:t>
            </w:r>
            <w:proofErr w:type="spellEnd"/>
            <w:r w:rsidRPr="00E42373">
              <w:rPr>
                <w:b/>
              </w:rPr>
              <w:t xml:space="preserve"> Poland Sp. z o. o.</w:t>
            </w:r>
          </w:p>
          <w:p w14:paraId="6773F6E8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Pańska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73</w:t>
            </w:r>
            <w:r w:rsidRPr="00E42373">
              <w:rPr>
                <w:bCs/>
              </w:rPr>
              <w:t xml:space="preserve"> </w:t>
            </w:r>
          </w:p>
          <w:p w14:paraId="66D42255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00-834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Warszawa</w:t>
            </w:r>
          </w:p>
          <w:p w14:paraId="733600F9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>na:</w:t>
            </w:r>
          </w:p>
          <w:p w14:paraId="79D05873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 xml:space="preserve">Zadanie nr </w:t>
            </w:r>
            <w:r w:rsidRPr="00E42373">
              <w:t>3</w:t>
            </w:r>
            <w:r w:rsidRPr="00E42373">
              <w:t xml:space="preserve">: </w:t>
            </w:r>
            <w:r w:rsidRPr="00E42373">
              <w:t>Pakiet 3 - Igły do hemodializy</w:t>
            </w:r>
            <w:r w:rsidRPr="00E42373">
              <w:t xml:space="preserve"> za cenę brutto </w:t>
            </w:r>
            <w:r w:rsidRPr="00E42373">
              <w:rPr>
                <w:b/>
              </w:rPr>
              <w:t>1 118.88 zł</w:t>
            </w:r>
            <w:r w:rsidRPr="00E42373">
              <w:rPr>
                <w:bCs/>
              </w:rPr>
              <w:t>.</w:t>
            </w:r>
          </w:p>
          <w:p w14:paraId="48DE27B1" w14:textId="77777777" w:rsidR="00FD5A7F" w:rsidRPr="00E42373" w:rsidRDefault="00FD5A7F" w:rsidP="00BA0298">
            <w:pPr>
              <w:spacing w:before="120" w:line="276" w:lineRule="auto"/>
              <w:jc w:val="both"/>
              <w:rPr>
                <w:color w:val="000000"/>
              </w:rPr>
            </w:pPr>
            <w:r w:rsidRPr="00E42373">
              <w:rPr>
                <w:color w:val="000000"/>
              </w:rPr>
              <w:t>Uzasadnienie wyboru:</w:t>
            </w:r>
          </w:p>
          <w:p w14:paraId="0DA58B25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treść wybranej oferty odpowiada treści SWZ, </w:t>
            </w:r>
          </w:p>
          <w:p w14:paraId="22D7B5C1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48646024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I. Kryterium: Cena oferty - 60 punktów</w:t>
            </w:r>
          </w:p>
          <w:p w14:paraId="4DC9134E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II. Warunki techniczne  - 35 punktów</w:t>
            </w:r>
          </w:p>
          <w:p w14:paraId="35F66317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III. Termin dostawy  - 5 punktów</w:t>
            </w:r>
          </w:p>
          <w:p w14:paraId="48443555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 oferta wpłynęła do Zamawiającego w wyznaczonym terminie , a Wykonawca  ją składający nie podlega wykluczeniu z postępowania</w:t>
            </w:r>
          </w:p>
          <w:p w14:paraId="7BBEDEC2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-kwota oferty nie przekraczała kwoty jaką Zamawiający zamierza przeznaczyć na sfinansowanie zamówienia.</w:t>
            </w:r>
          </w:p>
        </w:tc>
      </w:tr>
      <w:tr w:rsidR="00FD5A7F" w:rsidRPr="00E42373" w14:paraId="3F4B40F9" w14:textId="77777777" w:rsidTr="00BA029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6C11A610" w14:textId="77777777" w:rsidR="00FD5A7F" w:rsidRPr="00E42373" w:rsidRDefault="00FD5A7F" w:rsidP="00BA0298">
            <w:pPr>
              <w:spacing w:before="60" w:after="40"/>
              <w:jc w:val="both"/>
              <w:rPr>
                <w:b/>
              </w:rPr>
            </w:pPr>
            <w:r w:rsidRPr="00E42373">
              <w:rPr>
                <w:b/>
              </w:rPr>
              <w:lastRenderedPageBreak/>
              <w:t>FRESENIUS MEDICAL CARE POLSKA</w:t>
            </w:r>
          </w:p>
          <w:p w14:paraId="7C1CA540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UL. KRZYWA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13</w:t>
            </w:r>
            <w:r w:rsidRPr="00E42373">
              <w:rPr>
                <w:bCs/>
              </w:rPr>
              <w:t xml:space="preserve"> </w:t>
            </w:r>
          </w:p>
          <w:p w14:paraId="71FC88C0" w14:textId="77777777" w:rsidR="00FD5A7F" w:rsidRPr="00E42373" w:rsidRDefault="00FD5A7F" w:rsidP="00BA0298">
            <w:pPr>
              <w:jc w:val="both"/>
              <w:rPr>
                <w:bCs/>
              </w:rPr>
            </w:pPr>
            <w:r w:rsidRPr="00E42373">
              <w:rPr>
                <w:bCs/>
              </w:rPr>
              <w:t>60-118</w:t>
            </w:r>
            <w:r w:rsidRPr="00E42373">
              <w:rPr>
                <w:bCs/>
              </w:rPr>
              <w:t xml:space="preserve"> </w:t>
            </w:r>
            <w:r w:rsidRPr="00E42373">
              <w:rPr>
                <w:bCs/>
              </w:rPr>
              <w:t>POZNAŃ</w:t>
            </w:r>
          </w:p>
          <w:p w14:paraId="00171B60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>na:</w:t>
            </w:r>
          </w:p>
          <w:p w14:paraId="1181DB77" w14:textId="77777777" w:rsidR="00FD5A7F" w:rsidRPr="00E42373" w:rsidRDefault="00FD5A7F" w:rsidP="00BA0298">
            <w:pPr>
              <w:spacing w:before="40" w:after="40" w:line="276" w:lineRule="auto"/>
              <w:jc w:val="both"/>
            </w:pPr>
            <w:r w:rsidRPr="00E42373">
              <w:t xml:space="preserve">Zadanie nr </w:t>
            </w:r>
            <w:r w:rsidRPr="00E42373">
              <w:t>4</w:t>
            </w:r>
            <w:r w:rsidRPr="00E42373">
              <w:t xml:space="preserve">: </w:t>
            </w:r>
            <w:r w:rsidRPr="00E42373">
              <w:t>Pakiet 4 - Filtry płynu dializacyjnego</w:t>
            </w:r>
            <w:r w:rsidRPr="00E42373">
              <w:t xml:space="preserve"> za cenę brutto </w:t>
            </w:r>
            <w:r w:rsidRPr="00E42373">
              <w:rPr>
                <w:b/>
              </w:rPr>
              <w:t>59 400.00 zł</w:t>
            </w:r>
            <w:r w:rsidRPr="00E42373">
              <w:rPr>
                <w:bCs/>
              </w:rPr>
              <w:t>.</w:t>
            </w:r>
          </w:p>
          <w:p w14:paraId="3DCD1071" w14:textId="77777777" w:rsidR="00FD5A7F" w:rsidRPr="00E42373" w:rsidRDefault="00FD5A7F" w:rsidP="00BA0298">
            <w:pPr>
              <w:spacing w:before="120" w:line="276" w:lineRule="auto"/>
              <w:jc w:val="both"/>
              <w:rPr>
                <w:color w:val="000000"/>
              </w:rPr>
            </w:pPr>
            <w:r w:rsidRPr="00E42373">
              <w:rPr>
                <w:color w:val="000000"/>
              </w:rPr>
              <w:t>Uzasadnienie wyboru:</w:t>
            </w:r>
          </w:p>
          <w:p w14:paraId="7EFC869F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treść wybranej oferty odpowiada treści SWZ, </w:t>
            </w:r>
          </w:p>
          <w:p w14:paraId="38C58C01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</w:t>
            </w:r>
            <w:r w:rsidRPr="00E42373"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D98E127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I. Kryterium: Cena oferty - 60 punktów</w:t>
            </w:r>
          </w:p>
          <w:p w14:paraId="3D024007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II. Warunki techniczne  - 35 punktów</w:t>
            </w:r>
          </w:p>
          <w:p w14:paraId="1A5F227D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III. Termin dostawy  - 5 punktów</w:t>
            </w:r>
          </w:p>
          <w:p w14:paraId="4EBAD5FF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 oferta wpłynęła do Zamawiającego w wyznaczonym terminie , a Wykonawca  ją składający nie podlega wykluczeniu z postępowania</w:t>
            </w:r>
          </w:p>
          <w:p w14:paraId="70B08781" w14:textId="77777777" w:rsidR="00FD5A7F" w:rsidRPr="00E42373" w:rsidRDefault="00FD5A7F" w:rsidP="00BA0298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E42373">
              <w:t>-kwota oferty nie przekraczała kwoty jaką Zamawiający zamierza przeznaczyć na sfinansowanie zamówienia.</w:t>
            </w:r>
          </w:p>
        </w:tc>
      </w:tr>
    </w:tbl>
    <w:p w14:paraId="45085385" w14:textId="77777777" w:rsidR="003A0AFC" w:rsidRPr="00E42373" w:rsidRDefault="00915B9E" w:rsidP="00915B9E">
      <w:pPr>
        <w:spacing w:before="240" w:after="120"/>
        <w:jc w:val="both"/>
        <w:rPr>
          <w:color w:val="000000"/>
        </w:rPr>
      </w:pPr>
      <w:r w:rsidRPr="00E42373">
        <w:rPr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E42373" w14:paraId="74B523B2" w14:textId="77777777" w:rsidTr="00596EA3">
        <w:tc>
          <w:tcPr>
            <w:tcW w:w="2169" w:type="dxa"/>
            <w:shd w:val="clear" w:color="auto" w:fill="F3F3F3"/>
          </w:tcPr>
          <w:p w14:paraId="6B78DE98" w14:textId="77777777" w:rsidR="00211A34" w:rsidRPr="00E42373" w:rsidRDefault="00211A34" w:rsidP="00BC6F7F">
            <w:pPr>
              <w:spacing w:before="120" w:after="120"/>
              <w:jc w:val="center"/>
              <w:rPr>
                <w:b/>
                <w:color w:val="000000"/>
              </w:rPr>
            </w:pPr>
            <w:r w:rsidRPr="00E42373">
              <w:rPr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14:paraId="17005FC9" w14:textId="77777777" w:rsidR="00211A34" w:rsidRPr="00E42373" w:rsidRDefault="00211A34" w:rsidP="00BC6F7F">
            <w:pPr>
              <w:spacing w:before="120" w:after="120"/>
              <w:jc w:val="center"/>
              <w:rPr>
                <w:b/>
                <w:color w:val="000000"/>
              </w:rPr>
            </w:pPr>
            <w:r w:rsidRPr="00E42373">
              <w:rPr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14:paraId="04677186" w14:textId="77777777" w:rsidR="00211A34" w:rsidRPr="00E42373" w:rsidRDefault="00211A34" w:rsidP="00BC6F7F">
            <w:pPr>
              <w:spacing w:before="120" w:after="120"/>
              <w:jc w:val="center"/>
              <w:rPr>
                <w:b/>
                <w:color w:val="000000"/>
              </w:rPr>
            </w:pPr>
            <w:r w:rsidRPr="00E42373">
              <w:rPr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0F7ACA72" w14:textId="77777777" w:rsidR="00211A34" w:rsidRPr="00E42373" w:rsidRDefault="00211A34" w:rsidP="00BC6F7F">
            <w:pPr>
              <w:spacing w:before="120" w:after="120"/>
              <w:jc w:val="center"/>
              <w:rPr>
                <w:b/>
                <w:color w:val="000000"/>
              </w:rPr>
            </w:pPr>
            <w:r w:rsidRPr="00E42373">
              <w:rPr>
                <w:b/>
                <w:color w:val="000000"/>
              </w:rPr>
              <w:t>Razem</w:t>
            </w:r>
          </w:p>
        </w:tc>
      </w:tr>
      <w:tr w:rsidR="00FD5A7F" w:rsidRPr="00E42373" w14:paraId="2D2B2995" w14:textId="77777777" w:rsidTr="00BA0298">
        <w:tc>
          <w:tcPr>
            <w:tcW w:w="2169" w:type="dxa"/>
            <w:shd w:val="clear" w:color="auto" w:fill="auto"/>
          </w:tcPr>
          <w:p w14:paraId="64274AEA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1</w:t>
            </w:r>
            <w:r w:rsidRPr="00E42373">
              <w:t xml:space="preserve"> - </w:t>
            </w:r>
            <w:r w:rsidRPr="00E42373">
              <w:t>Pakiet 1 - Dializatory nisko i wysokoprzepływowe</w:t>
            </w:r>
          </w:p>
        </w:tc>
        <w:tc>
          <w:tcPr>
            <w:tcW w:w="2793" w:type="dxa"/>
            <w:shd w:val="clear" w:color="auto" w:fill="auto"/>
          </w:tcPr>
          <w:p w14:paraId="5271D889" w14:textId="77777777" w:rsidR="00FD5A7F" w:rsidRPr="00E42373" w:rsidRDefault="00FD5A7F" w:rsidP="00BA0298">
            <w:pPr>
              <w:spacing w:before="40" w:after="40"/>
              <w:rPr>
                <w:b/>
                <w:bCs/>
              </w:rPr>
            </w:pPr>
            <w:r w:rsidRPr="00E42373">
              <w:rPr>
                <w:b/>
                <w:bCs/>
              </w:rPr>
              <w:t>FRESENIUS MEDICAL CARE POLSKA</w:t>
            </w:r>
          </w:p>
          <w:p w14:paraId="748CDE53" w14:textId="77777777" w:rsidR="00FD5A7F" w:rsidRPr="00E42373" w:rsidRDefault="00FD5A7F" w:rsidP="00BA0298">
            <w:r w:rsidRPr="00E42373">
              <w:t>UL. KRZYWA</w:t>
            </w:r>
            <w:r w:rsidRPr="00E42373">
              <w:t xml:space="preserve"> </w:t>
            </w:r>
            <w:r w:rsidRPr="00E42373">
              <w:t>13</w:t>
            </w:r>
          </w:p>
          <w:p w14:paraId="5B3A1F32" w14:textId="77777777" w:rsidR="00FD5A7F" w:rsidRPr="00E42373" w:rsidRDefault="00FD5A7F" w:rsidP="00BA0298">
            <w:pPr>
              <w:spacing w:after="40"/>
              <w:rPr>
                <w:color w:val="000000"/>
              </w:rPr>
            </w:pPr>
            <w:r w:rsidRPr="00E42373">
              <w:t>60-118</w:t>
            </w:r>
            <w:r w:rsidRPr="00E42373">
              <w:t xml:space="preserve"> </w:t>
            </w:r>
            <w:r w:rsidRPr="00E42373">
              <w:t>POZNAŃ</w:t>
            </w:r>
          </w:p>
        </w:tc>
        <w:tc>
          <w:tcPr>
            <w:tcW w:w="2976" w:type="dxa"/>
            <w:shd w:val="clear" w:color="auto" w:fill="auto"/>
          </w:tcPr>
          <w:p w14:paraId="5FCBA38B" w14:textId="77777777" w:rsidR="00FD5A7F" w:rsidRPr="00E42373" w:rsidRDefault="00FD5A7F" w:rsidP="00BA0298">
            <w:pPr>
              <w:spacing w:before="40" w:after="40"/>
            </w:pPr>
            <w:r w:rsidRPr="00E42373">
              <w:t>1 - Cena - 60.00</w:t>
            </w:r>
          </w:p>
          <w:p w14:paraId="224DF84B" w14:textId="77777777" w:rsidR="00FD5A7F" w:rsidRPr="00E42373" w:rsidRDefault="00FD5A7F" w:rsidP="00BA0298">
            <w:pPr>
              <w:spacing w:before="40" w:after="40"/>
            </w:pPr>
            <w:r w:rsidRPr="00E42373">
              <w:t>2 - Warunki techniczne - 35.00</w:t>
            </w:r>
          </w:p>
          <w:p w14:paraId="243B2532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0EC1BD" w14:textId="77777777" w:rsidR="00FD5A7F" w:rsidRPr="00E42373" w:rsidRDefault="00FD5A7F" w:rsidP="00BA0298">
            <w:pPr>
              <w:jc w:val="center"/>
              <w:rPr>
                <w:color w:val="000000"/>
              </w:rPr>
            </w:pPr>
            <w:r w:rsidRPr="00E42373">
              <w:t xml:space="preserve">  100,00</w:t>
            </w:r>
          </w:p>
        </w:tc>
      </w:tr>
      <w:tr w:rsidR="00FD5A7F" w:rsidRPr="00E42373" w14:paraId="07B7B5CF" w14:textId="77777777" w:rsidTr="00BA0298">
        <w:tc>
          <w:tcPr>
            <w:tcW w:w="2169" w:type="dxa"/>
            <w:shd w:val="clear" w:color="auto" w:fill="auto"/>
          </w:tcPr>
          <w:p w14:paraId="6BE6FC43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1</w:t>
            </w:r>
            <w:r w:rsidRPr="00E42373">
              <w:t xml:space="preserve"> - </w:t>
            </w:r>
            <w:r w:rsidRPr="00E42373">
              <w:t>Pakiet 1 - Dializatory nisko i wysokoprzepływowe</w:t>
            </w:r>
          </w:p>
        </w:tc>
        <w:tc>
          <w:tcPr>
            <w:tcW w:w="2793" w:type="dxa"/>
            <w:shd w:val="clear" w:color="auto" w:fill="auto"/>
          </w:tcPr>
          <w:p w14:paraId="17688CF4" w14:textId="77777777" w:rsidR="00FD5A7F" w:rsidRPr="00E42373" w:rsidRDefault="00FD5A7F" w:rsidP="00BA0298">
            <w:pPr>
              <w:spacing w:before="40" w:after="40"/>
              <w:rPr>
                <w:b/>
                <w:bCs/>
              </w:rPr>
            </w:pPr>
            <w:proofErr w:type="spellStart"/>
            <w:r w:rsidRPr="00E42373">
              <w:rPr>
                <w:b/>
                <w:bCs/>
              </w:rPr>
              <w:t>Aesculap</w:t>
            </w:r>
            <w:proofErr w:type="spellEnd"/>
            <w:r w:rsidRPr="00E42373">
              <w:rPr>
                <w:b/>
                <w:bCs/>
              </w:rPr>
              <w:t xml:space="preserve"> </w:t>
            </w:r>
            <w:proofErr w:type="spellStart"/>
            <w:r w:rsidRPr="00E42373">
              <w:rPr>
                <w:b/>
                <w:bCs/>
              </w:rPr>
              <w:t>Chifa</w:t>
            </w:r>
            <w:proofErr w:type="spellEnd"/>
            <w:r w:rsidRPr="00E42373">
              <w:rPr>
                <w:b/>
                <w:bCs/>
              </w:rPr>
              <w:t xml:space="preserve"> Spółka z ograniczoną odpowiedzialnością</w:t>
            </w:r>
          </w:p>
          <w:p w14:paraId="20F434CC" w14:textId="77777777" w:rsidR="00FD5A7F" w:rsidRPr="00E42373" w:rsidRDefault="00FD5A7F" w:rsidP="00BA0298">
            <w:r w:rsidRPr="00E42373">
              <w:t>Tysiąclecia</w:t>
            </w:r>
            <w:r w:rsidRPr="00E42373">
              <w:t xml:space="preserve"> </w:t>
            </w:r>
            <w:r w:rsidRPr="00E42373">
              <w:t>14</w:t>
            </w:r>
          </w:p>
          <w:p w14:paraId="539A4CE0" w14:textId="77777777" w:rsidR="00FD5A7F" w:rsidRPr="00E42373" w:rsidRDefault="00FD5A7F" w:rsidP="00BA0298">
            <w:pPr>
              <w:spacing w:after="40"/>
              <w:rPr>
                <w:color w:val="000000"/>
              </w:rPr>
            </w:pPr>
            <w:r w:rsidRPr="00E42373">
              <w:t>64-300</w:t>
            </w:r>
            <w:r w:rsidRPr="00E42373">
              <w:t xml:space="preserve"> </w:t>
            </w:r>
            <w:r w:rsidRPr="00E42373"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1841440" w14:textId="77777777" w:rsidR="00FD5A7F" w:rsidRPr="00E42373" w:rsidRDefault="00FD5A7F" w:rsidP="00BA0298">
            <w:pPr>
              <w:spacing w:before="40" w:after="40"/>
            </w:pPr>
            <w:r w:rsidRPr="00E42373">
              <w:t>1 - Cena - 49.47</w:t>
            </w:r>
          </w:p>
          <w:p w14:paraId="2309C427" w14:textId="77777777" w:rsidR="00FD5A7F" w:rsidRPr="00E42373" w:rsidRDefault="00FD5A7F" w:rsidP="00BA0298">
            <w:pPr>
              <w:spacing w:before="40" w:after="40"/>
            </w:pPr>
            <w:r w:rsidRPr="00E42373">
              <w:t>2 - Warunki techniczne - 25.00</w:t>
            </w:r>
          </w:p>
          <w:p w14:paraId="48B6CB08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797DAF5" w14:textId="77777777" w:rsidR="00FD5A7F" w:rsidRPr="00E42373" w:rsidRDefault="00FD5A7F" w:rsidP="00BA0298">
            <w:pPr>
              <w:jc w:val="center"/>
              <w:rPr>
                <w:color w:val="000000"/>
              </w:rPr>
            </w:pPr>
            <w:r w:rsidRPr="00E42373">
              <w:t xml:space="preserve">  75,47</w:t>
            </w:r>
          </w:p>
        </w:tc>
      </w:tr>
      <w:tr w:rsidR="00FD5A7F" w:rsidRPr="00E42373" w14:paraId="48717D2A" w14:textId="77777777" w:rsidTr="00BA0298">
        <w:tc>
          <w:tcPr>
            <w:tcW w:w="2169" w:type="dxa"/>
            <w:shd w:val="clear" w:color="auto" w:fill="auto"/>
          </w:tcPr>
          <w:p w14:paraId="2DC680A5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2</w:t>
            </w:r>
            <w:r w:rsidRPr="00E42373">
              <w:t xml:space="preserve"> - </w:t>
            </w:r>
            <w:r w:rsidRPr="00E42373">
              <w:t xml:space="preserve">Pakiet  2 - Dializatory z błoną </w:t>
            </w:r>
            <w:proofErr w:type="spellStart"/>
            <w:r w:rsidRPr="00E42373">
              <w:t>polynephronową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14:paraId="3342077E" w14:textId="77777777" w:rsidR="00FD5A7F" w:rsidRPr="00E42373" w:rsidRDefault="00FD5A7F" w:rsidP="00BA0298">
            <w:pPr>
              <w:spacing w:before="40" w:after="40"/>
              <w:rPr>
                <w:b/>
                <w:bCs/>
              </w:rPr>
            </w:pPr>
            <w:proofErr w:type="spellStart"/>
            <w:r w:rsidRPr="00E42373">
              <w:rPr>
                <w:b/>
                <w:bCs/>
              </w:rPr>
              <w:t>Nipro</w:t>
            </w:r>
            <w:proofErr w:type="spellEnd"/>
            <w:r w:rsidRPr="00E42373">
              <w:rPr>
                <w:b/>
                <w:bCs/>
              </w:rPr>
              <w:t xml:space="preserve"> </w:t>
            </w:r>
            <w:proofErr w:type="spellStart"/>
            <w:r w:rsidRPr="00E42373">
              <w:rPr>
                <w:b/>
                <w:bCs/>
              </w:rPr>
              <w:t>Medical</w:t>
            </w:r>
            <w:proofErr w:type="spellEnd"/>
            <w:r w:rsidRPr="00E42373">
              <w:rPr>
                <w:b/>
                <w:bCs/>
              </w:rPr>
              <w:t xml:space="preserve"> Poland Sp. z o. o.</w:t>
            </w:r>
          </w:p>
          <w:p w14:paraId="0726468B" w14:textId="77777777" w:rsidR="00FD5A7F" w:rsidRPr="00E42373" w:rsidRDefault="00FD5A7F" w:rsidP="00BA0298">
            <w:r w:rsidRPr="00E42373">
              <w:t>Pańska</w:t>
            </w:r>
            <w:r w:rsidRPr="00E42373">
              <w:t xml:space="preserve"> </w:t>
            </w:r>
            <w:r w:rsidRPr="00E42373">
              <w:t>73</w:t>
            </w:r>
          </w:p>
          <w:p w14:paraId="626CE6D6" w14:textId="77777777" w:rsidR="00FD5A7F" w:rsidRPr="00E42373" w:rsidRDefault="00FD5A7F" w:rsidP="00BA0298">
            <w:pPr>
              <w:spacing w:after="40"/>
              <w:rPr>
                <w:color w:val="000000"/>
              </w:rPr>
            </w:pPr>
            <w:r w:rsidRPr="00E42373">
              <w:t>00-834</w:t>
            </w:r>
            <w:r w:rsidRPr="00E42373">
              <w:t xml:space="preserve"> </w:t>
            </w:r>
            <w:r w:rsidRPr="00E42373">
              <w:t>Warszawa</w:t>
            </w:r>
          </w:p>
        </w:tc>
        <w:tc>
          <w:tcPr>
            <w:tcW w:w="2976" w:type="dxa"/>
            <w:shd w:val="clear" w:color="auto" w:fill="auto"/>
          </w:tcPr>
          <w:p w14:paraId="06E07D42" w14:textId="77777777" w:rsidR="00FD5A7F" w:rsidRPr="00E42373" w:rsidRDefault="00FD5A7F" w:rsidP="00BA0298">
            <w:pPr>
              <w:spacing w:before="40" w:after="40"/>
            </w:pPr>
            <w:r w:rsidRPr="00E42373">
              <w:t>1 - Cena - 60.00</w:t>
            </w:r>
          </w:p>
          <w:p w14:paraId="6D31F476" w14:textId="77777777" w:rsidR="00FD5A7F" w:rsidRPr="00E42373" w:rsidRDefault="00FD5A7F" w:rsidP="00BA0298">
            <w:pPr>
              <w:spacing w:before="40" w:after="40"/>
            </w:pPr>
            <w:r w:rsidRPr="00E42373">
              <w:t>2 - Warunki techniczne - 35.00</w:t>
            </w:r>
          </w:p>
          <w:p w14:paraId="307C4882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AF65D99" w14:textId="77777777" w:rsidR="00FD5A7F" w:rsidRPr="00E42373" w:rsidRDefault="00FD5A7F" w:rsidP="00BA0298">
            <w:pPr>
              <w:jc w:val="center"/>
              <w:rPr>
                <w:color w:val="000000"/>
              </w:rPr>
            </w:pPr>
            <w:r w:rsidRPr="00E42373">
              <w:t xml:space="preserve">  100,00</w:t>
            </w:r>
          </w:p>
        </w:tc>
      </w:tr>
      <w:tr w:rsidR="00FD5A7F" w:rsidRPr="00E42373" w14:paraId="0D4DB362" w14:textId="77777777" w:rsidTr="00BA0298">
        <w:tc>
          <w:tcPr>
            <w:tcW w:w="2169" w:type="dxa"/>
            <w:shd w:val="clear" w:color="auto" w:fill="auto"/>
          </w:tcPr>
          <w:p w14:paraId="44DB9225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</w:t>
            </w:r>
            <w:r w:rsidRPr="00E42373">
              <w:t xml:space="preserve"> - </w:t>
            </w:r>
            <w:r w:rsidRPr="00E42373">
              <w:t>Pakiet 3 - Igły do hemodializy</w:t>
            </w:r>
          </w:p>
        </w:tc>
        <w:tc>
          <w:tcPr>
            <w:tcW w:w="2793" w:type="dxa"/>
            <w:shd w:val="clear" w:color="auto" w:fill="auto"/>
          </w:tcPr>
          <w:p w14:paraId="36825FC5" w14:textId="77777777" w:rsidR="00FD5A7F" w:rsidRPr="00E42373" w:rsidRDefault="00FD5A7F" w:rsidP="00BA0298">
            <w:pPr>
              <w:spacing w:before="40" w:after="40"/>
              <w:rPr>
                <w:b/>
                <w:bCs/>
              </w:rPr>
            </w:pPr>
            <w:proofErr w:type="spellStart"/>
            <w:r w:rsidRPr="00E42373">
              <w:rPr>
                <w:b/>
                <w:bCs/>
              </w:rPr>
              <w:t>Nipro</w:t>
            </w:r>
            <w:proofErr w:type="spellEnd"/>
            <w:r w:rsidRPr="00E42373">
              <w:rPr>
                <w:b/>
                <w:bCs/>
              </w:rPr>
              <w:t xml:space="preserve"> </w:t>
            </w:r>
            <w:proofErr w:type="spellStart"/>
            <w:r w:rsidRPr="00E42373">
              <w:rPr>
                <w:b/>
                <w:bCs/>
              </w:rPr>
              <w:t>Medical</w:t>
            </w:r>
            <w:proofErr w:type="spellEnd"/>
            <w:r w:rsidRPr="00E42373">
              <w:rPr>
                <w:b/>
                <w:bCs/>
              </w:rPr>
              <w:t xml:space="preserve"> Poland Sp. z o. o.</w:t>
            </w:r>
          </w:p>
          <w:p w14:paraId="42A0E999" w14:textId="77777777" w:rsidR="00FD5A7F" w:rsidRPr="00E42373" w:rsidRDefault="00FD5A7F" w:rsidP="00BA0298">
            <w:r w:rsidRPr="00E42373">
              <w:t>Pańska</w:t>
            </w:r>
            <w:r w:rsidRPr="00E42373">
              <w:t xml:space="preserve"> </w:t>
            </w:r>
            <w:r w:rsidRPr="00E42373">
              <w:t>73</w:t>
            </w:r>
          </w:p>
          <w:p w14:paraId="322E750A" w14:textId="77777777" w:rsidR="00FD5A7F" w:rsidRPr="00E42373" w:rsidRDefault="00FD5A7F" w:rsidP="00BA0298">
            <w:pPr>
              <w:spacing w:after="40"/>
              <w:rPr>
                <w:color w:val="000000"/>
              </w:rPr>
            </w:pPr>
            <w:r w:rsidRPr="00E42373">
              <w:t>00-834</w:t>
            </w:r>
            <w:r w:rsidRPr="00E42373">
              <w:t xml:space="preserve"> </w:t>
            </w:r>
            <w:r w:rsidRPr="00E42373">
              <w:t>Warszawa</w:t>
            </w:r>
          </w:p>
        </w:tc>
        <w:tc>
          <w:tcPr>
            <w:tcW w:w="2976" w:type="dxa"/>
            <w:shd w:val="clear" w:color="auto" w:fill="auto"/>
          </w:tcPr>
          <w:p w14:paraId="3B4CCE09" w14:textId="77777777" w:rsidR="00FD5A7F" w:rsidRPr="00E42373" w:rsidRDefault="00FD5A7F" w:rsidP="00BA0298">
            <w:pPr>
              <w:spacing w:before="40" w:after="40"/>
            </w:pPr>
            <w:r w:rsidRPr="00E42373">
              <w:t>1 - Cena - 60.00</w:t>
            </w:r>
          </w:p>
          <w:p w14:paraId="0C88FB1A" w14:textId="77777777" w:rsidR="00FD5A7F" w:rsidRPr="00E42373" w:rsidRDefault="00FD5A7F" w:rsidP="00BA0298">
            <w:pPr>
              <w:spacing w:before="40" w:after="40"/>
            </w:pPr>
            <w:r w:rsidRPr="00E42373">
              <w:t>2 - Warunki techniczne - 35.00</w:t>
            </w:r>
          </w:p>
          <w:p w14:paraId="7E15C106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39B064E" w14:textId="77777777" w:rsidR="00FD5A7F" w:rsidRPr="00E42373" w:rsidRDefault="00FD5A7F" w:rsidP="00BA0298">
            <w:pPr>
              <w:jc w:val="center"/>
              <w:rPr>
                <w:color w:val="000000"/>
              </w:rPr>
            </w:pPr>
            <w:r w:rsidRPr="00E42373">
              <w:t xml:space="preserve">  100,00</w:t>
            </w:r>
          </w:p>
        </w:tc>
      </w:tr>
      <w:tr w:rsidR="00FD5A7F" w:rsidRPr="00E42373" w14:paraId="6A88ECA7" w14:textId="77777777" w:rsidTr="00BA0298">
        <w:tc>
          <w:tcPr>
            <w:tcW w:w="2169" w:type="dxa"/>
            <w:shd w:val="clear" w:color="auto" w:fill="auto"/>
          </w:tcPr>
          <w:p w14:paraId="78E7704B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</w:t>
            </w:r>
            <w:r w:rsidRPr="00E42373">
              <w:t xml:space="preserve"> - </w:t>
            </w:r>
            <w:r w:rsidRPr="00E42373">
              <w:t>Pakiet 3 - Igły do hemodializy</w:t>
            </w:r>
          </w:p>
        </w:tc>
        <w:tc>
          <w:tcPr>
            <w:tcW w:w="2793" w:type="dxa"/>
            <w:shd w:val="clear" w:color="auto" w:fill="auto"/>
          </w:tcPr>
          <w:p w14:paraId="61CBE834" w14:textId="77777777" w:rsidR="00FD5A7F" w:rsidRPr="00E42373" w:rsidRDefault="00FD5A7F" w:rsidP="00BA0298">
            <w:pPr>
              <w:spacing w:before="40" w:after="40"/>
              <w:rPr>
                <w:b/>
                <w:bCs/>
              </w:rPr>
            </w:pPr>
            <w:r w:rsidRPr="00E42373">
              <w:rPr>
                <w:b/>
                <w:bCs/>
              </w:rPr>
              <w:t>Baxter Polska Sp. z o.o.</w:t>
            </w:r>
          </w:p>
          <w:p w14:paraId="6697EF93" w14:textId="77777777" w:rsidR="00FD5A7F" w:rsidRPr="00E42373" w:rsidRDefault="00FD5A7F" w:rsidP="00BA0298">
            <w:r w:rsidRPr="00E42373">
              <w:t>Kruczkowskiego</w:t>
            </w:r>
            <w:r w:rsidRPr="00E42373">
              <w:t xml:space="preserve"> </w:t>
            </w:r>
            <w:r w:rsidRPr="00E42373">
              <w:t>8</w:t>
            </w:r>
          </w:p>
          <w:p w14:paraId="0220DBD1" w14:textId="77777777" w:rsidR="00FD5A7F" w:rsidRDefault="00FD5A7F" w:rsidP="00BA0298">
            <w:pPr>
              <w:spacing w:after="40"/>
            </w:pPr>
            <w:r w:rsidRPr="00E42373">
              <w:t>00-380</w:t>
            </w:r>
            <w:r w:rsidRPr="00E42373">
              <w:t xml:space="preserve"> </w:t>
            </w:r>
            <w:r w:rsidRPr="00E42373">
              <w:t>Warszawa</w:t>
            </w:r>
          </w:p>
          <w:p w14:paraId="5A1AAD29" w14:textId="77777777" w:rsidR="00E42373" w:rsidRDefault="00E42373" w:rsidP="00BA0298">
            <w:pPr>
              <w:spacing w:after="40"/>
            </w:pPr>
          </w:p>
          <w:p w14:paraId="6DCECEB0" w14:textId="7122AB83" w:rsidR="00E42373" w:rsidRPr="00E42373" w:rsidRDefault="00E42373" w:rsidP="00BA0298">
            <w:pPr>
              <w:spacing w:after="40"/>
              <w:rPr>
                <w:color w:val="000000"/>
              </w:rPr>
            </w:pPr>
          </w:p>
        </w:tc>
        <w:tc>
          <w:tcPr>
            <w:tcW w:w="2976" w:type="dxa"/>
            <w:shd w:val="clear" w:color="auto" w:fill="auto"/>
          </w:tcPr>
          <w:p w14:paraId="31DC328B" w14:textId="77777777" w:rsidR="00FD5A7F" w:rsidRPr="00E42373" w:rsidRDefault="00FD5A7F" w:rsidP="00BA0298">
            <w:pPr>
              <w:spacing w:before="40" w:after="40"/>
            </w:pPr>
            <w:r w:rsidRPr="00E42373">
              <w:t>1 - Cena - 44.40</w:t>
            </w:r>
          </w:p>
          <w:p w14:paraId="678BDB08" w14:textId="77777777" w:rsidR="00FD5A7F" w:rsidRPr="00E42373" w:rsidRDefault="00FD5A7F" w:rsidP="00BA0298">
            <w:pPr>
              <w:spacing w:before="40" w:after="40"/>
            </w:pPr>
            <w:r w:rsidRPr="00E42373">
              <w:t>2 - Warunki techniczne - 35.00</w:t>
            </w:r>
          </w:p>
          <w:p w14:paraId="7B5EA841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969CA75" w14:textId="77777777" w:rsidR="00FD5A7F" w:rsidRPr="00E42373" w:rsidRDefault="00FD5A7F" w:rsidP="00BA0298">
            <w:pPr>
              <w:jc w:val="center"/>
              <w:rPr>
                <w:color w:val="000000"/>
              </w:rPr>
            </w:pPr>
            <w:r w:rsidRPr="00E42373">
              <w:t xml:space="preserve">  84,40</w:t>
            </w:r>
          </w:p>
        </w:tc>
      </w:tr>
      <w:tr w:rsidR="00FD5A7F" w:rsidRPr="00E42373" w14:paraId="258B1137" w14:textId="77777777" w:rsidTr="00BA0298">
        <w:tc>
          <w:tcPr>
            <w:tcW w:w="2169" w:type="dxa"/>
            <w:shd w:val="clear" w:color="auto" w:fill="auto"/>
          </w:tcPr>
          <w:p w14:paraId="21EBB024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lastRenderedPageBreak/>
              <w:t>3</w:t>
            </w:r>
            <w:r w:rsidRPr="00E42373">
              <w:t xml:space="preserve"> - </w:t>
            </w:r>
            <w:r w:rsidRPr="00E42373">
              <w:t>Pakiet 3 - Igły do hemodializy</w:t>
            </w:r>
          </w:p>
        </w:tc>
        <w:tc>
          <w:tcPr>
            <w:tcW w:w="2793" w:type="dxa"/>
            <w:shd w:val="clear" w:color="auto" w:fill="auto"/>
          </w:tcPr>
          <w:p w14:paraId="69D11703" w14:textId="77777777" w:rsidR="00FD5A7F" w:rsidRPr="00E42373" w:rsidRDefault="00FD5A7F" w:rsidP="00BA0298">
            <w:pPr>
              <w:spacing w:before="40" w:after="40"/>
              <w:rPr>
                <w:b/>
                <w:bCs/>
              </w:rPr>
            </w:pPr>
            <w:proofErr w:type="spellStart"/>
            <w:r w:rsidRPr="00E42373">
              <w:rPr>
                <w:b/>
                <w:bCs/>
              </w:rPr>
              <w:t>Aesculap</w:t>
            </w:r>
            <w:proofErr w:type="spellEnd"/>
            <w:r w:rsidRPr="00E42373">
              <w:rPr>
                <w:b/>
                <w:bCs/>
              </w:rPr>
              <w:t xml:space="preserve"> </w:t>
            </w:r>
            <w:proofErr w:type="spellStart"/>
            <w:r w:rsidRPr="00E42373">
              <w:rPr>
                <w:b/>
                <w:bCs/>
              </w:rPr>
              <w:t>Chifa</w:t>
            </w:r>
            <w:proofErr w:type="spellEnd"/>
            <w:r w:rsidRPr="00E42373">
              <w:rPr>
                <w:b/>
                <w:bCs/>
              </w:rPr>
              <w:t xml:space="preserve"> Spółka z ograniczoną odpowiedzialnością</w:t>
            </w:r>
          </w:p>
          <w:p w14:paraId="156CC84D" w14:textId="77777777" w:rsidR="00FD5A7F" w:rsidRPr="00E42373" w:rsidRDefault="00FD5A7F" w:rsidP="00BA0298">
            <w:r w:rsidRPr="00E42373">
              <w:t>Tysiąclecia</w:t>
            </w:r>
            <w:r w:rsidRPr="00E42373">
              <w:t xml:space="preserve"> </w:t>
            </w:r>
            <w:r w:rsidRPr="00E42373">
              <w:t>14</w:t>
            </w:r>
          </w:p>
          <w:p w14:paraId="094CEF45" w14:textId="77777777" w:rsidR="00FD5A7F" w:rsidRPr="00E42373" w:rsidRDefault="00FD5A7F" w:rsidP="00BA0298">
            <w:pPr>
              <w:spacing w:after="40"/>
              <w:rPr>
                <w:color w:val="000000"/>
              </w:rPr>
            </w:pPr>
            <w:r w:rsidRPr="00E42373">
              <w:t>64-300</w:t>
            </w:r>
            <w:r w:rsidRPr="00E42373">
              <w:t xml:space="preserve"> </w:t>
            </w:r>
            <w:r w:rsidRPr="00E42373">
              <w:t>Nowy Tomyśl</w:t>
            </w:r>
          </w:p>
        </w:tc>
        <w:tc>
          <w:tcPr>
            <w:tcW w:w="2976" w:type="dxa"/>
            <w:shd w:val="clear" w:color="auto" w:fill="auto"/>
          </w:tcPr>
          <w:p w14:paraId="6783CD81" w14:textId="77777777" w:rsidR="00FD5A7F" w:rsidRPr="00E42373" w:rsidRDefault="00FD5A7F" w:rsidP="00BA0298">
            <w:pPr>
              <w:spacing w:before="40" w:after="40"/>
            </w:pPr>
            <w:r w:rsidRPr="00E42373">
              <w:t>1 - Cena - 29.60</w:t>
            </w:r>
          </w:p>
          <w:p w14:paraId="466FCAD8" w14:textId="77777777" w:rsidR="00FD5A7F" w:rsidRPr="00E42373" w:rsidRDefault="00FD5A7F" w:rsidP="00BA0298">
            <w:pPr>
              <w:spacing w:before="40" w:after="40"/>
            </w:pPr>
            <w:r w:rsidRPr="00E42373">
              <w:t>2 - Warunki techniczne - 35.00</w:t>
            </w:r>
          </w:p>
          <w:p w14:paraId="49C59969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3 - Termin dostawy - 1.00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C9B1BEC" w14:textId="77777777" w:rsidR="00FD5A7F" w:rsidRPr="00E42373" w:rsidRDefault="00FD5A7F" w:rsidP="00BA0298">
            <w:pPr>
              <w:jc w:val="center"/>
              <w:rPr>
                <w:color w:val="000000"/>
              </w:rPr>
            </w:pPr>
            <w:r w:rsidRPr="00E42373">
              <w:t xml:space="preserve">  65,60</w:t>
            </w:r>
          </w:p>
        </w:tc>
      </w:tr>
      <w:tr w:rsidR="00FD5A7F" w:rsidRPr="00E42373" w14:paraId="64643DF6" w14:textId="77777777" w:rsidTr="00BA0298">
        <w:tc>
          <w:tcPr>
            <w:tcW w:w="2169" w:type="dxa"/>
            <w:shd w:val="clear" w:color="auto" w:fill="auto"/>
          </w:tcPr>
          <w:p w14:paraId="632034B5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4</w:t>
            </w:r>
            <w:r w:rsidRPr="00E42373">
              <w:t xml:space="preserve"> - </w:t>
            </w:r>
            <w:r w:rsidRPr="00E42373">
              <w:t>Pakiet 4 - Filtry płynu dializacyjnego</w:t>
            </w:r>
          </w:p>
        </w:tc>
        <w:tc>
          <w:tcPr>
            <w:tcW w:w="2793" w:type="dxa"/>
            <w:shd w:val="clear" w:color="auto" w:fill="auto"/>
          </w:tcPr>
          <w:p w14:paraId="6592F9C4" w14:textId="77777777" w:rsidR="00FD5A7F" w:rsidRPr="00E42373" w:rsidRDefault="00FD5A7F" w:rsidP="00BA0298">
            <w:pPr>
              <w:spacing w:before="40" w:after="40"/>
              <w:rPr>
                <w:b/>
                <w:bCs/>
              </w:rPr>
            </w:pPr>
            <w:r w:rsidRPr="00E42373">
              <w:rPr>
                <w:b/>
                <w:bCs/>
              </w:rPr>
              <w:t>FRESENIUS MEDICAL CARE POLSKA</w:t>
            </w:r>
          </w:p>
          <w:p w14:paraId="5284B143" w14:textId="77777777" w:rsidR="00FD5A7F" w:rsidRPr="00E42373" w:rsidRDefault="00FD5A7F" w:rsidP="00BA0298">
            <w:r w:rsidRPr="00E42373">
              <w:t>UL. KRZYWA</w:t>
            </w:r>
            <w:r w:rsidRPr="00E42373">
              <w:t xml:space="preserve"> </w:t>
            </w:r>
            <w:r w:rsidRPr="00E42373">
              <w:t>13</w:t>
            </w:r>
          </w:p>
          <w:p w14:paraId="4791481B" w14:textId="77777777" w:rsidR="00FD5A7F" w:rsidRPr="00E42373" w:rsidRDefault="00FD5A7F" w:rsidP="00BA0298">
            <w:pPr>
              <w:spacing w:after="40"/>
              <w:rPr>
                <w:color w:val="000000"/>
              </w:rPr>
            </w:pPr>
            <w:r w:rsidRPr="00E42373">
              <w:t>60-118</w:t>
            </w:r>
            <w:r w:rsidRPr="00E42373">
              <w:t xml:space="preserve"> </w:t>
            </w:r>
            <w:r w:rsidRPr="00E42373">
              <w:t>POZNAŃ</w:t>
            </w:r>
          </w:p>
        </w:tc>
        <w:tc>
          <w:tcPr>
            <w:tcW w:w="2976" w:type="dxa"/>
            <w:shd w:val="clear" w:color="auto" w:fill="auto"/>
          </w:tcPr>
          <w:p w14:paraId="2B881BD0" w14:textId="77777777" w:rsidR="00FD5A7F" w:rsidRPr="00E42373" w:rsidRDefault="00FD5A7F" w:rsidP="00BA0298">
            <w:pPr>
              <w:spacing w:before="40" w:after="40"/>
            </w:pPr>
            <w:r w:rsidRPr="00E42373">
              <w:t>1 - Cena - 60.00</w:t>
            </w:r>
          </w:p>
          <w:p w14:paraId="1F9FB289" w14:textId="77777777" w:rsidR="00FD5A7F" w:rsidRPr="00E42373" w:rsidRDefault="00FD5A7F" w:rsidP="00BA0298">
            <w:pPr>
              <w:spacing w:before="40" w:after="40"/>
            </w:pPr>
            <w:r w:rsidRPr="00E42373">
              <w:t>2 - Warunki techniczne - 35.00</w:t>
            </w:r>
          </w:p>
          <w:p w14:paraId="4C90FF8B" w14:textId="77777777" w:rsidR="00FD5A7F" w:rsidRPr="00E42373" w:rsidRDefault="00FD5A7F" w:rsidP="00BA0298">
            <w:pPr>
              <w:spacing w:before="40" w:after="40"/>
              <w:rPr>
                <w:color w:val="000000"/>
              </w:rPr>
            </w:pPr>
            <w:r w:rsidRPr="00E42373">
              <w:t>3 - Termin dostawy - 5.00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1A8662A" w14:textId="77777777" w:rsidR="00FD5A7F" w:rsidRPr="00E42373" w:rsidRDefault="00FD5A7F" w:rsidP="00BA0298">
            <w:pPr>
              <w:jc w:val="center"/>
              <w:rPr>
                <w:color w:val="000000"/>
              </w:rPr>
            </w:pPr>
            <w:r w:rsidRPr="00E42373">
              <w:t xml:space="preserve">  100,00</w:t>
            </w:r>
          </w:p>
        </w:tc>
      </w:tr>
    </w:tbl>
    <w:p w14:paraId="74A9E500" w14:textId="77777777"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34C31AA6" w14:textId="11E025AE" w:rsidR="00B464D3" w:rsidRDefault="00FD5A7F" w:rsidP="00B464D3">
      <w:pPr>
        <w:jc w:val="right"/>
        <w:rPr>
          <w:sz w:val="22"/>
          <w:szCs w:val="22"/>
        </w:rPr>
      </w:pPr>
      <w:r w:rsidRPr="00FD5A7F">
        <w:rPr>
          <w:sz w:val="22"/>
          <w:szCs w:val="22"/>
        </w:rPr>
        <w:t xml:space="preserve">  </w:t>
      </w:r>
      <w:r w:rsidR="00E42373">
        <w:rPr>
          <w:sz w:val="22"/>
          <w:szCs w:val="22"/>
        </w:rPr>
        <w:t>Dyrektor SP ZOZ Kolbuszowa</w:t>
      </w:r>
    </w:p>
    <w:p w14:paraId="5F125223" w14:textId="09A2BB04" w:rsidR="00E42373" w:rsidRPr="00E56378" w:rsidRDefault="00E42373" w:rsidP="00B464D3">
      <w:pPr>
        <w:jc w:val="right"/>
        <w:rPr>
          <w:sz w:val="32"/>
          <w:szCs w:val="32"/>
          <w:vertAlign w:val="superscript"/>
        </w:rPr>
      </w:pPr>
      <w:r>
        <w:rPr>
          <w:sz w:val="22"/>
          <w:szCs w:val="22"/>
        </w:rPr>
        <w:t>Zbigniew Strzelczyk</w:t>
      </w:r>
    </w:p>
    <w:bookmarkEnd w:id="0"/>
    <w:p w14:paraId="3BE230A4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7BDE7" w14:textId="77777777" w:rsidR="00E20B0C" w:rsidRDefault="00E20B0C">
      <w:r>
        <w:separator/>
      </w:r>
    </w:p>
  </w:endnote>
  <w:endnote w:type="continuationSeparator" w:id="0">
    <w:p w14:paraId="6B82376A" w14:textId="77777777" w:rsidR="00E20B0C" w:rsidRDefault="00E20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CC65F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C8C37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3FFD2A5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840EE1E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C3D6D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5F8AA" w14:textId="77777777" w:rsidR="00E20B0C" w:rsidRDefault="00E20B0C">
      <w:r>
        <w:separator/>
      </w:r>
    </w:p>
  </w:footnote>
  <w:footnote w:type="continuationSeparator" w:id="0">
    <w:p w14:paraId="7FEFF113" w14:textId="77777777" w:rsidR="00E20B0C" w:rsidRDefault="00E20B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1C12D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6BAF6B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AD8313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B0C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20B0C"/>
    <w:rsid w:val="00E30B2D"/>
    <w:rsid w:val="00E42373"/>
    <w:rsid w:val="00E62859"/>
    <w:rsid w:val="00E85D70"/>
    <w:rsid w:val="00F33C66"/>
    <w:rsid w:val="00F960D7"/>
    <w:rsid w:val="00FB7F50"/>
    <w:rsid w:val="00FD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EE6FF55"/>
  <w15:chartTrackingRefBased/>
  <w15:docId w15:val="{0E17F15D-8D62-4AA7-A115-77036C987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849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Walenty Plis</dc:creator>
  <cp:keywords/>
  <dc:description/>
  <cp:lastModifiedBy>Walenty Plis</cp:lastModifiedBy>
  <cp:revision>2</cp:revision>
  <cp:lastPrinted>2022-11-24T12:52:00Z</cp:lastPrinted>
  <dcterms:created xsi:type="dcterms:W3CDTF">2022-11-24T12:55:00Z</dcterms:created>
  <dcterms:modified xsi:type="dcterms:W3CDTF">2022-11-24T12:55:00Z</dcterms:modified>
</cp:coreProperties>
</file>