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2F81B" w14:textId="77777777" w:rsidR="00FB7F50" w:rsidRPr="002245BE" w:rsidRDefault="009452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52EE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9452EE">
        <w:rPr>
          <w:sz w:val="22"/>
          <w:szCs w:val="22"/>
        </w:rPr>
        <w:t>2022-11-24</w:t>
      </w:r>
    </w:p>
    <w:p w14:paraId="2EB4ECC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DECD813" w14:textId="77777777" w:rsidR="00FB7F50" w:rsidRPr="002245BE" w:rsidRDefault="009452EE" w:rsidP="00FB7F50">
      <w:pPr>
        <w:spacing w:after="40"/>
        <w:rPr>
          <w:b/>
          <w:bCs/>
          <w:sz w:val="22"/>
          <w:szCs w:val="22"/>
        </w:rPr>
      </w:pPr>
      <w:r w:rsidRPr="009452EE">
        <w:rPr>
          <w:b/>
          <w:bCs/>
          <w:sz w:val="22"/>
          <w:szCs w:val="22"/>
        </w:rPr>
        <w:t>Samodzielny Publiczny Zespół Opieki Zdrowotnej w Kolbuszowej</w:t>
      </w:r>
    </w:p>
    <w:p w14:paraId="322A30D0" w14:textId="77777777" w:rsidR="00FB7F50" w:rsidRPr="002245BE" w:rsidRDefault="009452EE" w:rsidP="00FB7F50">
      <w:pPr>
        <w:rPr>
          <w:sz w:val="22"/>
          <w:szCs w:val="22"/>
        </w:rPr>
      </w:pPr>
      <w:r w:rsidRPr="009452EE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9452EE">
        <w:rPr>
          <w:sz w:val="22"/>
          <w:szCs w:val="22"/>
        </w:rPr>
        <w:t>4</w:t>
      </w:r>
    </w:p>
    <w:p w14:paraId="179F6239" w14:textId="77777777" w:rsidR="00FB7F50" w:rsidRPr="002245BE" w:rsidRDefault="009452EE" w:rsidP="00FB7F50">
      <w:pPr>
        <w:rPr>
          <w:sz w:val="22"/>
          <w:szCs w:val="22"/>
        </w:rPr>
      </w:pPr>
      <w:r w:rsidRPr="009452EE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9452EE">
        <w:rPr>
          <w:sz w:val="22"/>
          <w:szCs w:val="22"/>
        </w:rPr>
        <w:t>Kolbuszowa</w:t>
      </w:r>
    </w:p>
    <w:p w14:paraId="5887E33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023E1B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B97CAB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483A5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452EE" w:rsidRPr="00607F9B" w14:paraId="22186B49" w14:textId="77777777" w:rsidTr="00BA0298">
        <w:trPr>
          <w:trHeight w:val="638"/>
        </w:trPr>
        <w:tc>
          <w:tcPr>
            <w:tcW w:w="959" w:type="dxa"/>
            <w:shd w:val="clear" w:color="auto" w:fill="auto"/>
          </w:tcPr>
          <w:p w14:paraId="62F2614F" w14:textId="77777777" w:rsidR="009452EE" w:rsidRPr="00607F9B" w:rsidRDefault="009452EE" w:rsidP="00BA02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8C07EB" w14:textId="77777777" w:rsidR="009452EE" w:rsidRPr="00607F9B" w:rsidRDefault="009452EE" w:rsidP="00BA02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52E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452E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52EE">
              <w:rPr>
                <w:b/>
                <w:bCs/>
                <w:sz w:val="22"/>
                <w:szCs w:val="22"/>
              </w:rPr>
              <w:t>Dostawa preparatów do mycia, pielęgnacji i dezynfekcji skóry, ran, dezynfekcji powierzchni  sprzętu i urządzeń medycznych w 11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Eap-2412/18/22/M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DD889B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452EE" w:rsidRPr="009452EE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452EE" w:rsidRPr="009452EE">
        <w:rPr>
          <w:sz w:val="22"/>
          <w:szCs w:val="22"/>
        </w:rPr>
        <w:t>(</w:t>
      </w:r>
      <w:proofErr w:type="spellStart"/>
      <w:r w:rsidR="009452EE" w:rsidRPr="009452EE">
        <w:rPr>
          <w:sz w:val="22"/>
          <w:szCs w:val="22"/>
        </w:rPr>
        <w:t>t.j</w:t>
      </w:r>
      <w:proofErr w:type="spellEnd"/>
      <w:r w:rsidR="009452EE" w:rsidRPr="009452EE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452EE" w14:paraId="32CEBA9C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728F6AC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2EE">
              <w:rPr>
                <w:b/>
                <w:sz w:val="22"/>
                <w:szCs w:val="22"/>
              </w:rPr>
              <w:t>HENRY KRUSE SP. Z O.O.</w:t>
            </w:r>
          </w:p>
          <w:p w14:paraId="198BE440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C034D5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BIELANY WROCŁAWSKIE</w:t>
            </w:r>
          </w:p>
          <w:p w14:paraId="36B79118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4604A9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 1 - Preparaty do mycia i dezynfekcji rąk i skóry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28 768.06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2D910E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226867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5E0C1899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11895FA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773E5CFA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2E81D5C3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45F265E4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  <w:p w14:paraId="7F3BC3AD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-kwota oferty nie przekraczała kwoty jaką Zamawiający zamierza przeznaczyć na sfinansowanie zamówienia.</w:t>
            </w:r>
          </w:p>
        </w:tc>
      </w:tr>
      <w:tr w:rsidR="009452EE" w14:paraId="273A5004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FD9C8C4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452EE">
              <w:rPr>
                <w:b/>
                <w:sz w:val="22"/>
                <w:szCs w:val="22"/>
              </w:rPr>
              <w:lastRenderedPageBreak/>
              <w:t>Medilab</w:t>
            </w:r>
            <w:proofErr w:type="spellEnd"/>
            <w:r w:rsidRPr="009452EE">
              <w:rPr>
                <w:b/>
                <w:sz w:val="22"/>
                <w:szCs w:val="22"/>
              </w:rPr>
              <w:t xml:space="preserve"> Sp. z o. o.</w:t>
            </w:r>
          </w:p>
          <w:p w14:paraId="20F7D5BB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Wysockiego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ECF2832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03-371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Warszawa</w:t>
            </w:r>
          </w:p>
          <w:p w14:paraId="4C45E805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E2EA33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2 - Preparaty do  dezynfekcji  skóry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1 587.60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3F6CF7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43E950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605A9AFF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- 65 pkt. /wyliczenie wg. wzoru zamieszczonego w SWZ / przy kryterium oceny: </w:t>
            </w:r>
          </w:p>
          <w:p w14:paraId="0EF90913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02DDC89E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1165F70B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0FC329D5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  <w:p w14:paraId="4D2889C6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-kwota oferty nie przekraczała kwoty jaką Zamawiający zamierza przeznaczyć na sfinansowanie zamówienia.</w:t>
            </w:r>
          </w:p>
        </w:tc>
      </w:tr>
      <w:tr w:rsidR="009452EE" w14:paraId="31A14F7A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1C7031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452EE">
              <w:rPr>
                <w:b/>
                <w:sz w:val="22"/>
                <w:szCs w:val="22"/>
              </w:rPr>
              <w:t>Medilab</w:t>
            </w:r>
            <w:proofErr w:type="spellEnd"/>
            <w:r w:rsidRPr="009452EE">
              <w:rPr>
                <w:b/>
                <w:sz w:val="22"/>
                <w:szCs w:val="22"/>
              </w:rPr>
              <w:t xml:space="preserve"> Sp. z o. o.</w:t>
            </w:r>
          </w:p>
          <w:p w14:paraId="7508A6E5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Wysockiego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F787A4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03-371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Warszawa</w:t>
            </w:r>
          </w:p>
          <w:p w14:paraId="1E1B9771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8D7D01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3 - Preparaty do mycia i dezynfekcji rąk, dezynfekcji powierzchni oraz mycia i dezynfekcji narzędzi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42 035.40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0156A0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C64E1A2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4530F5D1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- 65 pkt. /wyliczenie wg. wzoru zamieszczonego w SWZ / przy kryterium oceny: </w:t>
            </w:r>
          </w:p>
          <w:p w14:paraId="02533769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4D815A83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767A233D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46A6CF39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  <w:p w14:paraId="0868A57D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-kwota oferty nie przekraczała kwoty jaką Zamawiający zamierza przeznaczyć na sfinansowanie zamówienia.</w:t>
            </w:r>
          </w:p>
        </w:tc>
      </w:tr>
      <w:tr w:rsidR="009452EE" w14:paraId="18B9B177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472D576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2EE">
              <w:rPr>
                <w:b/>
                <w:sz w:val="22"/>
                <w:szCs w:val="22"/>
              </w:rPr>
              <w:lastRenderedPageBreak/>
              <w:t>SCHULKE POLSKA SP. Z O.O.</w:t>
            </w:r>
          </w:p>
          <w:p w14:paraId="1473D70D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0DD6A1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WARSZAWA</w:t>
            </w:r>
          </w:p>
          <w:p w14:paraId="1CEFAE37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FB31A6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4 - Preparaty do  mycia ciała, dezynfekcji rąk, skóry, ran i błoń śluzowych oraz szybkiej dezynfekcji małych powierzchni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102 450.96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AC7397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DB29DE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48E20476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21D20267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10B2F39A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3C3807AE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4C8B628C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  <w:p w14:paraId="1A506183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-kwota oferty nie przekraczała kwoty jaką Zamawiający zamierza przeznaczyć na sfinansowanie zamówienia.</w:t>
            </w:r>
          </w:p>
        </w:tc>
      </w:tr>
      <w:tr w:rsidR="009452EE" w14:paraId="7B211388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6D9D1A9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2EE">
              <w:rPr>
                <w:b/>
                <w:sz w:val="22"/>
                <w:szCs w:val="22"/>
              </w:rPr>
              <w:t>HENRY KRUSE SP. Z O.O.</w:t>
            </w:r>
          </w:p>
          <w:p w14:paraId="0D4D196A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D4A2E4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BIELANY WROCŁAWSKIE</w:t>
            </w:r>
          </w:p>
          <w:p w14:paraId="3579E530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5A2C8B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5 - Preparaty do dezynfekcji powierzchni, urządzeń  medycznych i kuchennych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27 658.71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6B9CA0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646E95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44F31668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CAF6A2D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30890462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1379FABF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49952E61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</w:tc>
      </w:tr>
      <w:tr w:rsidR="009452EE" w14:paraId="1035B63C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EF72F82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2EE">
              <w:rPr>
                <w:b/>
                <w:sz w:val="22"/>
                <w:szCs w:val="22"/>
              </w:rPr>
              <w:lastRenderedPageBreak/>
              <w:t>HENRY KRUSE SP. Z O.O.</w:t>
            </w:r>
          </w:p>
          <w:p w14:paraId="2BE665AB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D729FC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BIELANY WROCŁAWSKIE</w:t>
            </w:r>
          </w:p>
          <w:p w14:paraId="197292B9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738571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 6 - Preparaty do mycia i dezynfekcji  narzędzi chirurgicznych i endoskopowych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96 246.09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D32FC4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5DC6BBD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641DFD1C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D841800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7F99A95D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45034E3E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2ADD8B4C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</w:tc>
      </w:tr>
      <w:tr w:rsidR="009452EE" w14:paraId="63321671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79CC42E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2EE">
              <w:rPr>
                <w:b/>
                <w:sz w:val="22"/>
                <w:szCs w:val="22"/>
              </w:rPr>
              <w:t>FRESENIUS MEDICAL CARE POLSKA</w:t>
            </w:r>
          </w:p>
          <w:p w14:paraId="541F153E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UL. 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77EC12B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POZNAŃ</w:t>
            </w:r>
          </w:p>
          <w:p w14:paraId="64C559B3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0F0205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7 - Preparaty do dezynfekcji aparatów do hemodializy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37 929.60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CD3311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F2CBDF7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12806C59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63C94DF9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3CC139C6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5BD2457B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2CC076BF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  <w:p w14:paraId="6E9848E9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-kwota oferty nie przekraczała kwoty jaką Zamawiający zamierza przeznaczyć na sfinansowanie zamówienia.</w:t>
            </w:r>
          </w:p>
        </w:tc>
      </w:tr>
      <w:tr w:rsidR="009452EE" w14:paraId="3C5320AA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393DA60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2EE">
              <w:rPr>
                <w:b/>
                <w:sz w:val="22"/>
                <w:szCs w:val="22"/>
              </w:rPr>
              <w:lastRenderedPageBreak/>
              <w:t>MEDISEPT SP. Z O.O.</w:t>
            </w:r>
          </w:p>
          <w:p w14:paraId="2A2D48E0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KONOPNICA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159C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519577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21-030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MOTYCZ</w:t>
            </w:r>
          </w:p>
          <w:p w14:paraId="22DFB2C6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DA26C6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8 - Preparaty do mycia i dezynfekcji powierzchni, sprzętu i wyrobów medycznych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42 219.00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0E79C2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61DCD2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416139DB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9F57108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67FE1E04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1AD25EB1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13875A9C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  <w:p w14:paraId="4AABCFE3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-kwota oferty nie przekraczała kwoty jaką Zamawiający zamierza przeznaczyć na sfinansowanie zamówienia.</w:t>
            </w:r>
          </w:p>
        </w:tc>
      </w:tr>
      <w:tr w:rsidR="009452EE" w14:paraId="4BBDBC63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C18F47F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2EE">
              <w:rPr>
                <w:b/>
                <w:sz w:val="22"/>
                <w:szCs w:val="22"/>
              </w:rPr>
              <w:t>Sani System sp. z o.o. sp. k.</w:t>
            </w:r>
          </w:p>
          <w:p w14:paraId="446884B4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Borówkowa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B7BBB0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65-124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Zielona Góra</w:t>
            </w:r>
          </w:p>
          <w:p w14:paraId="3BA84806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DFD609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10 - Preparaty do myjni- dezynfektorów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13 468.50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22F887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A5240B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6D647B08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42D0D539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6090B429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2A5C7B89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38FC0D2A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  <w:p w14:paraId="3891C84B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-kwota oferty nie przekraczała kwoty jaką Zamawiający zamierza przeznaczyć na sfinansowanie zamówienia.</w:t>
            </w:r>
          </w:p>
        </w:tc>
      </w:tr>
      <w:tr w:rsidR="009452EE" w14:paraId="7CA71FD9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8F10552" w14:textId="77777777" w:rsidR="009452EE" w:rsidRPr="00D26ED6" w:rsidRDefault="009452EE" w:rsidP="00BA02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2EE">
              <w:rPr>
                <w:b/>
                <w:sz w:val="22"/>
                <w:szCs w:val="22"/>
              </w:rPr>
              <w:lastRenderedPageBreak/>
              <w:t>"GREENPOL" INSTYTUT KSZTAŁTOWANIA ŚRODOWISKA SP. Z O.O.</w:t>
            </w:r>
          </w:p>
          <w:p w14:paraId="6165EF15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UL. STEFANA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10/4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91DFBC" w14:textId="77777777" w:rsidR="009452EE" w:rsidRPr="009F0E5C" w:rsidRDefault="009452EE" w:rsidP="00BA0298">
            <w:pPr>
              <w:jc w:val="both"/>
              <w:rPr>
                <w:bCs/>
                <w:sz w:val="22"/>
                <w:szCs w:val="22"/>
              </w:rPr>
            </w:pPr>
            <w:r w:rsidRPr="009452EE">
              <w:rPr>
                <w:bCs/>
                <w:sz w:val="22"/>
                <w:szCs w:val="22"/>
              </w:rPr>
              <w:t>65-066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2EE">
              <w:rPr>
                <w:bCs/>
                <w:sz w:val="22"/>
                <w:szCs w:val="22"/>
              </w:rPr>
              <w:t>ZIELONA GÓRA</w:t>
            </w:r>
          </w:p>
          <w:p w14:paraId="5D40E060" w14:textId="77777777" w:rsidR="009452EE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EC9BBE" w14:textId="77777777" w:rsidR="009452EE" w:rsidRPr="00211A34" w:rsidRDefault="009452EE" w:rsidP="00BA02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2EE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2EE">
              <w:rPr>
                <w:sz w:val="22"/>
                <w:szCs w:val="22"/>
              </w:rPr>
              <w:t>Pakiet 11 - Preparaty do urządzeń dezynfekcyjnych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2EE">
              <w:rPr>
                <w:b/>
                <w:sz w:val="22"/>
                <w:szCs w:val="22"/>
              </w:rPr>
              <w:t>16 173.00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C1F8BD6" w14:textId="77777777" w:rsidR="009452EE" w:rsidRPr="00D26ED6" w:rsidRDefault="009452EE" w:rsidP="00BA02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4452FB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treść wybranej oferty odpowiada treści SWZ, </w:t>
            </w:r>
          </w:p>
          <w:p w14:paraId="5530308A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</w:t>
            </w:r>
            <w:r w:rsidRPr="009452EE">
              <w:tab/>
              <w:t xml:space="preserve">wybrana oferta spełnia wszystkie wymagania Zamawiającego opisane w SWZ i uzyskała największą ilość punktów - 64 pkt. /wyliczenie wg. wzoru zamieszczonego w SWZ / przy kryterium oceny: </w:t>
            </w:r>
          </w:p>
          <w:p w14:paraId="34C2F14E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I. Kryterium: Cena oferty - 60 punktów</w:t>
            </w:r>
          </w:p>
          <w:p w14:paraId="35B008A4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II. Warunki techniczne  - 35 punktów</w:t>
            </w:r>
          </w:p>
          <w:p w14:paraId="3D48441C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III. Termin dostawy  - 5 punktów</w:t>
            </w:r>
          </w:p>
          <w:p w14:paraId="1869B96C" w14:textId="77777777" w:rsidR="009452EE" w:rsidRP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 oferta wpłynęła do Zamawiającego w wyznaczonym terminie , a Wykonawca  ją składający nie podlega wykluczeniu z postępowania</w:t>
            </w:r>
          </w:p>
          <w:p w14:paraId="2AFB1025" w14:textId="77777777" w:rsidR="009452EE" w:rsidRDefault="009452EE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52EE">
              <w:t>-kwota oferty nie przekraczała kwoty jaką Zamawiający zamierza przeznaczyć na sfinansowanie zamówienia.</w:t>
            </w:r>
          </w:p>
        </w:tc>
      </w:tr>
    </w:tbl>
    <w:p w14:paraId="327DC1D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0AB271B" w14:textId="77777777" w:rsidTr="00596EA3">
        <w:tc>
          <w:tcPr>
            <w:tcW w:w="2169" w:type="dxa"/>
            <w:shd w:val="clear" w:color="auto" w:fill="F3F3F3"/>
          </w:tcPr>
          <w:p w14:paraId="1D813DA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227EC0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0962AF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BFA696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452EE" w:rsidRPr="00834EF4" w14:paraId="45DA0901" w14:textId="77777777" w:rsidTr="00BA0298">
        <w:tc>
          <w:tcPr>
            <w:tcW w:w="2169" w:type="dxa"/>
            <w:shd w:val="clear" w:color="auto" w:fill="auto"/>
          </w:tcPr>
          <w:p w14:paraId="01080C9B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 1 - Preparaty do mycia i dezynfekcji rąk i skóry</w:t>
            </w:r>
          </w:p>
        </w:tc>
        <w:tc>
          <w:tcPr>
            <w:tcW w:w="2793" w:type="dxa"/>
            <w:shd w:val="clear" w:color="auto" w:fill="auto"/>
          </w:tcPr>
          <w:p w14:paraId="2CD848F6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HENRY KRUSE SP. Z O.O.</w:t>
            </w:r>
          </w:p>
          <w:p w14:paraId="0073D71F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3</w:t>
            </w:r>
          </w:p>
          <w:p w14:paraId="77105F64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BIELANY WROCŁAWSKIE</w:t>
            </w:r>
          </w:p>
        </w:tc>
        <w:tc>
          <w:tcPr>
            <w:tcW w:w="2976" w:type="dxa"/>
            <w:shd w:val="clear" w:color="auto" w:fill="auto"/>
          </w:tcPr>
          <w:p w14:paraId="4A287E72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- 60.00</w:t>
            </w:r>
          </w:p>
          <w:p w14:paraId="0E87B375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- 35.00</w:t>
            </w:r>
          </w:p>
          <w:p w14:paraId="06FC5365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17EC89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100,00</w:t>
            </w:r>
          </w:p>
        </w:tc>
      </w:tr>
      <w:tr w:rsidR="009452EE" w:rsidRPr="00834EF4" w14:paraId="00171351" w14:textId="77777777" w:rsidTr="00BA0298">
        <w:tc>
          <w:tcPr>
            <w:tcW w:w="2169" w:type="dxa"/>
            <w:shd w:val="clear" w:color="auto" w:fill="auto"/>
          </w:tcPr>
          <w:p w14:paraId="58983EE8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2 - Preparaty do  dezynfekcji  skóry</w:t>
            </w:r>
          </w:p>
        </w:tc>
        <w:tc>
          <w:tcPr>
            <w:tcW w:w="2793" w:type="dxa"/>
            <w:shd w:val="clear" w:color="auto" w:fill="auto"/>
          </w:tcPr>
          <w:p w14:paraId="63B2386D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452EE">
              <w:rPr>
                <w:b/>
                <w:bCs/>
                <w:sz w:val="20"/>
                <w:szCs w:val="20"/>
              </w:rPr>
              <w:t>Medilab</w:t>
            </w:r>
            <w:proofErr w:type="spellEnd"/>
            <w:r w:rsidRPr="009452EE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472B87E3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6c</w:t>
            </w:r>
          </w:p>
          <w:p w14:paraId="6C08E495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C360F28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- 60.00</w:t>
            </w:r>
          </w:p>
          <w:p w14:paraId="30F04215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- 0.00</w:t>
            </w:r>
          </w:p>
          <w:p w14:paraId="0C23DD39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EA9305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65,00</w:t>
            </w:r>
          </w:p>
        </w:tc>
      </w:tr>
      <w:tr w:rsidR="009452EE" w:rsidRPr="00834EF4" w14:paraId="1498E1B1" w14:textId="77777777" w:rsidTr="00BA0298">
        <w:tc>
          <w:tcPr>
            <w:tcW w:w="2169" w:type="dxa"/>
            <w:shd w:val="clear" w:color="auto" w:fill="auto"/>
          </w:tcPr>
          <w:p w14:paraId="104CBE81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2 - Preparaty do  dezynfekcji  skóry</w:t>
            </w:r>
          </w:p>
        </w:tc>
        <w:tc>
          <w:tcPr>
            <w:tcW w:w="2793" w:type="dxa"/>
            <w:shd w:val="clear" w:color="auto" w:fill="auto"/>
          </w:tcPr>
          <w:p w14:paraId="6B35178E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Euro Trade Technology Sp. z o. o.</w:t>
            </w:r>
          </w:p>
          <w:p w14:paraId="6ED58F06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Siemiradzkiego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19</w:t>
            </w:r>
          </w:p>
          <w:p w14:paraId="11DCCB4C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64-920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Piła</w:t>
            </w:r>
          </w:p>
        </w:tc>
        <w:tc>
          <w:tcPr>
            <w:tcW w:w="2976" w:type="dxa"/>
            <w:shd w:val="clear" w:color="auto" w:fill="auto"/>
          </w:tcPr>
          <w:p w14:paraId="5E6FEEA9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- 15.89</w:t>
            </w:r>
          </w:p>
          <w:p w14:paraId="0723B140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- 35.00</w:t>
            </w:r>
          </w:p>
          <w:p w14:paraId="7F538E48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865C8A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55,89</w:t>
            </w:r>
          </w:p>
        </w:tc>
      </w:tr>
      <w:tr w:rsidR="009452EE" w:rsidRPr="00834EF4" w14:paraId="4E3609AA" w14:textId="77777777" w:rsidTr="00BA0298">
        <w:tc>
          <w:tcPr>
            <w:tcW w:w="2169" w:type="dxa"/>
            <w:shd w:val="clear" w:color="auto" w:fill="auto"/>
          </w:tcPr>
          <w:p w14:paraId="481708AF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2 - Preparaty do  dezynfekcji  skóry</w:t>
            </w:r>
          </w:p>
        </w:tc>
        <w:tc>
          <w:tcPr>
            <w:tcW w:w="2793" w:type="dxa"/>
            <w:shd w:val="clear" w:color="auto" w:fill="auto"/>
          </w:tcPr>
          <w:p w14:paraId="36B5030F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HENRY KRUSE SP. Z O.O.</w:t>
            </w:r>
          </w:p>
          <w:p w14:paraId="594315FD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3</w:t>
            </w:r>
          </w:p>
          <w:p w14:paraId="7DAF65F2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BIELANY WROCŁAWSKIE</w:t>
            </w:r>
          </w:p>
        </w:tc>
        <w:tc>
          <w:tcPr>
            <w:tcW w:w="2976" w:type="dxa"/>
            <w:shd w:val="clear" w:color="auto" w:fill="auto"/>
          </w:tcPr>
          <w:p w14:paraId="4CE6E95A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- 31.82</w:t>
            </w:r>
          </w:p>
          <w:p w14:paraId="51930606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- 0.00</w:t>
            </w:r>
          </w:p>
          <w:p w14:paraId="105AF657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A91923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36,82</w:t>
            </w:r>
          </w:p>
        </w:tc>
      </w:tr>
      <w:tr w:rsidR="009452EE" w:rsidRPr="00834EF4" w14:paraId="2EF54B4B" w14:textId="77777777" w:rsidTr="00BA0298">
        <w:tc>
          <w:tcPr>
            <w:tcW w:w="2169" w:type="dxa"/>
            <w:shd w:val="clear" w:color="auto" w:fill="auto"/>
          </w:tcPr>
          <w:p w14:paraId="0A1D9035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3 - Preparaty do mycia i dezynfekcji rąk, dezynfekcji powierzchni oraz mycia i dezynfekcji narzędzi</w:t>
            </w:r>
          </w:p>
        </w:tc>
        <w:tc>
          <w:tcPr>
            <w:tcW w:w="2793" w:type="dxa"/>
            <w:shd w:val="clear" w:color="auto" w:fill="auto"/>
          </w:tcPr>
          <w:p w14:paraId="2B3205BD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452EE">
              <w:rPr>
                <w:b/>
                <w:bCs/>
                <w:sz w:val="20"/>
                <w:szCs w:val="20"/>
              </w:rPr>
              <w:t>Medilab</w:t>
            </w:r>
            <w:proofErr w:type="spellEnd"/>
            <w:r w:rsidRPr="009452EE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3912FE40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6c</w:t>
            </w:r>
          </w:p>
          <w:p w14:paraId="28B0A7E1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C253948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- 60.00</w:t>
            </w:r>
          </w:p>
          <w:p w14:paraId="5B135120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- 0.00</w:t>
            </w:r>
          </w:p>
          <w:p w14:paraId="0F1C2DE4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194192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65,00</w:t>
            </w:r>
          </w:p>
        </w:tc>
      </w:tr>
      <w:tr w:rsidR="009452EE" w:rsidRPr="00834EF4" w14:paraId="0844A5AD" w14:textId="77777777" w:rsidTr="00BA0298">
        <w:tc>
          <w:tcPr>
            <w:tcW w:w="2169" w:type="dxa"/>
            <w:shd w:val="clear" w:color="auto" w:fill="auto"/>
          </w:tcPr>
          <w:p w14:paraId="13563A24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4 - Preparaty do  mycia ciała, dezynfekcji rąk, skóry, ran i błoń śluzowych oraz szybkiej dezynfekcji małych powierzchni</w:t>
            </w:r>
          </w:p>
        </w:tc>
        <w:tc>
          <w:tcPr>
            <w:tcW w:w="2793" w:type="dxa"/>
            <w:shd w:val="clear" w:color="auto" w:fill="auto"/>
          </w:tcPr>
          <w:p w14:paraId="6E012BE6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3DFE18EE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132</w:t>
            </w:r>
          </w:p>
          <w:p w14:paraId="580F3E66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BD9A406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- 60.00</w:t>
            </w:r>
          </w:p>
          <w:p w14:paraId="47765345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- 35.00</w:t>
            </w:r>
          </w:p>
          <w:p w14:paraId="216556C9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BF12E5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99,00</w:t>
            </w:r>
          </w:p>
        </w:tc>
      </w:tr>
      <w:tr w:rsidR="009452EE" w:rsidRPr="00834EF4" w14:paraId="69E2FF1A" w14:textId="77777777" w:rsidTr="00BA0298">
        <w:tc>
          <w:tcPr>
            <w:tcW w:w="2169" w:type="dxa"/>
            <w:shd w:val="clear" w:color="auto" w:fill="auto"/>
          </w:tcPr>
          <w:p w14:paraId="4C948017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 xml:space="preserve">Pakiet 5 - Preparaty do dezynfekcji powierzchni, urządzeń  </w:t>
            </w:r>
            <w:r w:rsidRPr="009452EE">
              <w:rPr>
                <w:sz w:val="20"/>
                <w:szCs w:val="20"/>
              </w:rPr>
              <w:lastRenderedPageBreak/>
              <w:t>medycznych i kuchennych</w:t>
            </w:r>
          </w:p>
        </w:tc>
        <w:tc>
          <w:tcPr>
            <w:tcW w:w="2793" w:type="dxa"/>
            <w:shd w:val="clear" w:color="auto" w:fill="auto"/>
          </w:tcPr>
          <w:p w14:paraId="7802CC91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lastRenderedPageBreak/>
              <w:t>HENRY KRUSE SP. Z O.O.</w:t>
            </w:r>
          </w:p>
          <w:p w14:paraId="1E6ECB31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3</w:t>
            </w:r>
          </w:p>
          <w:p w14:paraId="1B75DBAA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 xml:space="preserve">BIELANY </w:t>
            </w:r>
            <w:r w:rsidRPr="009452EE">
              <w:rPr>
                <w:sz w:val="20"/>
                <w:szCs w:val="20"/>
              </w:rPr>
              <w:lastRenderedPageBreak/>
              <w:t>WROCŁAWSKIE</w:t>
            </w:r>
          </w:p>
        </w:tc>
        <w:tc>
          <w:tcPr>
            <w:tcW w:w="2976" w:type="dxa"/>
            <w:shd w:val="clear" w:color="auto" w:fill="auto"/>
          </w:tcPr>
          <w:p w14:paraId="1378B977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lastRenderedPageBreak/>
              <w:t>1 - Cena - 60.00</w:t>
            </w:r>
          </w:p>
          <w:p w14:paraId="196FC042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- 35.00</w:t>
            </w:r>
          </w:p>
          <w:p w14:paraId="6F2F5607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043146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100,00</w:t>
            </w:r>
          </w:p>
        </w:tc>
      </w:tr>
      <w:tr w:rsidR="009452EE" w:rsidRPr="00834EF4" w14:paraId="656AD690" w14:textId="77777777" w:rsidTr="00BA0298">
        <w:tc>
          <w:tcPr>
            <w:tcW w:w="2169" w:type="dxa"/>
            <w:shd w:val="clear" w:color="auto" w:fill="auto"/>
          </w:tcPr>
          <w:p w14:paraId="44617CE2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5 - Preparaty do dezynfekcji powierzchni, urządzeń  medycznych i kuchennych</w:t>
            </w:r>
          </w:p>
        </w:tc>
        <w:tc>
          <w:tcPr>
            <w:tcW w:w="2793" w:type="dxa"/>
            <w:shd w:val="clear" w:color="auto" w:fill="auto"/>
          </w:tcPr>
          <w:p w14:paraId="6B00CE47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452E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9452E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8F67461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Konopnickiej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11 a</w:t>
            </w:r>
          </w:p>
          <w:p w14:paraId="41DB6702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12-230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Biała  Piska</w:t>
            </w:r>
          </w:p>
        </w:tc>
        <w:tc>
          <w:tcPr>
            <w:tcW w:w="2976" w:type="dxa"/>
            <w:shd w:val="clear" w:color="auto" w:fill="auto"/>
          </w:tcPr>
          <w:p w14:paraId="190B934B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- 0.00</w:t>
            </w:r>
          </w:p>
          <w:p w14:paraId="6C1E565F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- 0.00</w:t>
            </w:r>
          </w:p>
          <w:p w14:paraId="62E46834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7E9018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0,00</w:t>
            </w:r>
          </w:p>
        </w:tc>
      </w:tr>
      <w:tr w:rsidR="009452EE" w:rsidRPr="00834EF4" w14:paraId="4C214B08" w14:textId="77777777" w:rsidTr="00BA0298">
        <w:tc>
          <w:tcPr>
            <w:tcW w:w="2169" w:type="dxa"/>
            <w:shd w:val="clear" w:color="auto" w:fill="auto"/>
          </w:tcPr>
          <w:p w14:paraId="4EB6373E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 6 - Preparaty do mycia i dezynfekcji  narzędzi chirurgicznych i endoskopowych</w:t>
            </w:r>
          </w:p>
        </w:tc>
        <w:tc>
          <w:tcPr>
            <w:tcW w:w="2793" w:type="dxa"/>
            <w:shd w:val="clear" w:color="auto" w:fill="auto"/>
          </w:tcPr>
          <w:p w14:paraId="3F7212B3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HENRY KRUSE SP. Z O.O.</w:t>
            </w:r>
          </w:p>
          <w:p w14:paraId="16443A51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3</w:t>
            </w:r>
          </w:p>
          <w:p w14:paraId="527DEE5F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BIELANY WROCŁAWSKIE</w:t>
            </w:r>
          </w:p>
        </w:tc>
        <w:tc>
          <w:tcPr>
            <w:tcW w:w="2976" w:type="dxa"/>
            <w:shd w:val="clear" w:color="auto" w:fill="auto"/>
          </w:tcPr>
          <w:p w14:paraId="442E8E26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- 60.00</w:t>
            </w:r>
          </w:p>
          <w:p w14:paraId="49102743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- 35.00</w:t>
            </w:r>
          </w:p>
          <w:p w14:paraId="0BBF1EEB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11CE3A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100,00</w:t>
            </w:r>
          </w:p>
        </w:tc>
      </w:tr>
      <w:tr w:rsidR="009452EE" w:rsidRPr="00834EF4" w14:paraId="05A39B00" w14:textId="77777777" w:rsidTr="00BA0298">
        <w:tc>
          <w:tcPr>
            <w:tcW w:w="2169" w:type="dxa"/>
            <w:shd w:val="clear" w:color="auto" w:fill="auto"/>
          </w:tcPr>
          <w:p w14:paraId="34484215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7 - Preparaty do dezynfekcji aparatów do hemodializy</w:t>
            </w:r>
          </w:p>
        </w:tc>
        <w:tc>
          <w:tcPr>
            <w:tcW w:w="2793" w:type="dxa"/>
            <w:shd w:val="clear" w:color="auto" w:fill="auto"/>
          </w:tcPr>
          <w:p w14:paraId="531BE0BE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FRESENIUS MEDICAL CARE POLSKA</w:t>
            </w:r>
          </w:p>
          <w:p w14:paraId="6F89ACF1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UL. 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13</w:t>
            </w:r>
          </w:p>
          <w:p w14:paraId="0FBC842D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E27781B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- 60.00</w:t>
            </w:r>
          </w:p>
          <w:p w14:paraId="5B3781C4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- 35.00</w:t>
            </w:r>
          </w:p>
          <w:p w14:paraId="7B7A33DC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248233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99,00</w:t>
            </w:r>
          </w:p>
        </w:tc>
      </w:tr>
      <w:tr w:rsidR="009452EE" w:rsidRPr="00834EF4" w14:paraId="5AE6E050" w14:textId="77777777" w:rsidTr="00BA0298">
        <w:tc>
          <w:tcPr>
            <w:tcW w:w="2169" w:type="dxa"/>
            <w:shd w:val="clear" w:color="auto" w:fill="auto"/>
          </w:tcPr>
          <w:p w14:paraId="707DF283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8 - Preparaty do mycia i dezynfekcji powierzchni, sprzętu i wyrobów medycznych</w:t>
            </w:r>
          </w:p>
        </w:tc>
        <w:tc>
          <w:tcPr>
            <w:tcW w:w="2793" w:type="dxa"/>
            <w:shd w:val="clear" w:color="auto" w:fill="auto"/>
          </w:tcPr>
          <w:p w14:paraId="2ACD8F8A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MEDISEPT SP. Z O.O.</w:t>
            </w:r>
          </w:p>
          <w:p w14:paraId="2B087607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KONOPNICA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159C</w:t>
            </w:r>
          </w:p>
          <w:p w14:paraId="7EA4BCA9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MOTYCZ</w:t>
            </w:r>
          </w:p>
        </w:tc>
        <w:tc>
          <w:tcPr>
            <w:tcW w:w="2976" w:type="dxa"/>
            <w:shd w:val="clear" w:color="auto" w:fill="auto"/>
          </w:tcPr>
          <w:p w14:paraId="10E6A299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- 60.00</w:t>
            </w:r>
          </w:p>
          <w:p w14:paraId="7AF87D27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- 35.00</w:t>
            </w:r>
          </w:p>
          <w:p w14:paraId="29E63C80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ABD3BE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100,00</w:t>
            </w:r>
          </w:p>
        </w:tc>
      </w:tr>
      <w:tr w:rsidR="009452EE" w:rsidRPr="00834EF4" w14:paraId="2BB86014" w14:textId="77777777" w:rsidTr="00BA0298">
        <w:tc>
          <w:tcPr>
            <w:tcW w:w="2169" w:type="dxa"/>
            <w:shd w:val="clear" w:color="auto" w:fill="auto"/>
          </w:tcPr>
          <w:p w14:paraId="6638310E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10 - Preparaty do myjni- dezynfektorów</w:t>
            </w:r>
          </w:p>
        </w:tc>
        <w:tc>
          <w:tcPr>
            <w:tcW w:w="2793" w:type="dxa"/>
            <w:shd w:val="clear" w:color="auto" w:fill="auto"/>
          </w:tcPr>
          <w:p w14:paraId="14BEE325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Sani System sp. z o.o. sp. k.</w:t>
            </w:r>
          </w:p>
          <w:p w14:paraId="7A1CBBFC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Borówkowa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24</w:t>
            </w:r>
          </w:p>
          <w:p w14:paraId="3B649F91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65-124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14:paraId="1E4A629B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- 60.00</w:t>
            </w:r>
          </w:p>
          <w:p w14:paraId="26B5A17D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- 35.00</w:t>
            </w:r>
          </w:p>
          <w:p w14:paraId="2100EF56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EA6F30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99,00</w:t>
            </w:r>
          </w:p>
        </w:tc>
      </w:tr>
      <w:tr w:rsidR="009452EE" w:rsidRPr="00834EF4" w14:paraId="6D06B0C0" w14:textId="77777777" w:rsidTr="00BA0298">
        <w:tc>
          <w:tcPr>
            <w:tcW w:w="2169" w:type="dxa"/>
            <w:shd w:val="clear" w:color="auto" w:fill="auto"/>
          </w:tcPr>
          <w:p w14:paraId="5B4A985C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10 - Preparaty do myjni- dezynfektorów</w:t>
            </w:r>
          </w:p>
        </w:tc>
        <w:tc>
          <w:tcPr>
            <w:tcW w:w="2793" w:type="dxa"/>
            <w:shd w:val="clear" w:color="auto" w:fill="auto"/>
          </w:tcPr>
          <w:p w14:paraId="57C3EAFF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S4K sp. z o.o.</w:t>
            </w:r>
          </w:p>
          <w:p w14:paraId="121B0FDB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Batalionów Chłopskich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50</w:t>
            </w:r>
          </w:p>
          <w:p w14:paraId="333C0885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25-671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14:paraId="211FA67E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- 0.00</w:t>
            </w:r>
          </w:p>
          <w:p w14:paraId="5642F0E3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- 0.00</w:t>
            </w:r>
          </w:p>
          <w:p w14:paraId="61200862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EE823A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0,00</w:t>
            </w:r>
          </w:p>
        </w:tc>
      </w:tr>
      <w:tr w:rsidR="009452EE" w:rsidRPr="00834EF4" w14:paraId="06BAB19B" w14:textId="77777777" w:rsidTr="00BA0298">
        <w:tc>
          <w:tcPr>
            <w:tcW w:w="2169" w:type="dxa"/>
            <w:shd w:val="clear" w:color="auto" w:fill="auto"/>
          </w:tcPr>
          <w:p w14:paraId="34B7B31B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2EE">
              <w:rPr>
                <w:sz w:val="20"/>
                <w:szCs w:val="20"/>
              </w:rPr>
              <w:t>Pakiet 11 - Preparaty do urządzeń dezynfekcyjnych</w:t>
            </w:r>
          </w:p>
        </w:tc>
        <w:tc>
          <w:tcPr>
            <w:tcW w:w="2793" w:type="dxa"/>
            <w:shd w:val="clear" w:color="auto" w:fill="auto"/>
          </w:tcPr>
          <w:p w14:paraId="065EE84E" w14:textId="77777777" w:rsidR="009452EE" w:rsidRPr="00211A34" w:rsidRDefault="009452EE" w:rsidP="00BA029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2EE">
              <w:rPr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14:paraId="0202B57B" w14:textId="77777777" w:rsidR="009452EE" w:rsidRPr="00211A34" w:rsidRDefault="009452EE" w:rsidP="00BA0298">
            <w:pPr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UL. STEFANA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10/4</w:t>
            </w:r>
          </w:p>
          <w:p w14:paraId="3CF8EB8D" w14:textId="77777777" w:rsidR="009452EE" w:rsidRPr="00211A34" w:rsidRDefault="009452EE" w:rsidP="00BA0298">
            <w:pPr>
              <w:spacing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65-066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2EE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14:paraId="34715F16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1 - Cena - 60.00</w:t>
            </w:r>
          </w:p>
          <w:p w14:paraId="7C5997D2" w14:textId="77777777" w:rsidR="009452EE" w:rsidRPr="009452EE" w:rsidRDefault="009452EE" w:rsidP="00BA0298">
            <w:pPr>
              <w:spacing w:before="40" w:after="40"/>
              <w:rPr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2 - Warunki techniczne - 0.00</w:t>
            </w:r>
          </w:p>
          <w:p w14:paraId="14224269" w14:textId="77777777" w:rsidR="009452EE" w:rsidRPr="00211A34" w:rsidRDefault="009452EE" w:rsidP="00BA029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5A7803" w14:textId="77777777" w:rsidR="009452EE" w:rsidRPr="00211A34" w:rsidRDefault="009452EE" w:rsidP="00BA0298">
            <w:pPr>
              <w:jc w:val="center"/>
              <w:rPr>
                <w:color w:val="000000"/>
                <w:sz w:val="20"/>
                <w:szCs w:val="20"/>
              </w:rPr>
            </w:pPr>
            <w:r w:rsidRPr="009452EE">
              <w:rPr>
                <w:sz w:val="20"/>
                <w:szCs w:val="20"/>
              </w:rPr>
              <w:t xml:space="preserve">  64,00</w:t>
            </w:r>
          </w:p>
        </w:tc>
      </w:tr>
    </w:tbl>
    <w:p w14:paraId="433C48B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ABEB623" w14:textId="3E61EA82" w:rsidR="00B464D3" w:rsidRDefault="009452EE" w:rsidP="00B464D3">
      <w:pPr>
        <w:jc w:val="right"/>
        <w:rPr>
          <w:sz w:val="22"/>
          <w:szCs w:val="22"/>
        </w:rPr>
      </w:pPr>
      <w:r w:rsidRPr="009452EE">
        <w:rPr>
          <w:sz w:val="22"/>
          <w:szCs w:val="22"/>
        </w:rPr>
        <w:t xml:space="preserve">  </w:t>
      </w:r>
      <w:r w:rsidR="004F422D">
        <w:rPr>
          <w:sz w:val="22"/>
          <w:szCs w:val="22"/>
        </w:rPr>
        <w:t>Dyrektor SP ZOZ Kolbuszowa</w:t>
      </w:r>
    </w:p>
    <w:p w14:paraId="4D6E62C1" w14:textId="6A55089B" w:rsidR="004F422D" w:rsidRPr="00E56378" w:rsidRDefault="004F422D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015E457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4ECFB" w14:textId="77777777" w:rsidR="007035B4" w:rsidRDefault="007035B4">
      <w:r>
        <w:separator/>
      </w:r>
    </w:p>
  </w:endnote>
  <w:endnote w:type="continuationSeparator" w:id="0">
    <w:p w14:paraId="4339A767" w14:textId="77777777" w:rsidR="007035B4" w:rsidRDefault="0070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D450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DB80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0BA9D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3CA6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9C00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CA427" w14:textId="77777777" w:rsidR="007035B4" w:rsidRDefault="007035B4">
      <w:r>
        <w:separator/>
      </w:r>
    </w:p>
  </w:footnote>
  <w:footnote w:type="continuationSeparator" w:id="0">
    <w:p w14:paraId="12B1F740" w14:textId="77777777" w:rsidR="007035B4" w:rsidRDefault="00703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528F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FB0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9CF8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5B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422D"/>
    <w:rsid w:val="0054734E"/>
    <w:rsid w:val="00596EA3"/>
    <w:rsid w:val="00596FD7"/>
    <w:rsid w:val="005E5BFF"/>
    <w:rsid w:val="00607F9B"/>
    <w:rsid w:val="00644DCB"/>
    <w:rsid w:val="00657C1E"/>
    <w:rsid w:val="006E3089"/>
    <w:rsid w:val="007035B4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52E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FC6A6"/>
  <w15:chartTrackingRefBased/>
  <w15:docId w15:val="{E7B92F36-578D-47DA-ABB5-2316E802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1866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2022-11-24T12:58:00Z</cp:lastPrinted>
  <dcterms:created xsi:type="dcterms:W3CDTF">2022-11-24T12:59:00Z</dcterms:created>
  <dcterms:modified xsi:type="dcterms:W3CDTF">2022-11-24T12:59:00Z</dcterms:modified>
</cp:coreProperties>
</file>