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9A7E1C" w14:textId="77777777" w:rsidR="00D665F5" w:rsidRPr="00BB547B" w:rsidRDefault="00136AD8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136AD8">
        <w:rPr>
          <w:rFonts w:ascii="Arial" w:hAnsi="Arial" w:cs="Arial"/>
          <w:sz w:val="24"/>
          <w:szCs w:val="24"/>
        </w:rPr>
        <w:t>Kolbuszowa</w:t>
      </w:r>
      <w:r w:rsidR="00D665F5" w:rsidRPr="00BB547B">
        <w:rPr>
          <w:rFonts w:ascii="Arial" w:hAnsi="Arial" w:cs="Arial"/>
          <w:sz w:val="24"/>
          <w:szCs w:val="24"/>
        </w:rPr>
        <w:t xml:space="preserve"> dnia: </w:t>
      </w:r>
      <w:r w:rsidRPr="00136AD8">
        <w:rPr>
          <w:rFonts w:ascii="Arial" w:hAnsi="Arial" w:cs="Arial"/>
          <w:sz w:val="24"/>
          <w:szCs w:val="24"/>
        </w:rPr>
        <w:t>2022-11-25</w:t>
      </w:r>
    </w:p>
    <w:p w14:paraId="70E4E531" w14:textId="77777777" w:rsidR="00D665F5" w:rsidRPr="00BB547B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18396DBB" w14:textId="77777777" w:rsidR="00D665F5" w:rsidRPr="00BB547B" w:rsidRDefault="00136AD8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136AD8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6E336C2F" w14:textId="77777777" w:rsidR="00D665F5" w:rsidRPr="00BB547B" w:rsidRDefault="00136AD8" w:rsidP="00D665F5">
      <w:pPr>
        <w:rPr>
          <w:rFonts w:ascii="Arial" w:hAnsi="Arial" w:cs="Arial"/>
          <w:sz w:val="24"/>
          <w:szCs w:val="24"/>
        </w:rPr>
      </w:pPr>
      <w:r w:rsidRPr="00136AD8">
        <w:rPr>
          <w:rFonts w:ascii="Arial" w:hAnsi="Arial" w:cs="Arial"/>
          <w:sz w:val="24"/>
          <w:szCs w:val="24"/>
        </w:rPr>
        <w:t>Grunwaldzka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136AD8">
        <w:rPr>
          <w:rFonts w:ascii="Arial" w:hAnsi="Arial" w:cs="Arial"/>
          <w:sz w:val="24"/>
          <w:szCs w:val="24"/>
        </w:rPr>
        <w:t>4</w:t>
      </w:r>
    </w:p>
    <w:p w14:paraId="45CA2B54" w14:textId="77777777" w:rsidR="00D665F5" w:rsidRPr="00BB547B" w:rsidRDefault="00136AD8" w:rsidP="00D665F5">
      <w:pPr>
        <w:rPr>
          <w:rFonts w:ascii="Arial" w:hAnsi="Arial" w:cs="Arial"/>
          <w:sz w:val="24"/>
          <w:szCs w:val="24"/>
        </w:rPr>
      </w:pPr>
      <w:r w:rsidRPr="00136AD8">
        <w:rPr>
          <w:rFonts w:ascii="Arial" w:hAnsi="Arial" w:cs="Arial"/>
          <w:sz w:val="24"/>
          <w:szCs w:val="24"/>
        </w:rPr>
        <w:t>36-100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136AD8">
        <w:rPr>
          <w:rFonts w:ascii="Arial" w:hAnsi="Arial" w:cs="Arial"/>
          <w:sz w:val="24"/>
          <w:szCs w:val="24"/>
        </w:rPr>
        <w:t>Kolbuszowa</w:t>
      </w:r>
    </w:p>
    <w:p w14:paraId="77ED10DA" w14:textId="77777777"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5CAC6524" w14:textId="77777777"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[nazwa zamawiającego, adres]</w:t>
      </w:r>
    </w:p>
    <w:p w14:paraId="5CB11049" w14:textId="77777777" w:rsidR="00D665F5" w:rsidRPr="00BB547B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0FCAA42D" w14:textId="77777777" w:rsidR="00D665F5" w:rsidRPr="00BB547B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6C091C26" w14:textId="77777777" w:rsidR="00A80738" w:rsidRPr="00BB547B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Znak sprawy:</w:t>
      </w:r>
      <w:r w:rsidRPr="00BB547B">
        <w:rPr>
          <w:rFonts w:ascii="Arial" w:hAnsi="Arial" w:cs="Arial"/>
          <w:b/>
          <w:sz w:val="24"/>
          <w:szCs w:val="24"/>
        </w:rPr>
        <w:t xml:space="preserve"> </w:t>
      </w:r>
      <w:r w:rsidR="00136AD8" w:rsidRPr="00136AD8">
        <w:rPr>
          <w:rFonts w:ascii="Arial" w:hAnsi="Arial" w:cs="Arial"/>
          <w:b/>
          <w:sz w:val="24"/>
          <w:szCs w:val="24"/>
        </w:rPr>
        <w:t>Eap-2412/16/22/M</w:t>
      </w:r>
      <w:r w:rsidR="00A80738" w:rsidRPr="00BB547B">
        <w:rPr>
          <w:rFonts w:ascii="Arial" w:hAnsi="Arial" w:cs="Arial"/>
          <w:sz w:val="24"/>
          <w:szCs w:val="24"/>
        </w:rPr>
        <w:tab/>
        <w:t xml:space="preserve"> </w:t>
      </w:r>
    </w:p>
    <w:p w14:paraId="3489DAC9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279B29F6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06A58D26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1824A8EC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BB547B">
        <w:rPr>
          <w:rFonts w:ascii="Arial" w:hAnsi="Arial" w:cs="Arial"/>
          <w:b/>
          <w:spacing w:val="20"/>
          <w:sz w:val="28"/>
        </w:rPr>
        <w:t>INFORMACJA Z OTWARCIA OFERT</w:t>
      </w:r>
    </w:p>
    <w:p w14:paraId="51712F77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7E36B7E0" w14:textId="77777777" w:rsidR="00C659E2" w:rsidRPr="00BB547B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BB547B">
        <w:rPr>
          <w:rFonts w:ascii="Arial" w:hAnsi="Arial" w:cs="Arial"/>
          <w:bCs/>
          <w:sz w:val="24"/>
          <w:szCs w:val="24"/>
        </w:rPr>
        <w:t xml:space="preserve">Dotyczy </w:t>
      </w:r>
      <w:r w:rsidRPr="00BB547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136AD8" w:rsidRPr="00136AD8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136AD8" w:rsidRPr="00136AD8">
        <w:rPr>
          <w:rFonts w:ascii="Arial" w:hAnsi="Arial" w:cs="Arial"/>
          <w:sz w:val="24"/>
          <w:szCs w:val="24"/>
        </w:rPr>
        <w:t>Pzp</w:t>
      </w:r>
      <w:proofErr w:type="spellEnd"/>
      <w:r w:rsidRPr="00BB547B">
        <w:rPr>
          <w:rFonts w:ascii="Arial" w:hAnsi="Arial" w:cs="Arial"/>
          <w:sz w:val="24"/>
          <w:szCs w:val="24"/>
        </w:rPr>
        <w:t xml:space="preserve"> na:</w:t>
      </w:r>
    </w:p>
    <w:p w14:paraId="14390FCD" w14:textId="77777777" w:rsidR="00A80738" w:rsidRPr="00BB547B" w:rsidRDefault="00136AD8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136AD8">
        <w:rPr>
          <w:rFonts w:ascii="Arial" w:hAnsi="Arial" w:cs="Arial"/>
          <w:b/>
          <w:szCs w:val="24"/>
        </w:rPr>
        <w:t>Dostawa sprzętu medycznego jednorazowego użytku  w 11 pakietach</w:t>
      </w:r>
    </w:p>
    <w:p w14:paraId="6C1FF606" w14:textId="77777777" w:rsidR="00D665F5" w:rsidRPr="00BB547B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136AD8" w:rsidRPr="00136AD8">
        <w:rPr>
          <w:rFonts w:ascii="Arial" w:hAnsi="Arial" w:cs="Arial"/>
          <w:sz w:val="24"/>
          <w:szCs w:val="24"/>
        </w:rPr>
        <w:t>(</w:t>
      </w:r>
      <w:proofErr w:type="spellStart"/>
      <w:r w:rsidR="00136AD8" w:rsidRPr="00136AD8">
        <w:rPr>
          <w:rFonts w:ascii="Arial" w:hAnsi="Arial" w:cs="Arial"/>
          <w:sz w:val="24"/>
          <w:szCs w:val="24"/>
        </w:rPr>
        <w:t>t.j</w:t>
      </w:r>
      <w:proofErr w:type="spellEnd"/>
      <w:r w:rsidR="00136AD8" w:rsidRPr="00136AD8">
        <w:rPr>
          <w:rFonts w:ascii="Arial" w:hAnsi="Arial" w:cs="Arial"/>
          <w:sz w:val="24"/>
          <w:szCs w:val="24"/>
        </w:rPr>
        <w:t>. Dz. U. z 2022r. poz. 1710)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212E3A1E" w14:textId="77777777" w:rsidR="00A80738" w:rsidRPr="00BB547B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136AD8" w:rsidRPr="00136AD8">
        <w:rPr>
          <w:rFonts w:ascii="Arial" w:hAnsi="Arial" w:cs="Arial"/>
          <w:sz w:val="24"/>
          <w:szCs w:val="24"/>
        </w:rPr>
        <w:t>25/11/2022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136AD8" w:rsidRPr="00136AD8">
        <w:rPr>
          <w:rFonts w:ascii="Arial" w:hAnsi="Arial" w:cs="Arial"/>
          <w:sz w:val="24"/>
          <w:szCs w:val="24"/>
        </w:rPr>
        <w:t>09:30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BB547B" w14:paraId="3A8FFC28" w14:textId="77777777" w:rsidTr="00C82837">
        <w:tc>
          <w:tcPr>
            <w:tcW w:w="993" w:type="dxa"/>
            <w:shd w:val="clear" w:color="auto" w:fill="auto"/>
            <w:vAlign w:val="center"/>
          </w:tcPr>
          <w:p w14:paraId="05786725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719AC89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</w:t>
            </w:r>
            <w:r w:rsidR="00C82837" w:rsidRPr="00BB547B">
              <w:rPr>
                <w:rFonts w:ascii="Arial" w:hAnsi="Arial" w:cs="Arial"/>
              </w:rPr>
              <w:t xml:space="preserve"> </w:t>
            </w:r>
            <w:r w:rsidRPr="00BB547B">
              <w:rPr>
                <w:rFonts w:ascii="Arial" w:hAnsi="Arial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2EFD0985" w14:textId="77777777" w:rsidR="006B27ED" w:rsidRPr="00BB547B" w:rsidRDefault="006B27ED" w:rsidP="00BB547B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C62EFA2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Cena oferty</w:t>
            </w:r>
          </w:p>
        </w:tc>
      </w:tr>
      <w:tr w:rsidR="00136AD8" w:rsidRPr="00BB547B" w14:paraId="675E1E3C" w14:textId="77777777" w:rsidTr="006B5FDC">
        <w:tc>
          <w:tcPr>
            <w:tcW w:w="993" w:type="dxa"/>
            <w:shd w:val="clear" w:color="auto" w:fill="auto"/>
            <w:vAlign w:val="center"/>
          </w:tcPr>
          <w:p w14:paraId="40C9705C" w14:textId="77777777" w:rsidR="00136AD8" w:rsidRPr="00BB547B" w:rsidRDefault="00136AD8" w:rsidP="006B5F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36AD8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AE84D7F" w14:textId="77777777" w:rsidR="00136AD8" w:rsidRPr="00BB547B" w:rsidRDefault="00136AD8" w:rsidP="006B5F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36AD8">
              <w:rPr>
                <w:rFonts w:ascii="Arial" w:hAnsi="Arial" w:cs="Arial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14:paraId="0CF1ACF9" w14:textId="77777777" w:rsidR="00136AD8" w:rsidRPr="00BB547B" w:rsidRDefault="00136AD8" w:rsidP="006B5FDC">
            <w:pPr>
              <w:spacing w:before="80"/>
              <w:rPr>
                <w:rFonts w:ascii="Arial" w:hAnsi="Arial" w:cs="Arial"/>
              </w:rPr>
            </w:pPr>
            <w:r w:rsidRPr="00136AD8">
              <w:rPr>
                <w:rFonts w:ascii="Arial" w:hAnsi="Arial" w:cs="Arial"/>
              </w:rPr>
              <w:t>SKAMEX Spółka z ograniczona odpowiedzialnością</w:t>
            </w:r>
          </w:p>
          <w:p w14:paraId="2E8589E6" w14:textId="77777777" w:rsidR="00136AD8" w:rsidRPr="00BB547B" w:rsidRDefault="00136AD8" w:rsidP="006B5FDC">
            <w:pPr>
              <w:rPr>
                <w:rFonts w:ascii="Arial" w:hAnsi="Arial" w:cs="Arial"/>
              </w:rPr>
            </w:pPr>
            <w:r w:rsidRPr="00136AD8">
              <w:rPr>
                <w:rFonts w:ascii="Arial" w:hAnsi="Arial" w:cs="Arial"/>
              </w:rPr>
              <w:t>ul. Częstochowska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136AD8">
              <w:rPr>
                <w:rFonts w:ascii="Arial" w:hAnsi="Arial" w:cs="Arial"/>
              </w:rPr>
              <w:t>38/52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408144B" w14:textId="77777777" w:rsidR="00136AD8" w:rsidRPr="00BB547B" w:rsidRDefault="00136AD8" w:rsidP="006B5FDC">
            <w:pPr>
              <w:spacing w:after="80"/>
              <w:jc w:val="both"/>
              <w:rPr>
                <w:rFonts w:ascii="Arial" w:hAnsi="Arial" w:cs="Arial"/>
              </w:rPr>
            </w:pPr>
            <w:r w:rsidRPr="00136AD8">
              <w:rPr>
                <w:rFonts w:ascii="Arial" w:hAnsi="Arial" w:cs="Arial"/>
              </w:rPr>
              <w:t>93-121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136AD8">
              <w:rPr>
                <w:rFonts w:ascii="Arial" w:hAnsi="Arial" w:cs="Arial"/>
              </w:rPr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4FF75FC" w14:textId="77777777" w:rsidR="00136AD8" w:rsidRPr="00BB547B" w:rsidRDefault="00136AD8" w:rsidP="006B5F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36AD8">
              <w:rPr>
                <w:rFonts w:ascii="Arial" w:hAnsi="Arial" w:cs="Arial"/>
              </w:rPr>
              <w:t>18 316.80 zł</w:t>
            </w:r>
          </w:p>
        </w:tc>
      </w:tr>
      <w:tr w:rsidR="00136AD8" w:rsidRPr="00BB547B" w14:paraId="5669DEAE" w14:textId="77777777" w:rsidTr="006B5FDC">
        <w:tc>
          <w:tcPr>
            <w:tcW w:w="993" w:type="dxa"/>
            <w:shd w:val="clear" w:color="auto" w:fill="auto"/>
            <w:vAlign w:val="center"/>
          </w:tcPr>
          <w:p w14:paraId="20BACDE6" w14:textId="77777777" w:rsidR="00136AD8" w:rsidRPr="00BB547B" w:rsidRDefault="00136AD8" w:rsidP="006B5F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36AD8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979ABD3" w14:textId="77777777" w:rsidR="00136AD8" w:rsidRPr="00BB547B" w:rsidRDefault="00136AD8" w:rsidP="006B5F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36AD8">
              <w:rPr>
                <w:rFonts w:ascii="Arial" w:hAnsi="Arial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0BC18B22" w14:textId="77777777" w:rsidR="00136AD8" w:rsidRPr="00BB547B" w:rsidRDefault="00136AD8" w:rsidP="006B5FDC">
            <w:pPr>
              <w:spacing w:before="80"/>
              <w:rPr>
                <w:rFonts w:ascii="Arial" w:hAnsi="Arial" w:cs="Arial"/>
              </w:rPr>
            </w:pPr>
            <w:r w:rsidRPr="00136AD8">
              <w:rPr>
                <w:rFonts w:ascii="Arial" w:hAnsi="Arial" w:cs="Arial"/>
              </w:rPr>
              <w:t>Centrum Zaopatrzenia Medycznego ,,CEZAL''S.A. Wrocław Oddział Kraków</w:t>
            </w:r>
          </w:p>
          <w:p w14:paraId="1B0343C9" w14:textId="77777777" w:rsidR="00136AD8" w:rsidRPr="00BB547B" w:rsidRDefault="00136AD8" w:rsidP="006B5FDC">
            <w:pPr>
              <w:rPr>
                <w:rFonts w:ascii="Arial" w:hAnsi="Arial" w:cs="Arial"/>
              </w:rPr>
            </w:pPr>
            <w:r w:rsidRPr="00136AD8">
              <w:rPr>
                <w:rFonts w:ascii="Arial" w:hAnsi="Arial" w:cs="Arial"/>
              </w:rPr>
              <w:t>Balicka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136AD8">
              <w:rPr>
                <w:rFonts w:ascii="Arial" w:hAnsi="Arial" w:cs="Arial"/>
              </w:rPr>
              <w:t>117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74C44D8" w14:textId="77777777" w:rsidR="00136AD8" w:rsidRPr="00BB547B" w:rsidRDefault="00136AD8" w:rsidP="006B5FDC">
            <w:pPr>
              <w:spacing w:after="80"/>
              <w:jc w:val="both"/>
              <w:rPr>
                <w:rFonts w:ascii="Arial" w:hAnsi="Arial" w:cs="Arial"/>
              </w:rPr>
            </w:pPr>
            <w:r w:rsidRPr="00136AD8">
              <w:rPr>
                <w:rFonts w:ascii="Arial" w:hAnsi="Arial" w:cs="Arial"/>
              </w:rPr>
              <w:t>30-149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136AD8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3F9EF9A" w14:textId="77777777" w:rsidR="00136AD8" w:rsidRPr="00BB547B" w:rsidRDefault="00136AD8" w:rsidP="006B5F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36AD8">
              <w:rPr>
                <w:rFonts w:ascii="Arial" w:hAnsi="Arial" w:cs="Arial"/>
              </w:rPr>
              <w:t>85 364.28 zł</w:t>
            </w:r>
          </w:p>
        </w:tc>
      </w:tr>
      <w:tr w:rsidR="00136AD8" w:rsidRPr="00BB547B" w14:paraId="1C3309AC" w14:textId="77777777" w:rsidTr="006B5FDC">
        <w:tc>
          <w:tcPr>
            <w:tcW w:w="993" w:type="dxa"/>
            <w:shd w:val="clear" w:color="auto" w:fill="auto"/>
            <w:vAlign w:val="center"/>
          </w:tcPr>
          <w:p w14:paraId="36909D3E" w14:textId="77777777" w:rsidR="00136AD8" w:rsidRPr="00BB547B" w:rsidRDefault="00136AD8" w:rsidP="006B5F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36AD8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4ED19CE" w14:textId="77777777" w:rsidR="00136AD8" w:rsidRPr="00BB547B" w:rsidRDefault="00136AD8" w:rsidP="006B5F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36AD8">
              <w:rPr>
                <w:rFonts w:ascii="Arial" w:hAnsi="Arial" w:cs="Arial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14:paraId="7703DC35" w14:textId="77777777" w:rsidR="00136AD8" w:rsidRPr="00BB547B" w:rsidRDefault="00136AD8" w:rsidP="006B5FDC">
            <w:pPr>
              <w:spacing w:before="80"/>
              <w:rPr>
                <w:rFonts w:ascii="Arial" w:hAnsi="Arial" w:cs="Arial"/>
              </w:rPr>
            </w:pPr>
            <w:r w:rsidRPr="00136AD8">
              <w:rPr>
                <w:rFonts w:ascii="Arial" w:hAnsi="Arial" w:cs="Arial"/>
              </w:rPr>
              <w:t>ENDOELEKTRONIK.PL Sp. z o.o. Sp.k.</w:t>
            </w:r>
          </w:p>
          <w:p w14:paraId="6A23DE6E" w14:textId="77777777" w:rsidR="00136AD8" w:rsidRPr="00BB547B" w:rsidRDefault="00136AD8" w:rsidP="006B5FDC">
            <w:pPr>
              <w:rPr>
                <w:rFonts w:ascii="Arial" w:hAnsi="Arial" w:cs="Arial"/>
              </w:rPr>
            </w:pPr>
            <w:r w:rsidRPr="00136AD8">
              <w:rPr>
                <w:rFonts w:ascii="Arial" w:hAnsi="Arial" w:cs="Arial"/>
              </w:rPr>
              <w:t>Borkowa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136AD8">
              <w:rPr>
                <w:rFonts w:ascii="Arial" w:hAnsi="Arial" w:cs="Arial"/>
              </w:rPr>
              <w:t>12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D19017E" w14:textId="77777777" w:rsidR="00136AD8" w:rsidRPr="00BB547B" w:rsidRDefault="00136AD8" w:rsidP="006B5FDC">
            <w:pPr>
              <w:spacing w:after="80"/>
              <w:jc w:val="both"/>
              <w:rPr>
                <w:rFonts w:ascii="Arial" w:hAnsi="Arial" w:cs="Arial"/>
              </w:rPr>
            </w:pPr>
            <w:r w:rsidRPr="00136AD8">
              <w:rPr>
                <w:rFonts w:ascii="Arial" w:hAnsi="Arial" w:cs="Arial"/>
              </w:rPr>
              <w:t>05-840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136AD8">
              <w:rPr>
                <w:rFonts w:ascii="Arial" w:hAnsi="Arial" w:cs="Arial"/>
              </w:rPr>
              <w:t>Brwinów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35B2F51" w14:textId="77777777" w:rsidR="00136AD8" w:rsidRPr="00BB547B" w:rsidRDefault="00136AD8" w:rsidP="006B5F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36AD8">
              <w:rPr>
                <w:rFonts w:ascii="Arial" w:hAnsi="Arial" w:cs="Arial"/>
              </w:rPr>
              <w:t>27 324.00 zł</w:t>
            </w:r>
          </w:p>
        </w:tc>
      </w:tr>
      <w:tr w:rsidR="00136AD8" w:rsidRPr="00BB547B" w14:paraId="2B65C4FE" w14:textId="77777777" w:rsidTr="006B5FDC">
        <w:tc>
          <w:tcPr>
            <w:tcW w:w="993" w:type="dxa"/>
            <w:shd w:val="clear" w:color="auto" w:fill="auto"/>
            <w:vAlign w:val="center"/>
          </w:tcPr>
          <w:p w14:paraId="6D06DDC1" w14:textId="77777777" w:rsidR="00136AD8" w:rsidRPr="00BB547B" w:rsidRDefault="00136AD8" w:rsidP="006B5F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36AD8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B761FE3" w14:textId="77777777" w:rsidR="00136AD8" w:rsidRPr="00BB547B" w:rsidRDefault="00136AD8" w:rsidP="006B5F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36AD8">
              <w:rPr>
                <w:rFonts w:ascii="Arial" w:hAnsi="Arial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3DB21B29" w14:textId="77777777" w:rsidR="00136AD8" w:rsidRPr="00BB547B" w:rsidRDefault="00136AD8" w:rsidP="006B5FDC">
            <w:pPr>
              <w:spacing w:before="80"/>
              <w:rPr>
                <w:rFonts w:ascii="Arial" w:hAnsi="Arial" w:cs="Arial"/>
              </w:rPr>
            </w:pPr>
            <w:r w:rsidRPr="00136AD8">
              <w:rPr>
                <w:rFonts w:ascii="Arial" w:hAnsi="Arial" w:cs="Arial"/>
              </w:rPr>
              <w:t>SINMED Sp. z o. o.</w:t>
            </w:r>
          </w:p>
          <w:p w14:paraId="74C8C99C" w14:textId="77777777" w:rsidR="00136AD8" w:rsidRPr="00BB547B" w:rsidRDefault="00136AD8" w:rsidP="006B5FDC">
            <w:pPr>
              <w:rPr>
                <w:rFonts w:ascii="Arial" w:hAnsi="Arial" w:cs="Arial"/>
              </w:rPr>
            </w:pPr>
            <w:r w:rsidRPr="00136AD8">
              <w:rPr>
                <w:rFonts w:ascii="Arial" w:hAnsi="Arial" w:cs="Arial"/>
              </w:rPr>
              <w:t>Graniczna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136AD8">
              <w:rPr>
                <w:rFonts w:ascii="Arial" w:hAnsi="Arial" w:cs="Arial"/>
              </w:rPr>
              <w:t>32B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5EB5E15" w14:textId="77777777" w:rsidR="00136AD8" w:rsidRPr="00BB547B" w:rsidRDefault="00136AD8" w:rsidP="006B5FDC">
            <w:pPr>
              <w:spacing w:after="80"/>
              <w:jc w:val="both"/>
              <w:rPr>
                <w:rFonts w:ascii="Arial" w:hAnsi="Arial" w:cs="Arial"/>
              </w:rPr>
            </w:pPr>
            <w:r w:rsidRPr="00136AD8">
              <w:rPr>
                <w:rFonts w:ascii="Arial" w:hAnsi="Arial" w:cs="Arial"/>
              </w:rPr>
              <w:t>44-178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136AD8">
              <w:rPr>
                <w:rFonts w:ascii="Arial" w:hAnsi="Arial" w:cs="Arial"/>
              </w:rPr>
              <w:t>Przyszowice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1852192" w14:textId="77777777" w:rsidR="00136AD8" w:rsidRPr="00BB547B" w:rsidRDefault="00136AD8" w:rsidP="006B5F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36AD8">
              <w:rPr>
                <w:rFonts w:ascii="Arial" w:hAnsi="Arial" w:cs="Arial"/>
              </w:rPr>
              <w:t>213 068.07 zł</w:t>
            </w:r>
          </w:p>
        </w:tc>
      </w:tr>
      <w:tr w:rsidR="00136AD8" w:rsidRPr="00BB547B" w14:paraId="1CFC53E5" w14:textId="77777777" w:rsidTr="006B5FDC">
        <w:tc>
          <w:tcPr>
            <w:tcW w:w="993" w:type="dxa"/>
            <w:shd w:val="clear" w:color="auto" w:fill="auto"/>
            <w:vAlign w:val="center"/>
          </w:tcPr>
          <w:p w14:paraId="7A430DC6" w14:textId="77777777" w:rsidR="00136AD8" w:rsidRPr="00BB547B" w:rsidRDefault="00136AD8" w:rsidP="006B5F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36AD8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9746C66" w14:textId="77777777" w:rsidR="00136AD8" w:rsidRPr="00BB547B" w:rsidRDefault="00136AD8" w:rsidP="006B5F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36AD8">
              <w:rPr>
                <w:rFonts w:ascii="Arial" w:hAnsi="Arial" w:cs="Arial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14:paraId="026F6E7C" w14:textId="77777777" w:rsidR="00136AD8" w:rsidRPr="00BB547B" w:rsidRDefault="00136AD8" w:rsidP="006B5FDC">
            <w:pPr>
              <w:spacing w:before="80"/>
              <w:rPr>
                <w:rFonts w:ascii="Arial" w:hAnsi="Arial" w:cs="Arial"/>
              </w:rPr>
            </w:pPr>
            <w:r w:rsidRPr="00136AD8">
              <w:rPr>
                <w:rFonts w:ascii="Arial" w:hAnsi="Arial" w:cs="Arial"/>
              </w:rPr>
              <w:t>SINMED Sp. z o. o.</w:t>
            </w:r>
          </w:p>
          <w:p w14:paraId="07EE2E0B" w14:textId="77777777" w:rsidR="00136AD8" w:rsidRPr="00BB547B" w:rsidRDefault="00136AD8" w:rsidP="006B5FDC">
            <w:pPr>
              <w:rPr>
                <w:rFonts w:ascii="Arial" w:hAnsi="Arial" w:cs="Arial"/>
              </w:rPr>
            </w:pPr>
            <w:r w:rsidRPr="00136AD8">
              <w:rPr>
                <w:rFonts w:ascii="Arial" w:hAnsi="Arial" w:cs="Arial"/>
              </w:rPr>
              <w:t>Graniczna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136AD8">
              <w:rPr>
                <w:rFonts w:ascii="Arial" w:hAnsi="Arial" w:cs="Arial"/>
              </w:rPr>
              <w:t>32B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76908CE" w14:textId="77777777" w:rsidR="00136AD8" w:rsidRPr="00BB547B" w:rsidRDefault="00136AD8" w:rsidP="006B5FDC">
            <w:pPr>
              <w:spacing w:after="80"/>
              <w:jc w:val="both"/>
              <w:rPr>
                <w:rFonts w:ascii="Arial" w:hAnsi="Arial" w:cs="Arial"/>
              </w:rPr>
            </w:pPr>
            <w:r w:rsidRPr="00136AD8">
              <w:rPr>
                <w:rFonts w:ascii="Arial" w:hAnsi="Arial" w:cs="Arial"/>
              </w:rPr>
              <w:t>44-178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136AD8">
              <w:rPr>
                <w:rFonts w:ascii="Arial" w:hAnsi="Arial" w:cs="Arial"/>
              </w:rPr>
              <w:t>Przyszowice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383A921" w14:textId="77777777" w:rsidR="00136AD8" w:rsidRPr="00BB547B" w:rsidRDefault="00136AD8" w:rsidP="006B5F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36AD8">
              <w:rPr>
                <w:rFonts w:ascii="Arial" w:hAnsi="Arial" w:cs="Arial"/>
              </w:rPr>
              <w:t>1 960.42 zł</w:t>
            </w:r>
          </w:p>
        </w:tc>
      </w:tr>
      <w:tr w:rsidR="00136AD8" w:rsidRPr="00BB547B" w14:paraId="22BACB2B" w14:textId="77777777" w:rsidTr="006B5FDC">
        <w:tc>
          <w:tcPr>
            <w:tcW w:w="993" w:type="dxa"/>
            <w:shd w:val="clear" w:color="auto" w:fill="auto"/>
            <w:vAlign w:val="center"/>
          </w:tcPr>
          <w:p w14:paraId="172B4A3E" w14:textId="77777777" w:rsidR="00136AD8" w:rsidRPr="00BB547B" w:rsidRDefault="00136AD8" w:rsidP="006B5F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36AD8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2CBDC06" w14:textId="77777777" w:rsidR="00136AD8" w:rsidRPr="00BB547B" w:rsidRDefault="00136AD8" w:rsidP="006B5F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36AD8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11C4D887" w14:textId="77777777" w:rsidR="00136AD8" w:rsidRPr="00BB547B" w:rsidRDefault="00136AD8" w:rsidP="006B5FDC">
            <w:pPr>
              <w:spacing w:before="80"/>
              <w:rPr>
                <w:rFonts w:ascii="Arial" w:hAnsi="Arial" w:cs="Arial"/>
              </w:rPr>
            </w:pPr>
            <w:r w:rsidRPr="00136AD8">
              <w:rPr>
                <w:rFonts w:ascii="Arial" w:hAnsi="Arial" w:cs="Arial"/>
              </w:rPr>
              <w:t>Przedsiębiorstwo Handlowe MEDRES Zbigniew Majcher</w:t>
            </w:r>
          </w:p>
          <w:p w14:paraId="47B380BE" w14:textId="77777777" w:rsidR="00136AD8" w:rsidRPr="00BB547B" w:rsidRDefault="00136AD8" w:rsidP="006B5FDC">
            <w:pPr>
              <w:rPr>
                <w:rFonts w:ascii="Arial" w:hAnsi="Arial" w:cs="Arial"/>
              </w:rPr>
            </w:pPr>
            <w:r w:rsidRPr="00136AD8">
              <w:rPr>
                <w:rFonts w:ascii="Arial" w:hAnsi="Arial" w:cs="Arial"/>
              </w:rPr>
              <w:lastRenderedPageBreak/>
              <w:t>Torowa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136AD8">
              <w:rPr>
                <w:rFonts w:ascii="Arial" w:hAnsi="Arial" w:cs="Arial"/>
              </w:rPr>
              <w:t>3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C5EE0B9" w14:textId="77777777" w:rsidR="00136AD8" w:rsidRPr="00BB547B" w:rsidRDefault="00136AD8" w:rsidP="006B5FDC">
            <w:pPr>
              <w:spacing w:after="80"/>
              <w:jc w:val="both"/>
              <w:rPr>
                <w:rFonts w:ascii="Arial" w:hAnsi="Arial" w:cs="Arial"/>
              </w:rPr>
            </w:pPr>
            <w:r w:rsidRPr="00136AD8">
              <w:rPr>
                <w:rFonts w:ascii="Arial" w:hAnsi="Arial" w:cs="Arial"/>
              </w:rPr>
              <w:t>35-205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136AD8">
              <w:rPr>
                <w:rFonts w:ascii="Arial" w:hAnsi="Arial" w:cs="Arial"/>
              </w:rPr>
              <w:t>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EE00207" w14:textId="77777777" w:rsidR="00136AD8" w:rsidRPr="00BB547B" w:rsidRDefault="00136AD8" w:rsidP="006B5F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36AD8">
              <w:rPr>
                <w:rFonts w:ascii="Arial" w:hAnsi="Arial" w:cs="Arial"/>
              </w:rPr>
              <w:lastRenderedPageBreak/>
              <w:t>183 941.81 zł</w:t>
            </w:r>
          </w:p>
        </w:tc>
      </w:tr>
      <w:tr w:rsidR="00136AD8" w:rsidRPr="00BB547B" w14:paraId="206BC5CA" w14:textId="77777777" w:rsidTr="006B5FDC">
        <w:tc>
          <w:tcPr>
            <w:tcW w:w="993" w:type="dxa"/>
            <w:shd w:val="clear" w:color="auto" w:fill="auto"/>
            <w:vAlign w:val="center"/>
          </w:tcPr>
          <w:p w14:paraId="7310F793" w14:textId="77777777" w:rsidR="00136AD8" w:rsidRPr="00BB547B" w:rsidRDefault="00136AD8" w:rsidP="006B5F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36AD8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CF6C320" w14:textId="77777777" w:rsidR="00136AD8" w:rsidRPr="00BB547B" w:rsidRDefault="00136AD8" w:rsidP="006B5F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36AD8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51A8A539" w14:textId="77777777" w:rsidR="00136AD8" w:rsidRPr="00BB547B" w:rsidRDefault="00136AD8" w:rsidP="006B5FDC">
            <w:pPr>
              <w:spacing w:before="80"/>
              <w:rPr>
                <w:rFonts w:ascii="Arial" w:hAnsi="Arial" w:cs="Arial"/>
              </w:rPr>
            </w:pPr>
            <w:r w:rsidRPr="00136AD8">
              <w:rPr>
                <w:rFonts w:ascii="Arial" w:hAnsi="Arial" w:cs="Arial"/>
              </w:rPr>
              <w:t>Przedsiębiorstwo Handlowe MEDRES Zbigniew Majcher</w:t>
            </w:r>
          </w:p>
          <w:p w14:paraId="4DD76CA0" w14:textId="77777777" w:rsidR="00136AD8" w:rsidRPr="00BB547B" w:rsidRDefault="00136AD8" w:rsidP="006B5FDC">
            <w:pPr>
              <w:rPr>
                <w:rFonts w:ascii="Arial" w:hAnsi="Arial" w:cs="Arial"/>
              </w:rPr>
            </w:pPr>
            <w:r w:rsidRPr="00136AD8">
              <w:rPr>
                <w:rFonts w:ascii="Arial" w:hAnsi="Arial" w:cs="Arial"/>
              </w:rPr>
              <w:t>Torowa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136AD8">
              <w:rPr>
                <w:rFonts w:ascii="Arial" w:hAnsi="Arial" w:cs="Arial"/>
              </w:rPr>
              <w:t>3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C6F05B3" w14:textId="77777777" w:rsidR="00136AD8" w:rsidRPr="00BB547B" w:rsidRDefault="00136AD8" w:rsidP="006B5FDC">
            <w:pPr>
              <w:spacing w:after="80"/>
              <w:jc w:val="both"/>
              <w:rPr>
                <w:rFonts w:ascii="Arial" w:hAnsi="Arial" w:cs="Arial"/>
              </w:rPr>
            </w:pPr>
            <w:r w:rsidRPr="00136AD8">
              <w:rPr>
                <w:rFonts w:ascii="Arial" w:hAnsi="Arial" w:cs="Arial"/>
              </w:rPr>
              <w:t>35-205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136AD8">
              <w:rPr>
                <w:rFonts w:ascii="Arial" w:hAnsi="Arial" w:cs="Arial"/>
              </w:rPr>
              <w:t>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A3A7A1F" w14:textId="77777777" w:rsidR="00136AD8" w:rsidRPr="00BB547B" w:rsidRDefault="00136AD8" w:rsidP="006B5F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36AD8">
              <w:rPr>
                <w:rFonts w:ascii="Arial" w:hAnsi="Arial" w:cs="Arial"/>
              </w:rPr>
              <w:t>103 838.49 zł</w:t>
            </w:r>
          </w:p>
        </w:tc>
      </w:tr>
      <w:tr w:rsidR="00136AD8" w:rsidRPr="00BB547B" w14:paraId="39105B27" w14:textId="77777777" w:rsidTr="006B5FDC">
        <w:tc>
          <w:tcPr>
            <w:tcW w:w="993" w:type="dxa"/>
            <w:shd w:val="clear" w:color="auto" w:fill="auto"/>
            <w:vAlign w:val="center"/>
          </w:tcPr>
          <w:p w14:paraId="618F97A5" w14:textId="77777777" w:rsidR="00136AD8" w:rsidRPr="00BB547B" w:rsidRDefault="00136AD8" w:rsidP="006B5F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36AD8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CB976CC" w14:textId="77777777" w:rsidR="00136AD8" w:rsidRPr="00BB547B" w:rsidRDefault="00136AD8" w:rsidP="006B5F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36AD8">
              <w:rPr>
                <w:rFonts w:ascii="Arial" w:hAnsi="Arial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520F527D" w14:textId="77777777" w:rsidR="00136AD8" w:rsidRPr="00BB547B" w:rsidRDefault="00136AD8" w:rsidP="006B5FDC">
            <w:pPr>
              <w:spacing w:before="80"/>
              <w:rPr>
                <w:rFonts w:ascii="Arial" w:hAnsi="Arial" w:cs="Arial"/>
              </w:rPr>
            </w:pPr>
            <w:r w:rsidRPr="00136AD8">
              <w:rPr>
                <w:rFonts w:ascii="Arial" w:hAnsi="Arial" w:cs="Arial"/>
              </w:rPr>
              <w:t>Przedsiębiorstwo Handlowe MEDRES Zbigniew Majcher</w:t>
            </w:r>
          </w:p>
          <w:p w14:paraId="30DC7235" w14:textId="77777777" w:rsidR="00136AD8" w:rsidRPr="00BB547B" w:rsidRDefault="00136AD8" w:rsidP="006B5FDC">
            <w:pPr>
              <w:rPr>
                <w:rFonts w:ascii="Arial" w:hAnsi="Arial" w:cs="Arial"/>
              </w:rPr>
            </w:pPr>
            <w:r w:rsidRPr="00136AD8">
              <w:rPr>
                <w:rFonts w:ascii="Arial" w:hAnsi="Arial" w:cs="Arial"/>
              </w:rPr>
              <w:t>Torowa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136AD8">
              <w:rPr>
                <w:rFonts w:ascii="Arial" w:hAnsi="Arial" w:cs="Arial"/>
              </w:rPr>
              <w:t>3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4162B35" w14:textId="77777777" w:rsidR="00136AD8" w:rsidRPr="00BB547B" w:rsidRDefault="00136AD8" w:rsidP="006B5FDC">
            <w:pPr>
              <w:spacing w:after="80"/>
              <w:jc w:val="both"/>
              <w:rPr>
                <w:rFonts w:ascii="Arial" w:hAnsi="Arial" w:cs="Arial"/>
              </w:rPr>
            </w:pPr>
            <w:r w:rsidRPr="00136AD8">
              <w:rPr>
                <w:rFonts w:ascii="Arial" w:hAnsi="Arial" w:cs="Arial"/>
              </w:rPr>
              <w:t>35-205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136AD8">
              <w:rPr>
                <w:rFonts w:ascii="Arial" w:hAnsi="Arial" w:cs="Arial"/>
              </w:rPr>
              <w:t>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1843C76" w14:textId="77777777" w:rsidR="00136AD8" w:rsidRPr="00BB547B" w:rsidRDefault="00136AD8" w:rsidP="006B5F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36AD8">
              <w:rPr>
                <w:rFonts w:ascii="Arial" w:hAnsi="Arial" w:cs="Arial"/>
              </w:rPr>
              <w:t>169 973.22 zł</w:t>
            </w:r>
          </w:p>
        </w:tc>
      </w:tr>
      <w:tr w:rsidR="00136AD8" w:rsidRPr="00BB547B" w14:paraId="27CD72CA" w14:textId="77777777" w:rsidTr="006B5FDC">
        <w:tc>
          <w:tcPr>
            <w:tcW w:w="993" w:type="dxa"/>
            <w:shd w:val="clear" w:color="auto" w:fill="auto"/>
            <w:vAlign w:val="center"/>
          </w:tcPr>
          <w:p w14:paraId="4385AA4E" w14:textId="77777777" w:rsidR="00136AD8" w:rsidRPr="00BB547B" w:rsidRDefault="00136AD8" w:rsidP="006B5F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36AD8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9E34295" w14:textId="77777777" w:rsidR="00136AD8" w:rsidRPr="00BB547B" w:rsidRDefault="00136AD8" w:rsidP="006B5F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36AD8">
              <w:rPr>
                <w:rFonts w:ascii="Arial" w:hAnsi="Arial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14:paraId="1E7E3C93" w14:textId="77777777" w:rsidR="00136AD8" w:rsidRPr="00BB547B" w:rsidRDefault="00136AD8" w:rsidP="006B5FDC">
            <w:pPr>
              <w:spacing w:before="80"/>
              <w:rPr>
                <w:rFonts w:ascii="Arial" w:hAnsi="Arial" w:cs="Arial"/>
              </w:rPr>
            </w:pPr>
            <w:r w:rsidRPr="00136AD8">
              <w:rPr>
                <w:rFonts w:ascii="Arial" w:hAnsi="Arial" w:cs="Arial"/>
              </w:rPr>
              <w:t>Przedsiębiorstwo Handlowe MEDRES Zbigniew Majcher</w:t>
            </w:r>
          </w:p>
          <w:p w14:paraId="6BE6A359" w14:textId="77777777" w:rsidR="00136AD8" w:rsidRPr="00BB547B" w:rsidRDefault="00136AD8" w:rsidP="006B5FDC">
            <w:pPr>
              <w:rPr>
                <w:rFonts w:ascii="Arial" w:hAnsi="Arial" w:cs="Arial"/>
              </w:rPr>
            </w:pPr>
            <w:r w:rsidRPr="00136AD8">
              <w:rPr>
                <w:rFonts w:ascii="Arial" w:hAnsi="Arial" w:cs="Arial"/>
              </w:rPr>
              <w:t>Torowa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136AD8">
              <w:rPr>
                <w:rFonts w:ascii="Arial" w:hAnsi="Arial" w:cs="Arial"/>
              </w:rPr>
              <w:t>3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A158645" w14:textId="77777777" w:rsidR="00136AD8" w:rsidRPr="00BB547B" w:rsidRDefault="00136AD8" w:rsidP="006B5FDC">
            <w:pPr>
              <w:spacing w:after="80"/>
              <w:jc w:val="both"/>
              <w:rPr>
                <w:rFonts w:ascii="Arial" w:hAnsi="Arial" w:cs="Arial"/>
              </w:rPr>
            </w:pPr>
            <w:r w:rsidRPr="00136AD8">
              <w:rPr>
                <w:rFonts w:ascii="Arial" w:hAnsi="Arial" w:cs="Arial"/>
              </w:rPr>
              <w:t>35-205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136AD8">
              <w:rPr>
                <w:rFonts w:ascii="Arial" w:hAnsi="Arial" w:cs="Arial"/>
              </w:rPr>
              <w:t>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6CCBF22" w14:textId="77777777" w:rsidR="00136AD8" w:rsidRPr="00BB547B" w:rsidRDefault="00136AD8" w:rsidP="006B5F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36AD8">
              <w:rPr>
                <w:rFonts w:ascii="Arial" w:hAnsi="Arial" w:cs="Arial"/>
              </w:rPr>
              <w:t>200 246.56 zł</w:t>
            </w:r>
          </w:p>
        </w:tc>
      </w:tr>
      <w:tr w:rsidR="00136AD8" w:rsidRPr="00BB547B" w14:paraId="33EB9A5C" w14:textId="77777777" w:rsidTr="006B5FDC">
        <w:tc>
          <w:tcPr>
            <w:tcW w:w="993" w:type="dxa"/>
            <w:shd w:val="clear" w:color="auto" w:fill="auto"/>
            <w:vAlign w:val="center"/>
          </w:tcPr>
          <w:p w14:paraId="0FB9778B" w14:textId="77777777" w:rsidR="00136AD8" w:rsidRPr="00BB547B" w:rsidRDefault="00136AD8" w:rsidP="006B5F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36AD8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92BBFE6" w14:textId="77777777" w:rsidR="00136AD8" w:rsidRPr="00BB547B" w:rsidRDefault="00136AD8" w:rsidP="006B5F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36AD8">
              <w:rPr>
                <w:rFonts w:ascii="Arial" w:hAnsi="Arial" w:cs="Arial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14:paraId="7E6DC16E" w14:textId="77777777" w:rsidR="00136AD8" w:rsidRPr="00BB547B" w:rsidRDefault="00136AD8" w:rsidP="006B5FDC">
            <w:pPr>
              <w:spacing w:before="80"/>
              <w:rPr>
                <w:rFonts w:ascii="Arial" w:hAnsi="Arial" w:cs="Arial"/>
              </w:rPr>
            </w:pPr>
            <w:r w:rsidRPr="00136AD8">
              <w:rPr>
                <w:rFonts w:ascii="Arial" w:hAnsi="Arial" w:cs="Arial"/>
              </w:rPr>
              <w:t>Przedsiębiorstwo Handlowe MEDRES Zbigniew Majcher</w:t>
            </w:r>
          </w:p>
          <w:p w14:paraId="53A281DC" w14:textId="77777777" w:rsidR="00136AD8" w:rsidRPr="00BB547B" w:rsidRDefault="00136AD8" w:rsidP="006B5FDC">
            <w:pPr>
              <w:rPr>
                <w:rFonts w:ascii="Arial" w:hAnsi="Arial" w:cs="Arial"/>
              </w:rPr>
            </w:pPr>
            <w:r w:rsidRPr="00136AD8">
              <w:rPr>
                <w:rFonts w:ascii="Arial" w:hAnsi="Arial" w:cs="Arial"/>
              </w:rPr>
              <w:t>Torowa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136AD8">
              <w:rPr>
                <w:rFonts w:ascii="Arial" w:hAnsi="Arial" w:cs="Arial"/>
              </w:rPr>
              <w:t>3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C5CBA27" w14:textId="77777777" w:rsidR="00136AD8" w:rsidRPr="00BB547B" w:rsidRDefault="00136AD8" w:rsidP="006B5FDC">
            <w:pPr>
              <w:spacing w:after="80"/>
              <w:jc w:val="both"/>
              <w:rPr>
                <w:rFonts w:ascii="Arial" w:hAnsi="Arial" w:cs="Arial"/>
              </w:rPr>
            </w:pPr>
            <w:r w:rsidRPr="00136AD8">
              <w:rPr>
                <w:rFonts w:ascii="Arial" w:hAnsi="Arial" w:cs="Arial"/>
              </w:rPr>
              <w:t>35-205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136AD8">
              <w:rPr>
                <w:rFonts w:ascii="Arial" w:hAnsi="Arial" w:cs="Arial"/>
              </w:rPr>
              <w:t>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C5E2CDB" w14:textId="77777777" w:rsidR="00136AD8" w:rsidRPr="00BB547B" w:rsidRDefault="00136AD8" w:rsidP="006B5F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36AD8">
              <w:rPr>
                <w:rFonts w:ascii="Arial" w:hAnsi="Arial" w:cs="Arial"/>
              </w:rPr>
              <w:t>76 837.59 zł</w:t>
            </w:r>
          </w:p>
        </w:tc>
      </w:tr>
      <w:tr w:rsidR="00136AD8" w:rsidRPr="00BB547B" w14:paraId="3C739C4F" w14:textId="77777777" w:rsidTr="006B5FDC">
        <w:tc>
          <w:tcPr>
            <w:tcW w:w="993" w:type="dxa"/>
            <w:shd w:val="clear" w:color="auto" w:fill="auto"/>
            <w:vAlign w:val="center"/>
          </w:tcPr>
          <w:p w14:paraId="708D9C3A" w14:textId="77777777" w:rsidR="00136AD8" w:rsidRPr="00BB547B" w:rsidRDefault="00136AD8" w:rsidP="006B5F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36AD8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3AF50FD" w14:textId="77777777" w:rsidR="00136AD8" w:rsidRPr="00BB547B" w:rsidRDefault="00136AD8" w:rsidP="006B5F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36AD8">
              <w:rPr>
                <w:rFonts w:ascii="Arial" w:hAnsi="Arial" w:cs="Arial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14:paraId="77C2AD62" w14:textId="77777777" w:rsidR="00136AD8" w:rsidRPr="00BB547B" w:rsidRDefault="00136AD8" w:rsidP="006B5FDC">
            <w:pPr>
              <w:spacing w:before="80"/>
              <w:rPr>
                <w:rFonts w:ascii="Arial" w:hAnsi="Arial" w:cs="Arial"/>
              </w:rPr>
            </w:pPr>
            <w:r w:rsidRPr="00136AD8">
              <w:rPr>
                <w:rFonts w:ascii="Arial" w:hAnsi="Arial" w:cs="Arial"/>
              </w:rPr>
              <w:t>Przedsiębiorstwo Handlowe MEDRES Zbigniew Majcher</w:t>
            </w:r>
          </w:p>
          <w:p w14:paraId="028280A4" w14:textId="77777777" w:rsidR="00136AD8" w:rsidRPr="00BB547B" w:rsidRDefault="00136AD8" w:rsidP="006B5FDC">
            <w:pPr>
              <w:rPr>
                <w:rFonts w:ascii="Arial" w:hAnsi="Arial" w:cs="Arial"/>
              </w:rPr>
            </w:pPr>
            <w:r w:rsidRPr="00136AD8">
              <w:rPr>
                <w:rFonts w:ascii="Arial" w:hAnsi="Arial" w:cs="Arial"/>
              </w:rPr>
              <w:t>Torowa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136AD8">
              <w:rPr>
                <w:rFonts w:ascii="Arial" w:hAnsi="Arial" w:cs="Arial"/>
              </w:rPr>
              <w:t>3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38DC6C1" w14:textId="77777777" w:rsidR="00136AD8" w:rsidRPr="00BB547B" w:rsidRDefault="00136AD8" w:rsidP="006B5FDC">
            <w:pPr>
              <w:spacing w:after="80"/>
              <w:jc w:val="both"/>
              <w:rPr>
                <w:rFonts w:ascii="Arial" w:hAnsi="Arial" w:cs="Arial"/>
              </w:rPr>
            </w:pPr>
            <w:r w:rsidRPr="00136AD8">
              <w:rPr>
                <w:rFonts w:ascii="Arial" w:hAnsi="Arial" w:cs="Arial"/>
              </w:rPr>
              <w:t>35-205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136AD8">
              <w:rPr>
                <w:rFonts w:ascii="Arial" w:hAnsi="Arial" w:cs="Arial"/>
              </w:rPr>
              <w:t>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10EB647" w14:textId="77777777" w:rsidR="00136AD8" w:rsidRPr="00BB547B" w:rsidRDefault="00136AD8" w:rsidP="006B5F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36AD8">
              <w:rPr>
                <w:rFonts w:ascii="Arial" w:hAnsi="Arial" w:cs="Arial"/>
              </w:rPr>
              <w:t>2 059.14 zł</w:t>
            </w:r>
          </w:p>
        </w:tc>
      </w:tr>
      <w:tr w:rsidR="00136AD8" w:rsidRPr="00BB547B" w14:paraId="63000400" w14:textId="77777777" w:rsidTr="006B5FDC">
        <w:tc>
          <w:tcPr>
            <w:tcW w:w="993" w:type="dxa"/>
            <w:shd w:val="clear" w:color="auto" w:fill="auto"/>
            <w:vAlign w:val="center"/>
          </w:tcPr>
          <w:p w14:paraId="3A40465C" w14:textId="77777777" w:rsidR="00136AD8" w:rsidRPr="00BB547B" w:rsidRDefault="00136AD8" w:rsidP="006B5F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36AD8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ED81216" w14:textId="77777777" w:rsidR="00136AD8" w:rsidRPr="00BB547B" w:rsidRDefault="00136AD8" w:rsidP="006B5F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36AD8">
              <w:rPr>
                <w:rFonts w:ascii="Arial" w:hAnsi="Arial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523AA797" w14:textId="77777777" w:rsidR="00136AD8" w:rsidRPr="00BB547B" w:rsidRDefault="00136AD8" w:rsidP="006B5FDC">
            <w:pPr>
              <w:spacing w:before="80"/>
              <w:rPr>
                <w:rFonts w:ascii="Arial" w:hAnsi="Arial" w:cs="Arial"/>
              </w:rPr>
            </w:pPr>
            <w:r w:rsidRPr="00136AD8">
              <w:rPr>
                <w:rFonts w:ascii="Arial" w:hAnsi="Arial" w:cs="Arial"/>
              </w:rPr>
              <w:t>PHU ANMAR Sp. z o.o. Sp. k</w:t>
            </w:r>
          </w:p>
          <w:p w14:paraId="2F3C1E47" w14:textId="77777777" w:rsidR="00136AD8" w:rsidRPr="00BB547B" w:rsidRDefault="00136AD8" w:rsidP="006B5FDC">
            <w:pPr>
              <w:rPr>
                <w:rFonts w:ascii="Arial" w:hAnsi="Arial" w:cs="Arial"/>
              </w:rPr>
            </w:pPr>
            <w:r w:rsidRPr="00136AD8">
              <w:rPr>
                <w:rFonts w:ascii="Arial" w:hAnsi="Arial" w:cs="Arial"/>
              </w:rPr>
              <w:t>Strefowa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136AD8">
              <w:rPr>
                <w:rFonts w:ascii="Arial" w:hAnsi="Arial" w:cs="Arial"/>
              </w:rPr>
              <w:t>22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0625C24" w14:textId="77777777" w:rsidR="00136AD8" w:rsidRPr="00BB547B" w:rsidRDefault="00136AD8" w:rsidP="006B5FDC">
            <w:pPr>
              <w:spacing w:after="80"/>
              <w:jc w:val="both"/>
              <w:rPr>
                <w:rFonts w:ascii="Arial" w:hAnsi="Arial" w:cs="Arial"/>
              </w:rPr>
            </w:pPr>
            <w:r w:rsidRPr="00136AD8">
              <w:rPr>
                <w:rFonts w:ascii="Arial" w:hAnsi="Arial" w:cs="Arial"/>
              </w:rPr>
              <w:t>43-100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136AD8">
              <w:rPr>
                <w:rFonts w:ascii="Arial" w:hAnsi="Arial" w:cs="Arial"/>
              </w:rPr>
              <w:t>Tychy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8759C75" w14:textId="77777777" w:rsidR="00136AD8" w:rsidRPr="00BB547B" w:rsidRDefault="00136AD8" w:rsidP="006B5F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36AD8">
              <w:rPr>
                <w:rFonts w:ascii="Arial" w:hAnsi="Arial" w:cs="Arial"/>
              </w:rPr>
              <w:t>96 044.40 zł</w:t>
            </w:r>
          </w:p>
        </w:tc>
      </w:tr>
      <w:bookmarkEnd w:id="0"/>
    </w:tbl>
    <w:p w14:paraId="5F18307D" w14:textId="77777777" w:rsidR="00B742E8" w:rsidRDefault="00B742E8" w:rsidP="00173B20">
      <w:pPr>
        <w:jc w:val="right"/>
        <w:rPr>
          <w:rFonts w:ascii="Arial" w:hAnsi="Arial" w:cs="Arial"/>
          <w:b/>
          <w:bCs/>
          <w:sz w:val="22"/>
          <w:szCs w:val="22"/>
        </w:rPr>
      </w:pPr>
    </w:p>
    <w:p w14:paraId="7F654884" w14:textId="77777777" w:rsidR="00B742E8" w:rsidRDefault="00B742E8" w:rsidP="00173B20">
      <w:pPr>
        <w:jc w:val="right"/>
        <w:rPr>
          <w:rFonts w:ascii="Arial" w:hAnsi="Arial" w:cs="Arial"/>
          <w:b/>
          <w:bCs/>
          <w:sz w:val="22"/>
          <w:szCs w:val="22"/>
        </w:rPr>
      </w:pPr>
    </w:p>
    <w:p w14:paraId="1529B30F" w14:textId="3E0921DF" w:rsidR="00C236D3" w:rsidRPr="00B742E8" w:rsidRDefault="00B742E8" w:rsidP="00173B20">
      <w:pPr>
        <w:jc w:val="right"/>
        <w:rPr>
          <w:rFonts w:ascii="Arial" w:hAnsi="Arial" w:cs="Arial"/>
          <w:sz w:val="24"/>
          <w:szCs w:val="24"/>
        </w:rPr>
      </w:pPr>
      <w:r w:rsidRPr="00B742E8">
        <w:rPr>
          <w:rFonts w:ascii="Arial" w:hAnsi="Arial" w:cs="Arial"/>
          <w:sz w:val="24"/>
          <w:szCs w:val="24"/>
        </w:rPr>
        <w:t>Zamawiający</w:t>
      </w:r>
    </w:p>
    <w:p w14:paraId="616C32AA" w14:textId="256535A7" w:rsidR="00B742E8" w:rsidRPr="00B742E8" w:rsidRDefault="00B742E8" w:rsidP="00173B20">
      <w:pPr>
        <w:jc w:val="right"/>
        <w:rPr>
          <w:rFonts w:ascii="Arial" w:hAnsi="Arial" w:cs="Arial"/>
          <w:sz w:val="24"/>
          <w:szCs w:val="24"/>
        </w:rPr>
      </w:pPr>
      <w:r w:rsidRPr="00B742E8">
        <w:rPr>
          <w:rFonts w:ascii="Arial" w:hAnsi="Arial" w:cs="Arial"/>
          <w:sz w:val="24"/>
          <w:szCs w:val="24"/>
        </w:rPr>
        <w:t>Dyrektor SP ZOZ Kolbuszowa</w:t>
      </w:r>
    </w:p>
    <w:p w14:paraId="517335E6" w14:textId="15803710" w:rsidR="00B742E8" w:rsidRPr="00B742E8" w:rsidRDefault="00B742E8" w:rsidP="00173B20">
      <w:pPr>
        <w:jc w:val="right"/>
        <w:rPr>
          <w:rFonts w:ascii="Arial" w:hAnsi="Arial" w:cs="Arial"/>
          <w:sz w:val="24"/>
          <w:szCs w:val="24"/>
        </w:rPr>
      </w:pPr>
      <w:r w:rsidRPr="00B742E8">
        <w:rPr>
          <w:rFonts w:ascii="Arial" w:hAnsi="Arial" w:cs="Arial"/>
          <w:sz w:val="24"/>
          <w:szCs w:val="24"/>
        </w:rPr>
        <w:t>Zbigniew Strzelczyk</w:t>
      </w:r>
    </w:p>
    <w:sectPr w:rsidR="00B742E8" w:rsidRPr="00B742E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31B521" w14:textId="77777777" w:rsidR="00510D55" w:rsidRDefault="00510D55">
      <w:r>
        <w:separator/>
      </w:r>
    </w:p>
  </w:endnote>
  <w:endnote w:type="continuationSeparator" w:id="0">
    <w:p w14:paraId="37963368" w14:textId="77777777" w:rsidR="00510D55" w:rsidRDefault="00510D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C9414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4D91AF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1FBD20" w14:textId="22651F16" w:rsidR="009F189D" w:rsidRDefault="00230A92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F544102" wp14:editId="50ECAAE6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270" b="381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133C762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49A75D0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C0746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43FB105" w14:textId="77777777" w:rsidR="009F189D" w:rsidRDefault="009F189D">
    <w:pPr>
      <w:pStyle w:val="Stopka"/>
      <w:tabs>
        <w:tab w:val="clear" w:pos="4536"/>
      </w:tabs>
      <w:jc w:val="center"/>
    </w:pPr>
  </w:p>
  <w:p w14:paraId="2A76FFD5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C70755" w14:textId="77777777" w:rsidR="00510D55" w:rsidRDefault="00510D55">
      <w:r>
        <w:separator/>
      </w:r>
    </w:p>
  </w:footnote>
  <w:footnote w:type="continuationSeparator" w:id="0">
    <w:p w14:paraId="1FA1CB76" w14:textId="77777777" w:rsidR="00510D55" w:rsidRDefault="00510D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7C5871" w14:textId="77777777" w:rsidR="00136AD8" w:rsidRDefault="00136AD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77E5F1" w14:textId="77777777" w:rsidR="00136AD8" w:rsidRDefault="00136AD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444219" w14:textId="77777777" w:rsidR="00136AD8" w:rsidRDefault="00136AD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0D55"/>
    <w:rsid w:val="00007727"/>
    <w:rsid w:val="00017720"/>
    <w:rsid w:val="00035488"/>
    <w:rsid w:val="000D7F25"/>
    <w:rsid w:val="000E00E5"/>
    <w:rsid w:val="00136AD8"/>
    <w:rsid w:val="00173B20"/>
    <w:rsid w:val="001C69FF"/>
    <w:rsid w:val="00230A92"/>
    <w:rsid w:val="0023318D"/>
    <w:rsid w:val="003D72FD"/>
    <w:rsid w:val="00423179"/>
    <w:rsid w:val="00490DC0"/>
    <w:rsid w:val="00493F8C"/>
    <w:rsid w:val="004C7E9B"/>
    <w:rsid w:val="00510D55"/>
    <w:rsid w:val="005614F2"/>
    <w:rsid w:val="00577BC6"/>
    <w:rsid w:val="005A7A30"/>
    <w:rsid w:val="0069085C"/>
    <w:rsid w:val="006B27ED"/>
    <w:rsid w:val="00843263"/>
    <w:rsid w:val="00861E75"/>
    <w:rsid w:val="009D19BD"/>
    <w:rsid w:val="009F189D"/>
    <w:rsid w:val="00A80738"/>
    <w:rsid w:val="00B742E8"/>
    <w:rsid w:val="00BB547B"/>
    <w:rsid w:val="00C236D3"/>
    <w:rsid w:val="00C659E2"/>
    <w:rsid w:val="00C82837"/>
    <w:rsid w:val="00CA3D66"/>
    <w:rsid w:val="00CB0802"/>
    <w:rsid w:val="00CD0291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3AAF19"/>
  <w15:chartTrackingRefBased/>
  <w15:docId w15:val="{4423C0EF-C68C-452A-98B4-ECC4C04DFF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L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290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Płoch</dc:creator>
  <cp:keywords/>
  <dc:description/>
  <cp:lastModifiedBy>Joanna Płoch</cp:lastModifiedBy>
  <cp:revision>2</cp:revision>
  <cp:lastPrinted>2022-11-25T09:38:00Z</cp:lastPrinted>
  <dcterms:created xsi:type="dcterms:W3CDTF">2022-11-25T10:17:00Z</dcterms:created>
  <dcterms:modified xsi:type="dcterms:W3CDTF">2022-11-25T10:17:00Z</dcterms:modified>
</cp:coreProperties>
</file>