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14C35" w14:textId="77777777" w:rsidR="00890B92" w:rsidRPr="00C902DE" w:rsidRDefault="006E29D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E29D2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6E29D2">
        <w:rPr>
          <w:rFonts w:ascii="Arial" w:hAnsi="Arial" w:cs="Arial"/>
          <w:sz w:val="24"/>
          <w:szCs w:val="24"/>
        </w:rPr>
        <w:t>2022-11-25</w:t>
      </w:r>
    </w:p>
    <w:p w14:paraId="0F855F74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AABA296" w14:textId="77777777" w:rsidR="00890B92" w:rsidRPr="00C902DE" w:rsidRDefault="006E29D2" w:rsidP="00890B92">
      <w:pPr>
        <w:rPr>
          <w:rFonts w:ascii="Arial" w:hAnsi="Arial" w:cs="Arial"/>
          <w:b/>
          <w:bCs/>
          <w:sz w:val="24"/>
          <w:szCs w:val="24"/>
        </w:rPr>
      </w:pPr>
      <w:r w:rsidRPr="006E29D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58905DE" w14:textId="77777777" w:rsidR="00890B92" w:rsidRPr="00C902DE" w:rsidRDefault="006E29D2" w:rsidP="00890B92">
      <w:pPr>
        <w:rPr>
          <w:rFonts w:ascii="Arial" w:hAnsi="Arial" w:cs="Arial"/>
          <w:sz w:val="24"/>
          <w:szCs w:val="24"/>
        </w:rPr>
      </w:pPr>
      <w:r w:rsidRPr="006E29D2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E29D2">
        <w:rPr>
          <w:rFonts w:ascii="Arial" w:hAnsi="Arial" w:cs="Arial"/>
          <w:sz w:val="24"/>
          <w:szCs w:val="24"/>
        </w:rPr>
        <w:t>4</w:t>
      </w:r>
    </w:p>
    <w:p w14:paraId="24B30A64" w14:textId="77777777" w:rsidR="00890B92" w:rsidRPr="00C902DE" w:rsidRDefault="006E29D2" w:rsidP="00890B92">
      <w:pPr>
        <w:rPr>
          <w:rFonts w:ascii="Arial" w:hAnsi="Arial" w:cs="Arial"/>
          <w:sz w:val="24"/>
          <w:szCs w:val="24"/>
        </w:rPr>
      </w:pPr>
      <w:r w:rsidRPr="006E29D2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E29D2">
        <w:rPr>
          <w:rFonts w:ascii="Arial" w:hAnsi="Arial" w:cs="Arial"/>
          <w:sz w:val="24"/>
          <w:szCs w:val="24"/>
        </w:rPr>
        <w:t>Kolbuszowa</w:t>
      </w:r>
    </w:p>
    <w:p w14:paraId="03A251C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291D8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55DDD9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0BC4A0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782F9E0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6E29D2" w:rsidRPr="006E29D2">
        <w:rPr>
          <w:rFonts w:ascii="Arial" w:hAnsi="Arial" w:cs="Arial"/>
          <w:b/>
          <w:sz w:val="24"/>
          <w:szCs w:val="24"/>
        </w:rPr>
        <w:t>Eap-2412/16/22/M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56B8F8B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2A655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7F754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C406F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14C964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22D6254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E29D2" w:rsidRPr="006E29D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E29D2" w:rsidRPr="006E29D2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222101F" w14:textId="77777777" w:rsidR="00A80738" w:rsidRPr="00C902DE" w:rsidRDefault="006E29D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6E29D2">
        <w:rPr>
          <w:rFonts w:ascii="Arial" w:hAnsi="Arial" w:cs="Arial"/>
          <w:b/>
          <w:sz w:val="22"/>
          <w:szCs w:val="22"/>
        </w:rPr>
        <w:t>Dostawa sprzętu medycznego jednorazowego użytku  w 11 pakietach</w:t>
      </w:r>
    </w:p>
    <w:p w14:paraId="4FD16CC6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E29D2" w:rsidRPr="006E29D2">
        <w:rPr>
          <w:rFonts w:ascii="Arial" w:hAnsi="Arial" w:cs="Arial"/>
          <w:sz w:val="24"/>
          <w:szCs w:val="24"/>
        </w:rPr>
        <w:t>(</w:t>
      </w:r>
      <w:proofErr w:type="spellStart"/>
      <w:r w:rsidR="006E29D2" w:rsidRPr="006E29D2">
        <w:rPr>
          <w:rFonts w:ascii="Arial" w:hAnsi="Arial" w:cs="Arial"/>
          <w:sz w:val="24"/>
          <w:szCs w:val="24"/>
        </w:rPr>
        <w:t>t.j</w:t>
      </w:r>
      <w:proofErr w:type="spellEnd"/>
      <w:r w:rsidR="006E29D2" w:rsidRPr="006E29D2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E29D2" w:rsidRPr="00C902DE" w14:paraId="23E3A6FE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46B6E8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1 zamówienia w wysokości 140 000.00 zł brutto;</w:t>
            </w:r>
          </w:p>
        </w:tc>
      </w:tr>
      <w:tr w:rsidR="006E29D2" w:rsidRPr="00C902DE" w14:paraId="22167F0C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8A2767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2 zamówienia w wysokości 96 000.00 zł brutto;</w:t>
            </w:r>
          </w:p>
        </w:tc>
      </w:tr>
      <w:tr w:rsidR="006E29D2" w:rsidRPr="00C902DE" w14:paraId="3C26FED2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14C719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3 zamówienia w wysokości 225 000.00 zł brutto;</w:t>
            </w:r>
          </w:p>
        </w:tc>
      </w:tr>
      <w:tr w:rsidR="006E29D2" w:rsidRPr="00C902DE" w14:paraId="14753BEC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0A97FB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4 zamówienia w wysokości 88 000.00 zł brutto;</w:t>
            </w:r>
          </w:p>
        </w:tc>
      </w:tr>
      <w:tr w:rsidR="006E29D2" w:rsidRPr="00C902DE" w14:paraId="40D65BD7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888800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5 zamówienia w wysokości 215 000.00 zł brutto;</w:t>
            </w:r>
          </w:p>
        </w:tc>
      </w:tr>
      <w:tr w:rsidR="006E29D2" w:rsidRPr="00C902DE" w14:paraId="388A417C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8E1A0C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6 zamówienia w wysokości 76 000.00 zł brutto;</w:t>
            </w:r>
          </w:p>
        </w:tc>
      </w:tr>
      <w:tr w:rsidR="006E29D2" w:rsidRPr="00C902DE" w14:paraId="14BFDD6B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FF0718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7 zamówienia w wysokości 2 000.00 zł brutto;</w:t>
            </w:r>
          </w:p>
        </w:tc>
      </w:tr>
      <w:tr w:rsidR="006E29D2" w:rsidRPr="00C902DE" w14:paraId="0B76C20F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E001B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8 zamówienia w wysokości 9 000.00 zł brutto;</w:t>
            </w:r>
          </w:p>
        </w:tc>
      </w:tr>
      <w:tr w:rsidR="006E29D2" w:rsidRPr="00C902DE" w14:paraId="15EDF026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FF8068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9 zamówienia w wysokości 21 000.00 zł brutto;</w:t>
            </w:r>
          </w:p>
        </w:tc>
      </w:tr>
      <w:tr w:rsidR="006E29D2" w:rsidRPr="00C902DE" w14:paraId="1E1BF8F3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229787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10 zamówienia w wysokości 1 200.00 zł brutto;</w:t>
            </w:r>
          </w:p>
        </w:tc>
      </w:tr>
      <w:tr w:rsidR="006E29D2" w:rsidRPr="00C902DE" w14:paraId="1CC3CC18" w14:textId="77777777" w:rsidTr="00D61B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2A5320" w14:textId="77777777" w:rsidR="006E29D2" w:rsidRPr="00C902DE" w:rsidRDefault="006E29D2" w:rsidP="00D61BB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E29D2">
              <w:rPr>
                <w:rFonts w:ascii="Arial" w:hAnsi="Arial" w:cs="Arial"/>
                <w:sz w:val="24"/>
                <w:szCs w:val="24"/>
              </w:rPr>
              <w:t>części 11 zamówienia w wysokości 30 000.00 zł brutto;</w:t>
            </w:r>
          </w:p>
        </w:tc>
      </w:tr>
    </w:tbl>
    <w:p w14:paraId="1E79638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ECDFD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7DEF18" w14:textId="17DEA370" w:rsidR="00C236D3" w:rsidRDefault="00FF00E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</w:t>
      </w:r>
    </w:p>
    <w:p w14:paraId="5330B70F" w14:textId="282E8DCF" w:rsidR="00FF00EC" w:rsidRDefault="00FF00E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SP ZOZ Kolbuszowa</w:t>
      </w:r>
    </w:p>
    <w:p w14:paraId="1D0314AB" w14:textId="73E7FDA2" w:rsidR="00FF00EC" w:rsidRPr="00C902DE" w:rsidRDefault="00FF00EC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Zbigniew Strzelczyk</w:t>
      </w:r>
    </w:p>
    <w:sectPr w:rsidR="00FF00EC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192CD" w14:textId="77777777" w:rsidR="001574C9" w:rsidRDefault="001574C9">
      <w:r>
        <w:separator/>
      </w:r>
    </w:p>
  </w:endnote>
  <w:endnote w:type="continuationSeparator" w:id="0">
    <w:p w14:paraId="56E37361" w14:textId="77777777" w:rsidR="001574C9" w:rsidRDefault="0015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6BD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FFAF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6F9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6E16FF">
        <v:line id="_x0000_s1025" style="position:absolute;left:0;text-align:left;z-index:251657728" from="-3.85pt,8.7pt" to="455.15pt,8.7pt"/>
      </w:pict>
    </w:r>
  </w:p>
  <w:p w14:paraId="3107EE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22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218B3" w14:textId="77777777" w:rsidR="009F189D" w:rsidRDefault="009F189D">
    <w:pPr>
      <w:pStyle w:val="Stopka"/>
      <w:tabs>
        <w:tab w:val="clear" w:pos="4536"/>
      </w:tabs>
      <w:jc w:val="center"/>
    </w:pPr>
  </w:p>
  <w:p w14:paraId="634A6B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1F5B" w14:textId="77777777" w:rsidR="001574C9" w:rsidRDefault="001574C9">
      <w:r>
        <w:separator/>
      </w:r>
    </w:p>
  </w:footnote>
  <w:footnote w:type="continuationSeparator" w:id="0">
    <w:p w14:paraId="3AF2E750" w14:textId="77777777" w:rsidR="001574C9" w:rsidRDefault="00157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A9059" w14:textId="77777777" w:rsidR="006E29D2" w:rsidRDefault="006E2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BB1DC" w14:textId="77777777" w:rsidR="006E29D2" w:rsidRDefault="006E2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56A6B" w14:textId="77777777" w:rsidR="006E29D2" w:rsidRDefault="006E29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4C9"/>
    <w:rsid w:val="00007727"/>
    <w:rsid w:val="00017720"/>
    <w:rsid w:val="00035488"/>
    <w:rsid w:val="000D7F25"/>
    <w:rsid w:val="000E00E5"/>
    <w:rsid w:val="001574C9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E29D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00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EEFBB"/>
  <w15:chartTrackingRefBased/>
  <w15:docId w15:val="{9904C461-942E-4D86-AE74-7FC30C7E8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2022-11-25T10:16:00Z</dcterms:created>
  <dcterms:modified xsi:type="dcterms:W3CDTF">2022-11-25T10:16:00Z</dcterms:modified>
</cp:coreProperties>
</file>