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58A" w:rsidRPr="00BB41D0" w:rsidRDefault="0029358A" w:rsidP="0029358A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9358A" w:rsidRPr="00BB41D0" w:rsidRDefault="0029358A" w:rsidP="0029358A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9358A" w:rsidRPr="00BB41D0" w:rsidRDefault="0029358A" w:rsidP="0029358A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9358A" w:rsidRPr="00BB41D0" w:rsidRDefault="0029358A" w:rsidP="0029358A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</w:t>
      </w:r>
      <w:r>
        <w:rPr>
          <w:sz w:val="24"/>
          <w:szCs w:val="24"/>
        </w:rPr>
        <w:t>1</w:t>
      </w:r>
      <w:r w:rsidR="00E05FBD">
        <w:rPr>
          <w:sz w:val="24"/>
          <w:szCs w:val="24"/>
        </w:rPr>
        <w:t>2</w:t>
      </w:r>
      <w:r w:rsidRPr="00BB41D0">
        <w:rPr>
          <w:sz w:val="24"/>
          <w:szCs w:val="24"/>
        </w:rPr>
        <w:t>-</w:t>
      </w:r>
      <w:r w:rsidR="00E05FBD">
        <w:rPr>
          <w:sz w:val="24"/>
          <w:szCs w:val="24"/>
        </w:rPr>
        <w:t>02</w:t>
      </w:r>
    </w:p>
    <w:p w:rsidR="0029358A" w:rsidRPr="003F69B9" w:rsidRDefault="0029358A" w:rsidP="0029358A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E05FBD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29358A" w:rsidRDefault="0029358A" w:rsidP="0029358A">
      <w:pPr>
        <w:jc w:val="right"/>
        <w:rPr>
          <w:sz w:val="22"/>
          <w:szCs w:val="22"/>
        </w:rPr>
      </w:pPr>
    </w:p>
    <w:p w:rsidR="0029358A" w:rsidRDefault="0029358A" w:rsidP="0029358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9358A" w:rsidRPr="00A80738" w:rsidRDefault="0029358A" w:rsidP="0029358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9358A" w:rsidRPr="00BB18D2" w:rsidRDefault="0029358A" w:rsidP="0029358A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9358A" w:rsidRDefault="0029358A" w:rsidP="0029358A">
      <w:pPr>
        <w:jc w:val="both"/>
        <w:rPr>
          <w:bCs/>
          <w:i/>
          <w:sz w:val="24"/>
          <w:szCs w:val="24"/>
        </w:rPr>
      </w:pPr>
    </w:p>
    <w:p w:rsidR="003245E8" w:rsidRDefault="0029358A" w:rsidP="003245E8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</w:t>
      </w:r>
    </w:p>
    <w:p w:rsidR="0029358A" w:rsidRPr="00BC2798" w:rsidRDefault="003245E8" w:rsidP="003245E8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29358A" w:rsidRPr="00BC2798">
        <w:rPr>
          <w:sz w:val="24"/>
          <w:szCs w:val="24"/>
        </w:rPr>
        <w:t xml:space="preserve">prowadzonego </w:t>
      </w:r>
      <w:r w:rsidR="0029358A" w:rsidRPr="00BC2798">
        <w:rPr>
          <w:b/>
          <w:sz w:val="24"/>
          <w:szCs w:val="24"/>
        </w:rPr>
        <w:t>w trybie p</w:t>
      </w:r>
      <w:r w:rsidR="0029358A">
        <w:rPr>
          <w:b/>
          <w:sz w:val="24"/>
          <w:szCs w:val="24"/>
        </w:rPr>
        <w:t>o</w:t>
      </w:r>
      <w:r w:rsidR="00E05FBD">
        <w:rPr>
          <w:b/>
          <w:sz w:val="24"/>
          <w:szCs w:val="24"/>
        </w:rPr>
        <w:t>dstawowym</w:t>
      </w:r>
      <w:r w:rsidR="0029358A">
        <w:rPr>
          <w:b/>
          <w:sz w:val="24"/>
          <w:szCs w:val="24"/>
        </w:rPr>
        <w:t xml:space="preserve"> </w:t>
      </w:r>
      <w:r w:rsidR="0029358A" w:rsidRPr="00BC2798">
        <w:rPr>
          <w:sz w:val="24"/>
          <w:szCs w:val="24"/>
        </w:rPr>
        <w:t xml:space="preserve">(art. </w:t>
      </w:r>
      <w:r w:rsidR="0029358A">
        <w:rPr>
          <w:sz w:val="24"/>
          <w:szCs w:val="24"/>
        </w:rPr>
        <w:t>2</w:t>
      </w:r>
      <w:r w:rsidR="00E05FBD">
        <w:rPr>
          <w:sz w:val="24"/>
          <w:szCs w:val="24"/>
        </w:rPr>
        <w:t xml:space="preserve">75 </w:t>
      </w:r>
      <w:proofErr w:type="spellStart"/>
      <w:r w:rsidR="00E05FBD">
        <w:rPr>
          <w:sz w:val="24"/>
          <w:szCs w:val="24"/>
        </w:rPr>
        <w:t>pkt</w:t>
      </w:r>
      <w:proofErr w:type="spellEnd"/>
      <w:r w:rsidR="00E05FBD">
        <w:rPr>
          <w:sz w:val="24"/>
          <w:szCs w:val="24"/>
        </w:rPr>
        <w:t xml:space="preserve"> 1 </w:t>
      </w:r>
      <w:r w:rsidR="0029358A" w:rsidRPr="00BC2798">
        <w:rPr>
          <w:sz w:val="24"/>
          <w:szCs w:val="24"/>
        </w:rPr>
        <w:t xml:space="preserve">ustawy </w:t>
      </w:r>
      <w:proofErr w:type="spellStart"/>
      <w:r w:rsidR="0029358A" w:rsidRPr="00BC2798">
        <w:rPr>
          <w:sz w:val="24"/>
          <w:szCs w:val="24"/>
        </w:rPr>
        <w:t>Pzp</w:t>
      </w:r>
      <w:proofErr w:type="spellEnd"/>
      <w:r w:rsidR="0029358A" w:rsidRPr="00BC2798">
        <w:rPr>
          <w:sz w:val="24"/>
          <w:szCs w:val="24"/>
        </w:rPr>
        <w:t xml:space="preserve">) pn: </w:t>
      </w:r>
    </w:p>
    <w:p w:rsidR="00E05FBD" w:rsidRPr="003245E8" w:rsidRDefault="00E05FBD" w:rsidP="003245E8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E05FBD" w:rsidRDefault="0029358A" w:rsidP="00E05FBD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>„</w:t>
      </w:r>
      <w:r w:rsidR="00E05FBD" w:rsidRPr="00E05FBD">
        <w:rPr>
          <w:b/>
          <w:szCs w:val="24"/>
        </w:rPr>
        <w:t xml:space="preserve">Dostawa sprzętu i oprogramowania podnoszącego poziom </w:t>
      </w:r>
    </w:p>
    <w:p w:rsidR="00E05FBD" w:rsidRDefault="00E05FBD" w:rsidP="00E05FBD">
      <w:pPr>
        <w:pStyle w:val="Tekstpodstawowywcity"/>
        <w:ind w:firstLine="0"/>
        <w:jc w:val="center"/>
        <w:rPr>
          <w:b/>
          <w:szCs w:val="24"/>
        </w:rPr>
      </w:pPr>
      <w:proofErr w:type="spellStart"/>
      <w:r w:rsidRPr="00E05FBD">
        <w:rPr>
          <w:b/>
          <w:szCs w:val="24"/>
        </w:rPr>
        <w:t>cyberbezpieczeństwa</w:t>
      </w:r>
      <w:proofErr w:type="spellEnd"/>
      <w:r w:rsidRPr="00E05FBD">
        <w:rPr>
          <w:b/>
          <w:szCs w:val="24"/>
        </w:rPr>
        <w:t xml:space="preserve"> systemów teleinformatycznych w ramach podniesienia poziomu bezpieczeństwa systemów teleinformatycznych świadczeniodawców </w:t>
      </w:r>
    </w:p>
    <w:p w:rsidR="0029358A" w:rsidRPr="00E05FBD" w:rsidRDefault="00E05FBD" w:rsidP="00E05FBD">
      <w:pPr>
        <w:pStyle w:val="Tekstpodstawowywcity"/>
        <w:ind w:firstLine="0"/>
        <w:jc w:val="center"/>
        <w:rPr>
          <w:b/>
          <w:szCs w:val="24"/>
        </w:rPr>
      </w:pPr>
      <w:r w:rsidRPr="00E05FBD">
        <w:rPr>
          <w:b/>
          <w:szCs w:val="24"/>
        </w:rPr>
        <w:t>wraz z pełnym wdrożeniem dostarczonych rozwiązań”</w:t>
      </w:r>
    </w:p>
    <w:p w:rsidR="0029358A" w:rsidRPr="006650F2" w:rsidRDefault="0029358A" w:rsidP="0029358A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E05FBD">
        <w:rPr>
          <w:b/>
          <w:szCs w:val="24"/>
        </w:rPr>
        <w:t>7</w:t>
      </w:r>
      <w:r>
        <w:rPr>
          <w:b/>
          <w:szCs w:val="24"/>
        </w:rPr>
        <w:t>/P/2022</w:t>
      </w:r>
    </w:p>
    <w:p w:rsidR="0029358A" w:rsidRPr="003E03F1" w:rsidRDefault="0029358A" w:rsidP="0029358A">
      <w:pPr>
        <w:jc w:val="both"/>
        <w:rPr>
          <w:sz w:val="18"/>
          <w:szCs w:val="18"/>
        </w:rPr>
      </w:pPr>
    </w:p>
    <w:p w:rsidR="0029358A" w:rsidRPr="00BB41D0" w:rsidRDefault="0029358A" w:rsidP="0029358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29358A" w:rsidRPr="00BB41D0" w:rsidRDefault="0029358A" w:rsidP="0029358A">
      <w:pPr>
        <w:jc w:val="both"/>
        <w:rPr>
          <w:sz w:val="24"/>
          <w:szCs w:val="24"/>
        </w:rPr>
      </w:pPr>
    </w:p>
    <w:p w:rsidR="0029358A" w:rsidRPr="00BB41D0" w:rsidRDefault="0029358A" w:rsidP="0029358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CB5CC9">
        <w:rPr>
          <w:b/>
          <w:sz w:val="24"/>
          <w:szCs w:val="24"/>
        </w:rPr>
        <w:t>02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CB5CC9"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CB5CC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CC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Nr</w:t>
            </w:r>
            <w:r w:rsidR="00C82837" w:rsidRPr="00CB5CC9">
              <w:rPr>
                <w:sz w:val="22"/>
                <w:szCs w:val="22"/>
              </w:rPr>
              <w:t xml:space="preserve"> </w:t>
            </w:r>
            <w:r w:rsidRPr="00CB5CC9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CC9" w:rsidRDefault="00CB5CC9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i adres W</w:t>
            </w:r>
            <w:r w:rsidR="006B27ED" w:rsidRPr="00CB5CC9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CC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Cena oferty</w:t>
            </w:r>
            <w:r w:rsidR="00CB5CC9" w:rsidRPr="00CB5CC9">
              <w:rPr>
                <w:sz w:val="22"/>
                <w:szCs w:val="22"/>
              </w:rPr>
              <w:t xml:space="preserve"> brutto</w:t>
            </w:r>
          </w:p>
        </w:tc>
      </w:tr>
      <w:tr w:rsidR="00A661F9" w:rsidRPr="00BB547B" w:rsidTr="00955521">
        <w:tc>
          <w:tcPr>
            <w:tcW w:w="993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661F9" w:rsidRPr="00CB5CC9" w:rsidRDefault="00A661F9" w:rsidP="00955521">
            <w:pPr>
              <w:spacing w:before="80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PANCERNIK IT Sp. z o.o.</w:t>
            </w:r>
          </w:p>
          <w:p w:rsidR="00A661F9" w:rsidRPr="00CB5CC9" w:rsidRDefault="00A661F9" w:rsidP="00955521">
            <w:pPr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 xml:space="preserve">Paderewskiego 35 </w:t>
            </w:r>
          </w:p>
          <w:p w:rsidR="00A661F9" w:rsidRPr="00CB5CC9" w:rsidRDefault="00A661F9" w:rsidP="00955521">
            <w:pPr>
              <w:spacing w:after="80"/>
              <w:jc w:val="both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40-282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35 547.00 zł</w:t>
            </w:r>
          </w:p>
        </w:tc>
      </w:tr>
      <w:tr w:rsidR="00A661F9" w:rsidRPr="00BB547B" w:rsidTr="00955521">
        <w:tc>
          <w:tcPr>
            <w:tcW w:w="993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661F9" w:rsidRPr="00CB5CC9" w:rsidRDefault="00A661F9" w:rsidP="00955521">
            <w:pPr>
              <w:spacing w:before="80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WASKO S.A.</w:t>
            </w:r>
          </w:p>
          <w:p w:rsidR="00A661F9" w:rsidRPr="00CB5CC9" w:rsidRDefault="00A661F9" w:rsidP="00955521">
            <w:pPr>
              <w:rPr>
                <w:sz w:val="22"/>
                <w:szCs w:val="22"/>
              </w:rPr>
            </w:pPr>
            <w:proofErr w:type="spellStart"/>
            <w:r w:rsidRPr="00CB5CC9">
              <w:rPr>
                <w:sz w:val="22"/>
                <w:szCs w:val="22"/>
              </w:rPr>
              <w:t>Berbeckiego</w:t>
            </w:r>
            <w:proofErr w:type="spellEnd"/>
            <w:r w:rsidRPr="00CB5CC9">
              <w:rPr>
                <w:sz w:val="22"/>
                <w:szCs w:val="22"/>
              </w:rPr>
              <w:t xml:space="preserve"> 6 </w:t>
            </w:r>
          </w:p>
          <w:p w:rsidR="00A661F9" w:rsidRPr="00CB5CC9" w:rsidRDefault="00A661F9" w:rsidP="00955521">
            <w:pPr>
              <w:spacing w:after="80"/>
              <w:jc w:val="both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173 307.00 zł</w:t>
            </w:r>
          </w:p>
        </w:tc>
      </w:tr>
      <w:tr w:rsidR="00A661F9" w:rsidRPr="00BB547B" w:rsidTr="00955521">
        <w:tc>
          <w:tcPr>
            <w:tcW w:w="993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661F9" w:rsidRPr="00CB5CC9" w:rsidRDefault="00A661F9" w:rsidP="00955521">
            <w:pPr>
              <w:spacing w:before="80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WASKO S.A.</w:t>
            </w:r>
          </w:p>
          <w:p w:rsidR="00A661F9" w:rsidRPr="00CB5CC9" w:rsidRDefault="00A661F9" w:rsidP="00955521">
            <w:pPr>
              <w:rPr>
                <w:sz w:val="22"/>
                <w:szCs w:val="22"/>
              </w:rPr>
            </w:pPr>
            <w:proofErr w:type="spellStart"/>
            <w:r w:rsidRPr="00CB5CC9">
              <w:rPr>
                <w:sz w:val="22"/>
                <w:szCs w:val="22"/>
              </w:rPr>
              <w:t>Berbeckiego</w:t>
            </w:r>
            <w:proofErr w:type="spellEnd"/>
            <w:r w:rsidRPr="00CB5CC9">
              <w:rPr>
                <w:sz w:val="22"/>
                <w:szCs w:val="22"/>
              </w:rPr>
              <w:t xml:space="preserve"> 6 </w:t>
            </w:r>
          </w:p>
          <w:p w:rsidR="00A661F9" w:rsidRPr="00CB5CC9" w:rsidRDefault="00A661F9" w:rsidP="00955521">
            <w:pPr>
              <w:spacing w:after="80"/>
              <w:jc w:val="both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46 494.00 zł</w:t>
            </w:r>
          </w:p>
        </w:tc>
      </w:tr>
      <w:tr w:rsidR="00A661F9" w:rsidRPr="00BB547B" w:rsidTr="00955521">
        <w:tc>
          <w:tcPr>
            <w:tcW w:w="993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661F9" w:rsidRPr="00CB5CC9" w:rsidRDefault="00A661F9" w:rsidP="00955521">
            <w:pPr>
              <w:spacing w:before="80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WASKO S.A.</w:t>
            </w:r>
          </w:p>
          <w:p w:rsidR="00A661F9" w:rsidRPr="00CB5CC9" w:rsidRDefault="00A661F9" w:rsidP="00955521">
            <w:pPr>
              <w:rPr>
                <w:sz w:val="22"/>
                <w:szCs w:val="22"/>
              </w:rPr>
            </w:pPr>
            <w:proofErr w:type="spellStart"/>
            <w:r w:rsidRPr="00CB5CC9">
              <w:rPr>
                <w:sz w:val="22"/>
                <w:szCs w:val="22"/>
              </w:rPr>
              <w:t>Berbeckiego</w:t>
            </w:r>
            <w:proofErr w:type="spellEnd"/>
            <w:r w:rsidRPr="00CB5CC9">
              <w:rPr>
                <w:sz w:val="22"/>
                <w:szCs w:val="22"/>
              </w:rPr>
              <w:t xml:space="preserve"> 6 </w:t>
            </w:r>
          </w:p>
          <w:p w:rsidR="00A661F9" w:rsidRPr="00CB5CC9" w:rsidRDefault="00A661F9" w:rsidP="00955521">
            <w:pPr>
              <w:spacing w:after="80"/>
              <w:jc w:val="both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34 317.00 zł</w:t>
            </w:r>
          </w:p>
        </w:tc>
      </w:tr>
      <w:tr w:rsidR="00A661F9" w:rsidRPr="00BB547B" w:rsidTr="00955521">
        <w:tc>
          <w:tcPr>
            <w:tcW w:w="993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661F9" w:rsidRPr="00CB5CC9" w:rsidRDefault="00A661F9" w:rsidP="00955521">
            <w:pPr>
              <w:spacing w:before="80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WASKO S.A.</w:t>
            </w:r>
          </w:p>
          <w:p w:rsidR="00A661F9" w:rsidRPr="00CB5CC9" w:rsidRDefault="00A661F9" w:rsidP="00955521">
            <w:pPr>
              <w:rPr>
                <w:sz w:val="22"/>
                <w:szCs w:val="22"/>
              </w:rPr>
            </w:pPr>
            <w:proofErr w:type="spellStart"/>
            <w:r w:rsidRPr="00CB5CC9">
              <w:rPr>
                <w:sz w:val="22"/>
                <w:szCs w:val="22"/>
              </w:rPr>
              <w:t>Berbeckiego</w:t>
            </w:r>
            <w:proofErr w:type="spellEnd"/>
            <w:r w:rsidRPr="00CB5CC9">
              <w:rPr>
                <w:sz w:val="22"/>
                <w:szCs w:val="22"/>
              </w:rPr>
              <w:t xml:space="preserve"> 6 </w:t>
            </w:r>
          </w:p>
          <w:p w:rsidR="00A661F9" w:rsidRPr="00CB5CC9" w:rsidRDefault="00A661F9" w:rsidP="00955521">
            <w:pPr>
              <w:spacing w:after="80"/>
              <w:jc w:val="both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61F9" w:rsidRPr="00CB5CC9" w:rsidRDefault="00A661F9" w:rsidP="009555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B5CC9">
              <w:rPr>
                <w:sz w:val="22"/>
                <w:szCs w:val="22"/>
              </w:rPr>
              <w:t>73 480.20 zł</w:t>
            </w:r>
          </w:p>
        </w:tc>
      </w:tr>
      <w:bookmarkEnd w:id="0"/>
    </w:tbl>
    <w:p w:rsidR="003245E8" w:rsidRDefault="003245E8" w:rsidP="003245E8">
      <w:pPr>
        <w:pStyle w:val="Tekstpodstawowy"/>
        <w:spacing w:line="240" w:lineRule="auto"/>
        <w:jc w:val="right"/>
        <w:rPr>
          <w:i/>
          <w:szCs w:val="24"/>
        </w:rPr>
      </w:pPr>
    </w:p>
    <w:p w:rsidR="003245E8" w:rsidRPr="0087547C" w:rsidRDefault="003245E8" w:rsidP="003245E8">
      <w:pPr>
        <w:pStyle w:val="Tekstpodstawowy"/>
        <w:spacing w:line="240" w:lineRule="auto"/>
        <w:jc w:val="right"/>
        <w:rPr>
          <w:i/>
          <w:szCs w:val="24"/>
        </w:rPr>
      </w:pPr>
      <w:r w:rsidRPr="0087547C">
        <w:rPr>
          <w:i/>
          <w:szCs w:val="24"/>
        </w:rPr>
        <w:t>Zamawiający</w:t>
      </w:r>
    </w:p>
    <w:p w:rsidR="003245E8" w:rsidRPr="003245E8" w:rsidRDefault="003245E8" w:rsidP="003245E8">
      <w:pPr>
        <w:pStyle w:val="Tekstpodstawowy"/>
        <w:spacing w:line="240" w:lineRule="auto"/>
        <w:jc w:val="right"/>
        <w:rPr>
          <w:i/>
          <w:sz w:val="22"/>
          <w:szCs w:val="22"/>
        </w:rPr>
      </w:pPr>
    </w:p>
    <w:p w:rsidR="003245E8" w:rsidRDefault="003245E8" w:rsidP="003245E8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 xml:space="preserve"> </w:t>
      </w:r>
      <w:r w:rsidRPr="0087547C">
        <w:rPr>
          <w:i/>
          <w:szCs w:val="24"/>
        </w:rPr>
        <w:t>Dyrektor</w:t>
      </w:r>
    </w:p>
    <w:p w:rsidR="00C236D3" w:rsidRPr="00BB547B" w:rsidRDefault="003245E8" w:rsidP="003245E8">
      <w:pPr>
        <w:pStyle w:val="Tekstpodstawowy"/>
        <w:spacing w:line="240" w:lineRule="auto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sectPr w:rsidR="00C236D3" w:rsidRPr="00BB547B" w:rsidSect="009F6C9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709" w:left="1418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313" w:rsidRDefault="004A4313">
      <w:r>
        <w:separator/>
      </w:r>
    </w:p>
  </w:endnote>
  <w:endnote w:type="continuationSeparator" w:id="0">
    <w:p w:rsidR="004A4313" w:rsidRDefault="004A4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842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842C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842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842C2">
      <w:rPr>
        <w:rStyle w:val="Numerstrony"/>
        <w:rFonts w:ascii="Arial" w:hAnsi="Arial"/>
        <w:sz w:val="18"/>
        <w:szCs w:val="18"/>
      </w:rPr>
      <w:fldChar w:fldCharType="separate"/>
    </w:r>
    <w:r w:rsidR="003245E8">
      <w:rPr>
        <w:rStyle w:val="Numerstrony"/>
        <w:rFonts w:ascii="Arial" w:hAnsi="Arial"/>
        <w:noProof/>
        <w:sz w:val="18"/>
        <w:szCs w:val="18"/>
      </w:rPr>
      <w:t>1</w:t>
    </w:r>
    <w:r w:rsidR="00A842C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842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842C2">
      <w:rPr>
        <w:rStyle w:val="Numerstrony"/>
        <w:rFonts w:ascii="Arial" w:hAnsi="Arial"/>
        <w:sz w:val="18"/>
        <w:szCs w:val="18"/>
      </w:rPr>
      <w:fldChar w:fldCharType="separate"/>
    </w:r>
    <w:r w:rsidR="003245E8">
      <w:rPr>
        <w:rStyle w:val="Numerstrony"/>
        <w:rFonts w:ascii="Arial" w:hAnsi="Arial"/>
        <w:noProof/>
        <w:sz w:val="18"/>
        <w:szCs w:val="18"/>
      </w:rPr>
      <w:t>1</w:t>
    </w:r>
    <w:r w:rsidR="00A842C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842C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842C2">
      <w:rPr>
        <w:rStyle w:val="Numerstrony"/>
      </w:rPr>
      <w:fldChar w:fldCharType="separate"/>
    </w:r>
    <w:r>
      <w:rPr>
        <w:rStyle w:val="Numerstrony"/>
        <w:noProof/>
      </w:rPr>
      <w:t>1</w:t>
    </w:r>
    <w:r w:rsidR="00A842C2">
      <w:rPr>
        <w:rStyle w:val="Numerstrony"/>
      </w:rPr>
      <w:fldChar w:fldCharType="end"/>
    </w:r>
    <w:r>
      <w:rPr>
        <w:rStyle w:val="Numerstrony"/>
      </w:rPr>
      <w:t>/</w:t>
    </w:r>
    <w:r w:rsidR="00A842C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842C2">
      <w:rPr>
        <w:rStyle w:val="Numerstrony"/>
      </w:rPr>
      <w:fldChar w:fldCharType="separate"/>
    </w:r>
    <w:r w:rsidR="003245E8">
      <w:rPr>
        <w:rStyle w:val="Numerstrony"/>
        <w:noProof/>
      </w:rPr>
      <w:t>1</w:t>
    </w:r>
    <w:r w:rsidR="00A842C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313" w:rsidRDefault="004A4313">
      <w:r>
        <w:separator/>
      </w:r>
    </w:p>
  </w:footnote>
  <w:footnote w:type="continuationSeparator" w:id="0">
    <w:p w:rsidR="004A4313" w:rsidRDefault="004A4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A842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1F9"/>
    <w:rsid w:val="00007727"/>
    <w:rsid w:val="00017720"/>
    <w:rsid w:val="00035488"/>
    <w:rsid w:val="000D7F25"/>
    <w:rsid w:val="000E00E5"/>
    <w:rsid w:val="00173B20"/>
    <w:rsid w:val="001C69FF"/>
    <w:rsid w:val="0023318D"/>
    <w:rsid w:val="0029358A"/>
    <w:rsid w:val="003245E8"/>
    <w:rsid w:val="003D72FD"/>
    <w:rsid w:val="00423179"/>
    <w:rsid w:val="00490DC0"/>
    <w:rsid w:val="00493F8C"/>
    <w:rsid w:val="004A4313"/>
    <w:rsid w:val="004C43FE"/>
    <w:rsid w:val="004C7E9B"/>
    <w:rsid w:val="005614F2"/>
    <w:rsid w:val="00577BC6"/>
    <w:rsid w:val="0069085C"/>
    <w:rsid w:val="006B27ED"/>
    <w:rsid w:val="006C7C2C"/>
    <w:rsid w:val="00843263"/>
    <w:rsid w:val="00861E75"/>
    <w:rsid w:val="009D19BD"/>
    <w:rsid w:val="009F189D"/>
    <w:rsid w:val="009F6C9E"/>
    <w:rsid w:val="00A661F9"/>
    <w:rsid w:val="00A80738"/>
    <w:rsid w:val="00A842C2"/>
    <w:rsid w:val="00BB547B"/>
    <w:rsid w:val="00C236D3"/>
    <w:rsid w:val="00C659E2"/>
    <w:rsid w:val="00C82837"/>
    <w:rsid w:val="00CA3D66"/>
    <w:rsid w:val="00CB0802"/>
    <w:rsid w:val="00CB5CC9"/>
    <w:rsid w:val="00D665F5"/>
    <w:rsid w:val="00D7128F"/>
    <w:rsid w:val="00DF7326"/>
    <w:rsid w:val="00E05FB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9358A"/>
  </w:style>
  <w:style w:type="character" w:customStyle="1" w:styleId="TekstpodstawowywcityZnak">
    <w:name w:val="Tekst podstawowy wcięty Znak"/>
    <w:basedOn w:val="Domylnaczcionkaakapitu"/>
    <w:link w:val="Tekstpodstawowywcity"/>
    <w:rsid w:val="0029358A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245E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2022-12-02T09:48:00Z</cp:lastPrinted>
  <dcterms:created xsi:type="dcterms:W3CDTF">2022-12-02T09:49:00Z</dcterms:created>
  <dcterms:modified xsi:type="dcterms:W3CDTF">2022-12-02T09:49:00Z</dcterms:modified>
</cp:coreProperties>
</file>