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B31" w:rsidRPr="00CE4DF7" w:rsidRDefault="002E0B31" w:rsidP="002E0B31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2E0B31" w:rsidRPr="00CE4DF7" w:rsidRDefault="002E0B31" w:rsidP="002E0B31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2E0B31" w:rsidRPr="00CE4DF7" w:rsidRDefault="002E0B31" w:rsidP="002E0B31">
      <w:pPr>
        <w:rPr>
          <w:b/>
        </w:rPr>
      </w:pPr>
      <w:r w:rsidRPr="00CE4DF7">
        <w:rPr>
          <w:b/>
        </w:rPr>
        <w:t>40-760 Katowice</w:t>
      </w:r>
    </w:p>
    <w:p w:rsidR="002E0B31" w:rsidRDefault="002E0B31" w:rsidP="002E0B31">
      <w:pPr>
        <w:pStyle w:val="Nagwek"/>
        <w:tabs>
          <w:tab w:val="clear" w:pos="4536"/>
        </w:tabs>
        <w:rPr>
          <w:bCs/>
          <w:sz w:val="24"/>
        </w:rPr>
      </w:pPr>
    </w:p>
    <w:p w:rsidR="002E0B31" w:rsidRPr="00577A13" w:rsidRDefault="002E0B31" w:rsidP="002E0B31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221F08">
        <w:rPr>
          <w:bCs/>
          <w:sz w:val="24"/>
        </w:rPr>
        <w:t>4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1</w:t>
      </w:r>
      <w:r w:rsidR="00221F08">
        <w:rPr>
          <w:sz w:val="24"/>
        </w:rPr>
        <w:t>2</w:t>
      </w:r>
      <w:r w:rsidRPr="00577A13">
        <w:rPr>
          <w:sz w:val="24"/>
        </w:rPr>
        <w:t>-</w:t>
      </w:r>
      <w:r w:rsidR="00221F08">
        <w:rPr>
          <w:sz w:val="24"/>
        </w:rPr>
        <w:t>06</w:t>
      </w:r>
    </w:p>
    <w:p w:rsidR="002E0B31" w:rsidRDefault="002E0B31" w:rsidP="002E0B3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2E0B31" w:rsidRDefault="002E0B31" w:rsidP="002E0B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2E0B31" w:rsidRPr="00AA1273" w:rsidRDefault="002E0B31" w:rsidP="002E0B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2E0B31" w:rsidRPr="00AA1273" w:rsidRDefault="002E0B31" w:rsidP="002E0B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2E0B31" w:rsidRDefault="002E0B31" w:rsidP="002E0B3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E0B31" w:rsidRPr="00D91931" w:rsidRDefault="002E0B31" w:rsidP="002E0B3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E0B31" w:rsidRPr="00D91931" w:rsidRDefault="002E0B31" w:rsidP="002E0B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2E0B31" w:rsidRPr="00D91931" w:rsidRDefault="002E0B31" w:rsidP="002E0B31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2E0B31" w:rsidRPr="00607F9B" w:rsidTr="007A6720">
        <w:trPr>
          <w:trHeight w:val="638"/>
        </w:trPr>
        <w:tc>
          <w:tcPr>
            <w:tcW w:w="959" w:type="dxa"/>
            <w:shd w:val="clear" w:color="auto" w:fill="auto"/>
          </w:tcPr>
          <w:p w:rsidR="002E0B31" w:rsidRPr="00607F9B" w:rsidRDefault="002E0B31" w:rsidP="007A67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2E0B31" w:rsidRDefault="002E0B31" w:rsidP="007A6720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</w:t>
            </w:r>
          </w:p>
          <w:p w:rsidR="002E0B31" w:rsidRDefault="002E0B31" w:rsidP="007A6720">
            <w:pPr>
              <w:spacing w:line="276" w:lineRule="auto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:rsidR="002E0B31" w:rsidRPr="00607F9B" w:rsidRDefault="002E0B31" w:rsidP="00221F08">
            <w:pPr>
              <w:spacing w:line="276" w:lineRule="auto"/>
              <w:rPr>
                <w:sz w:val="22"/>
                <w:szCs w:val="22"/>
              </w:rPr>
            </w:pPr>
            <w:r w:rsidRPr="007F18DB">
              <w:rPr>
                <w:b/>
                <w:bCs/>
                <w:sz w:val="22"/>
                <w:szCs w:val="22"/>
              </w:rPr>
              <w:t>”</w:t>
            </w:r>
            <w:r w:rsidR="00221F08" w:rsidRPr="00654B26">
              <w:rPr>
                <w:b/>
                <w:bCs/>
                <w:sz w:val="22"/>
                <w:szCs w:val="22"/>
              </w:rPr>
              <w:t xml:space="preserve">Dostawa narzędzi chirurgicznych, akcesoriów kompatybilnych z urządzeniami </w:t>
            </w:r>
            <w:r w:rsidR="00221F08">
              <w:rPr>
                <w:b/>
                <w:bCs/>
                <w:sz w:val="22"/>
                <w:szCs w:val="22"/>
              </w:rPr>
              <w:t xml:space="preserve">                  </w:t>
            </w:r>
            <w:r w:rsidR="00221F08" w:rsidRPr="00654B26">
              <w:rPr>
                <w:b/>
                <w:bCs/>
                <w:sz w:val="22"/>
                <w:szCs w:val="22"/>
              </w:rPr>
              <w:t>oraz pozostałych wyrobów medycznych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221F08">
              <w:rPr>
                <w:b/>
                <w:sz w:val="22"/>
                <w:szCs w:val="22"/>
              </w:rPr>
              <w:t>4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E0B31" w:rsidRPr="00C118AA" w:rsidRDefault="002E0B31" w:rsidP="002E0B3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710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2E0B31" w:rsidRPr="00C118AA" w:rsidRDefault="002E0B31" w:rsidP="002E0B3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221F08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220D45">
        <w:rPr>
          <w:rFonts w:ascii="Times New Roman" w:hAnsi="Times New Roman"/>
          <w:b/>
          <w:sz w:val="24"/>
        </w:rPr>
        <w:t>9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b/>
          <w:sz w:val="24"/>
        </w:rPr>
        <w:t>-</w:t>
      </w:r>
      <w:r w:rsidR="00221F08">
        <w:rPr>
          <w:rFonts w:ascii="Times New Roman" w:hAnsi="Times New Roman"/>
          <w:b/>
          <w:sz w:val="24"/>
        </w:rPr>
        <w:t>21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2E0B31" w:rsidRPr="00C118AA" w:rsidRDefault="002E0B31" w:rsidP="002E0B3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221F08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220D45">
        <w:rPr>
          <w:rFonts w:ascii="Times New Roman" w:hAnsi="Times New Roman"/>
          <w:b/>
          <w:sz w:val="24"/>
        </w:rPr>
        <w:t>9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</w:t>
      </w:r>
      <w:r w:rsidR="00221F08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2E0B31" w:rsidRPr="00ED6A58" w:rsidRDefault="002E0B31" w:rsidP="002E0B31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2E0B31" w:rsidRDefault="002E0B31" w:rsidP="002E0B31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2E0B31" w:rsidRDefault="002E0B31" w:rsidP="002E0B31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2E0B31" w:rsidRPr="00424B99" w:rsidRDefault="002E0B31" w:rsidP="002E0B31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305CBA">
        <w:rPr>
          <w:rFonts w:ascii="Times New Roman" w:hAnsi="Times New Roman" w:cs="Times New Roman"/>
          <w:i w:val="0"/>
          <w:sz w:val="24"/>
          <w:szCs w:val="24"/>
        </w:rPr>
        <w:t>19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</w:t>
      </w:r>
      <w:r w:rsidR="00305CBA">
        <w:rPr>
          <w:rFonts w:ascii="Times New Roman" w:hAnsi="Times New Roman" w:cs="Times New Roman"/>
          <w:i w:val="0"/>
          <w:sz w:val="24"/>
          <w:szCs w:val="24"/>
        </w:rPr>
        <w:t>0</w:t>
      </w:r>
      <w:r>
        <w:rPr>
          <w:rFonts w:ascii="Times New Roman" w:hAnsi="Times New Roman" w:cs="Times New Roman"/>
          <w:i w:val="0"/>
          <w:sz w:val="24"/>
          <w:szCs w:val="24"/>
        </w:rPr>
        <w:t>1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 w:rsidR="00305CBA"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2E0B31" w:rsidRDefault="002E0B31" w:rsidP="002E0B31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2E0B31" w:rsidRDefault="002E0B31" w:rsidP="002E0B31">
      <w:pPr>
        <w:pStyle w:val="Tekstpodstawowy"/>
        <w:jc w:val="right"/>
        <w:rPr>
          <w:i/>
          <w:sz w:val="24"/>
          <w:szCs w:val="24"/>
        </w:rPr>
      </w:pPr>
    </w:p>
    <w:p w:rsidR="002E0B31" w:rsidRPr="00221F08" w:rsidRDefault="002E0B31" w:rsidP="002E0B31">
      <w:pPr>
        <w:pStyle w:val="Tekstpodstawowy"/>
        <w:jc w:val="right"/>
        <w:rPr>
          <w:i/>
          <w:sz w:val="24"/>
          <w:szCs w:val="24"/>
        </w:rPr>
      </w:pPr>
      <w:r w:rsidRPr="00221F08">
        <w:rPr>
          <w:i/>
          <w:sz w:val="24"/>
          <w:szCs w:val="24"/>
        </w:rPr>
        <w:t>Zamawiający</w:t>
      </w:r>
    </w:p>
    <w:p w:rsidR="002E0B31" w:rsidRPr="00221F08" w:rsidRDefault="002E0B31" w:rsidP="002E0B31">
      <w:pPr>
        <w:pStyle w:val="Tekstpodstawowy"/>
        <w:jc w:val="right"/>
        <w:rPr>
          <w:i/>
          <w:sz w:val="24"/>
          <w:szCs w:val="24"/>
        </w:rPr>
      </w:pPr>
    </w:p>
    <w:p w:rsidR="002E0B31" w:rsidRPr="00221F08" w:rsidRDefault="002E0B31" w:rsidP="002E0B31">
      <w:pPr>
        <w:pStyle w:val="Tekstpodstawowy"/>
        <w:jc w:val="right"/>
        <w:rPr>
          <w:i/>
          <w:sz w:val="24"/>
          <w:szCs w:val="24"/>
        </w:rPr>
      </w:pPr>
      <w:r w:rsidRPr="00221F08">
        <w:rPr>
          <w:i/>
          <w:sz w:val="24"/>
          <w:szCs w:val="24"/>
        </w:rPr>
        <w:t>Dyrektor</w:t>
      </w:r>
    </w:p>
    <w:p w:rsidR="002E0B31" w:rsidRPr="00221F08" w:rsidRDefault="00221F08" w:rsidP="002E0B31">
      <w:pPr>
        <w:pStyle w:val="Tekstpodstawowy"/>
        <w:jc w:val="right"/>
        <w:rPr>
          <w:i/>
          <w:sz w:val="24"/>
          <w:szCs w:val="24"/>
        </w:rPr>
      </w:pPr>
      <w:r w:rsidRPr="00221F08">
        <w:rPr>
          <w:i/>
          <w:sz w:val="24"/>
          <w:szCs w:val="24"/>
        </w:rPr>
        <w:t xml:space="preserve">Adam </w:t>
      </w:r>
      <w:proofErr w:type="spellStart"/>
      <w:r w:rsidRPr="00221F08">
        <w:rPr>
          <w:i/>
          <w:sz w:val="24"/>
          <w:szCs w:val="24"/>
        </w:rPr>
        <w:t>Trzebinczyk</w:t>
      </w:r>
      <w:proofErr w:type="spellEnd"/>
    </w:p>
    <w:sectPr w:rsidR="002E0B31" w:rsidRPr="00221F08" w:rsidSect="00807FC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E78" w:rsidRDefault="00B31E78">
      <w:r>
        <w:separator/>
      </w:r>
    </w:p>
  </w:endnote>
  <w:endnote w:type="continuationSeparator" w:id="0">
    <w:p w:rsidR="00B31E78" w:rsidRDefault="00B3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E78" w:rsidRDefault="00B31E78">
      <w:r>
        <w:separator/>
      </w:r>
    </w:p>
  </w:footnote>
  <w:footnote w:type="continuationSeparator" w:id="0">
    <w:p w:rsidR="00B31E78" w:rsidRDefault="00B31E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1502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style="position:absolute;margin-left:8.65pt;margin-top:-35.4pt;width:440.35pt;height:8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B26"/>
    <w:rsid w:val="00136AEA"/>
    <w:rsid w:val="00150266"/>
    <w:rsid w:val="0015679F"/>
    <w:rsid w:val="001C0165"/>
    <w:rsid w:val="001C5A4C"/>
    <w:rsid w:val="00220D45"/>
    <w:rsid w:val="00221F08"/>
    <w:rsid w:val="002E0B31"/>
    <w:rsid w:val="002F480A"/>
    <w:rsid w:val="00305CB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4B26"/>
    <w:rsid w:val="006A0D80"/>
    <w:rsid w:val="00727D1F"/>
    <w:rsid w:val="00787406"/>
    <w:rsid w:val="00797C4E"/>
    <w:rsid w:val="007E76D9"/>
    <w:rsid w:val="00807FC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1E78"/>
    <w:rsid w:val="00BD5546"/>
    <w:rsid w:val="00BD5FB2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7F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07FC9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E0B3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7FC9"/>
    <w:rPr>
      <w:sz w:val="28"/>
      <w:szCs w:val="20"/>
    </w:rPr>
  </w:style>
  <w:style w:type="paragraph" w:styleId="Tekstpodstawowywcity">
    <w:name w:val="Body Text Indent"/>
    <w:basedOn w:val="Normalny"/>
    <w:rsid w:val="00807FC9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807FC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807FC9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07F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7FC9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2E0B3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2E0B31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E0B31"/>
    <w:rPr>
      <w:sz w:val="28"/>
    </w:rPr>
  </w:style>
  <w:style w:type="character" w:customStyle="1" w:styleId="NagwekZnak">
    <w:name w:val="Nagłówek Znak"/>
    <w:basedOn w:val="Domylnaczcionkaakapitu"/>
    <w:link w:val="Nagwek"/>
    <w:rsid w:val="002E0B31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E0B31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2022-12-06T08:31:00Z</cp:lastPrinted>
  <dcterms:created xsi:type="dcterms:W3CDTF">2022-12-06T08:32:00Z</dcterms:created>
  <dcterms:modified xsi:type="dcterms:W3CDTF">2022-12-06T08:32:00Z</dcterms:modified>
</cp:coreProperties>
</file>