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100F5" w14:textId="77777777" w:rsidR="00FB7F50" w:rsidRPr="002245BE" w:rsidRDefault="00AC07A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07AC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AC07AC">
        <w:rPr>
          <w:sz w:val="22"/>
          <w:szCs w:val="22"/>
        </w:rPr>
        <w:t>2022-12-06</w:t>
      </w:r>
    </w:p>
    <w:p w14:paraId="21FE9EA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18686B" w14:textId="77777777" w:rsidR="00FB7F50" w:rsidRPr="002245BE" w:rsidRDefault="00AC07AC" w:rsidP="00FB7F50">
      <w:pPr>
        <w:spacing w:after="40"/>
        <w:rPr>
          <w:b/>
          <w:bCs/>
          <w:sz w:val="22"/>
          <w:szCs w:val="22"/>
        </w:rPr>
      </w:pPr>
      <w:r w:rsidRPr="00AC07AC">
        <w:rPr>
          <w:b/>
          <w:bCs/>
          <w:sz w:val="22"/>
          <w:szCs w:val="22"/>
        </w:rPr>
        <w:t>Samodzielny Publiczny Zespół Opieki Zdrowotnej w Kolbuszowej</w:t>
      </w:r>
    </w:p>
    <w:p w14:paraId="036ABA39" w14:textId="77777777" w:rsidR="00FB7F50" w:rsidRPr="002245BE" w:rsidRDefault="00AC07AC" w:rsidP="00FB7F50">
      <w:pPr>
        <w:rPr>
          <w:sz w:val="22"/>
          <w:szCs w:val="22"/>
        </w:rPr>
      </w:pPr>
      <w:r w:rsidRPr="00AC07AC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AC07AC">
        <w:rPr>
          <w:sz w:val="22"/>
          <w:szCs w:val="22"/>
        </w:rPr>
        <w:t>4</w:t>
      </w:r>
    </w:p>
    <w:p w14:paraId="3076DF05" w14:textId="77777777" w:rsidR="00FB7F50" w:rsidRPr="002245BE" w:rsidRDefault="00AC07AC" w:rsidP="00FB7F50">
      <w:pPr>
        <w:rPr>
          <w:sz w:val="22"/>
          <w:szCs w:val="22"/>
        </w:rPr>
      </w:pPr>
      <w:r w:rsidRPr="00AC07AC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AC07AC">
        <w:rPr>
          <w:sz w:val="22"/>
          <w:szCs w:val="22"/>
        </w:rPr>
        <w:t>Kolbuszowa</w:t>
      </w:r>
    </w:p>
    <w:p w14:paraId="5B56932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3579B2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2E70CA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DDC12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C07AC" w:rsidRPr="00607F9B" w14:paraId="18D3EAEE" w14:textId="77777777" w:rsidTr="0003423C">
        <w:trPr>
          <w:trHeight w:val="638"/>
        </w:trPr>
        <w:tc>
          <w:tcPr>
            <w:tcW w:w="959" w:type="dxa"/>
            <w:shd w:val="clear" w:color="auto" w:fill="auto"/>
          </w:tcPr>
          <w:p w14:paraId="6A46F410" w14:textId="77777777" w:rsidR="00AC07AC" w:rsidRPr="00607F9B" w:rsidRDefault="00AC07AC" w:rsidP="00034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0E0B4A" w14:textId="77777777" w:rsidR="00AC07AC" w:rsidRPr="00607F9B" w:rsidRDefault="00AC07AC" w:rsidP="00034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07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07A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07AC">
              <w:rPr>
                <w:b/>
                <w:bCs/>
                <w:sz w:val="22"/>
                <w:szCs w:val="22"/>
              </w:rPr>
              <w:t>Dostawa sprzętu medycznego jednorazowego użytku  w 11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Eap-2412/16/22/M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E8662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C07AC" w:rsidRPr="00AC07AC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C07AC" w:rsidRPr="00AC07AC">
        <w:rPr>
          <w:sz w:val="22"/>
          <w:szCs w:val="22"/>
        </w:rPr>
        <w:t>(</w:t>
      </w:r>
      <w:proofErr w:type="spellStart"/>
      <w:r w:rsidR="00AC07AC" w:rsidRPr="00AC07AC">
        <w:rPr>
          <w:sz w:val="22"/>
          <w:szCs w:val="22"/>
        </w:rPr>
        <w:t>t.j</w:t>
      </w:r>
      <w:proofErr w:type="spellEnd"/>
      <w:r w:rsidR="00AC07AC" w:rsidRPr="00AC07A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07AC" w14:paraId="76E8ABA8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2A3E120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t>Przedsiębiorstwo Handlowe MEDRES Zbigniew Majcher</w:t>
            </w:r>
          </w:p>
          <w:p w14:paraId="5400653C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389C1E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Rzeszów</w:t>
            </w:r>
          </w:p>
          <w:p w14:paraId="4CCA0543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38B76C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 1 - Igły , kaniule, przyrządy  do przetaczania, strzykawki 1xuż. i inny sprzęt med.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183 941.81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E1B382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B02CB7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75B01B94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01EF854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3F294FDC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2EE97E3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4E9CF826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</w:tc>
      </w:tr>
      <w:tr w:rsidR="00AC07AC" w14:paraId="377CBA69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70E54C6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lastRenderedPageBreak/>
              <w:t>Przedsiębiorstwo Handlowe MEDRES Zbigniew Majcher</w:t>
            </w:r>
          </w:p>
          <w:p w14:paraId="5BD71CCD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78BB63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Rzeszów</w:t>
            </w:r>
          </w:p>
          <w:p w14:paraId="40B9B9C7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18E7F4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2 - Cewniki, katetery i inne zestawy operacyjne, materiały do zabiegów operacyjnych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103 838.49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873B41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F90E9E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09B2B3B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27A5580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0D2F21F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- 15 punktów</w:t>
            </w:r>
          </w:p>
          <w:p w14:paraId="6436F29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2B069B33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</w:tc>
      </w:tr>
      <w:tr w:rsidR="00AC07AC" w14:paraId="01063FB2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08218A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t>Przedsiębiorstwo Handlowe MEDRES Zbigniew Majcher</w:t>
            </w:r>
          </w:p>
          <w:p w14:paraId="1DFB8B58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1D6B23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Rzeszów</w:t>
            </w:r>
          </w:p>
          <w:p w14:paraId="41A3F216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8AFDB3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3 - Różny sprzęt medyczny, gąbki, czepki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169 973.22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338F58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0F2292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54AE21C4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52373E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681E139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64E2B8C2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68D6E50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171E5096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  <w:tr w:rsidR="00AC07AC" w14:paraId="46557A1B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C641CA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lastRenderedPageBreak/>
              <w:t>Centrum Zaopatrzenia Medycznego ,,CEZAL''S.A. Wrocław Oddział Kraków</w:t>
            </w:r>
          </w:p>
          <w:p w14:paraId="3BD6D014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Balicka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F97192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Kraków</w:t>
            </w:r>
          </w:p>
          <w:p w14:paraId="0E86D3DF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7ABFB7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4  - Przyrządy do przetoczeń (bezpieczne), kaniule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85 364.28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19C80B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1C0B70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5FEF9F6D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C40D57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2A4075E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05F91590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3FBCF095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4E66519B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  <w:tr w:rsidR="00AC07AC" w14:paraId="5C264411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3A2CA2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t>Przedsiębiorstwo Handlowe MEDRES Zbigniew Majcher</w:t>
            </w:r>
          </w:p>
          <w:p w14:paraId="4ACF1FFD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0AFE49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Rzeszów</w:t>
            </w:r>
          </w:p>
          <w:p w14:paraId="4BC9F409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A3DBFB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  5 - Sprzęt jednorazowego użytku do zabiegów urologicznych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200 246.56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3AF670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0D00C1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5CE2AC53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EF9DF8A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5301A6D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016A941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70C03E93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1A2D6FC9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  <w:tr w:rsidR="00AC07AC" w14:paraId="5BDD5794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30E160B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lastRenderedPageBreak/>
              <w:t>Przedsiębiorstwo Handlowe MEDRES Zbigniew Majcher</w:t>
            </w:r>
          </w:p>
          <w:p w14:paraId="0E7083FC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8401D0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Rzeszów</w:t>
            </w:r>
          </w:p>
          <w:p w14:paraId="1C4642EF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829168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 xml:space="preserve">Pakiet 6 - Wkłady do ssaków, dreny, rurki tracheotomijne, cewniki </w:t>
            </w:r>
            <w:proofErr w:type="spellStart"/>
            <w:r w:rsidRPr="00AC07AC">
              <w:rPr>
                <w:sz w:val="22"/>
                <w:szCs w:val="22"/>
              </w:rPr>
              <w:t>Foleya</w:t>
            </w:r>
            <w:proofErr w:type="spellEnd"/>
            <w:r w:rsidRPr="00AC07AC">
              <w:rPr>
                <w:sz w:val="22"/>
                <w:szCs w:val="22"/>
              </w:rPr>
              <w:t>,  cewniki zewnętrzne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76 837.59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1120AC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1F0A73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4FE0BED0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0504A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67908BBA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2F4D5196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443FBA5D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</w:tc>
      </w:tr>
      <w:tr w:rsidR="00AC07AC" w14:paraId="73B6E97D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75A1C8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t>SINMED Sp. z o. o.</w:t>
            </w:r>
          </w:p>
          <w:p w14:paraId="1CCC4768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DC1AC6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Przyszowice</w:t>
            </w:r>
          </w:p>
          <w:p w14:paraId="0DFC0E67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C12B2F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 7 - Różny sprzęt medyczny - aplikatory, szczoteczki, łyżki do laryngoskopu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1 960.42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A27288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1097A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1097EAF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F1DF021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2A91F922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3D0F4A5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- 5 punktów</w:t>
            </w:r>
          </w:p>
          <w:p w14:paraId="0EA3E644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40C57F71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  <w:tr w:rsidR="00AC07AC" w14:paraId="787EE7E8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B285FA3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lastRenderedPageBreak/>
              <w:t>SKAMEX Spółka z ograniczona odpowiedzialnością</w:t>
            </w:r>
          </w:p>
          <w:p w14:paraId="66E9DA89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71B04F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Łódź</w:t>
            </w:r>
          </w:p>
          <w:p w14:paraId="088587D1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B80A7C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 9 - System do zbiórki  stolca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18 316.80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76FB50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93CB61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ab/>
              <w:t>-</w:t>
            </w:r>
            <w:r w:rsidRPr="00AC07AC">
              <w:tab/>
              <w:t xml:space="preserve">treść wybranej oferty odpowiada treści SWZ, </w:t>
            </w:r>
          </w:p>
          <w:p w14:paraId="13EE459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36F0B940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4BFFAEB5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2ADE2328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- 4 punktów</w:t>
            </w:r>
          </w:p>
          <w:p w14:paraId="26F7815C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002A795F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  <w:tr w:rsidR="00AC07AC" w14:paraId="0123966D" w14:textId="77777777" w:rsidTr="000342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93AA8A" w14:textId="77777777" w:rsidR="00AC07AC" w:rsidRPr="00D26ED6" w:rsidRDefault="00AC07AC" w:rsidP="000342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C07AC">
              <w:rPr>
                <w:b/>
                <w:sz w:val="22"/>
                <w:szCs w:val="22"/>
              </w:rPr>
              <w:t>ENDOELEKTRONIK.PL Sp. z o.o. Sp.k.</w:t>
            </w:r>
          </w:p>
          <w:p w14:paraId="370250B7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Borkowa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DF5B7D" w14:textId="77777777" w:rsidR="00AC07AC" w:rsidRPr="009F0E5C" w:rsidRDefault="00AC07AC" w:rsidP="0003423C">
            <w:pPr>
              <w:jc w:val="both"/>
              <w:rPr>
                <w:bCs/>
                <w:sz w:val="22"/>
                <w:szCs w:val="22"/>
              </w:rPr>
            </w:pPr>
            <w:r w:rsidRPr="00AC07AC">
              <w:rPr>
                <w:bCs/>
                <w:sz w:val="22"/>
                <w:szCs w:val="22"/>
              </w:rPr>
              <w:t>05-840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7AC">
              <w:rPr>
                <w:bCs/>
                <w:sz w:val="22"/>
                <w:szCs w:val="22"/>
              </w:rPr>
              <w:t>Brwinów</w:t>
            </w:r>
          </w:p>
          <w:p w14:paraId="09C5B08B" w14:textId="77777777" w:rsidR="00AC07AC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1267CB" w14:textId="77777777" w:rsidR="00AC07AC" w:rsidRPr="00211A34" w:rsidRDefault="00AC07AC" w:rsidP="00034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C07AC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C07AC">
              <w:rPr>
                <w:sz w:val="22"/>
                <w:szCs w:val="22"/>
              </w:rPr>
              <w:t>Pakiet  11 - Sprzęt do endoskopii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C07AC">
              <w:rPr>
                <w:b/>
                <w:sz w:val="22"/>
                <w:szCs w:val="22"/>
              </w:rPr>
              <w:t>27 324.00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247910" w14:textId="77777777" w:rsidR="00AC07AC" w:rsidRPr="00D26ED6" w:rsidRDefault="00AC07AC" w:rsidP="000342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453BFF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treść wybranej oferty odpowiada treści SWZ, </w:t>
            </w:r>
          </w:p>
          <w:p w14:paraId="0A1B7D4E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</w:t>
            </w:r>
            <w:r w:rsidRPr="00AC07AC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5BA2E0BE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I. Kryterium: Cena oferty - 60 punktów</w:t>
            </w:r>
          </w:p>
          <w:p w14:paraId="1294B6D6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II. Warunki techniczne  - 35 punktów</w:t>
            </w:r>
          </w:p>
          <w:p w14:paraId="6E36F31A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III. Termin dostawy  - 4 punktów</w:t>
            </w:r>
          </w:p>
          <w:p w14:paraId="4D191199" w14:textId="77777777" w:rsidR="00AC07AC" w:rsidRP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 oferta wpłynęła do Zamawiającego w wyznaczonym terminie , a Wykonawca  ją składający nie podlega wykluczeniu z postępowania</w:t>
            </w:r>
          </w:p>
          <w:p w14:paraId="55C4FCD0" w14:textId="77777777" w:rsidR="00AC07AC" w:rsidRDefault="00AC07AC" w:rsidP="000342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07AC">
              <w:t>-kwota oferty nie przekraczała kwoty jaką Zamawiający zamierza przeznaczyć na sfinansowanie zamówienia.</w:t>
            </w:r>
          </w:p>
        </w:tc>
      </w:tr>
    </w:tbl>
    <w:p w14:paraId="4D4E856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BFD24AC" w14:textId="77777777" w:rsidTr="00596EA3">
        <w:tc>
          <w:tcPr>
            <w:tcW w:w="2169" w:type="dxa"/>
            <w:shd w:val="clear" w:color="auto" w:fill="F3F3F3"/>
          </w:tcPr>
          <w:p w14:paraId="586178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E5593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40E9EB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FEC01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C07AC" w:rsidRPr="00834EF4" w14:paraId="24366C84" w14:textId="77777777" w:rsidTr="0003423C">
        <w:tc>
          <w:tcPr>
            <w:tcW w:w="2169" w:type="dxa"/>
            <w:shd w:val="clear" w:color="auto" w:fill="auto"/>
          </w:tcPr>
          <w:p w14:paraId="3974DD29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1 - Igły , kaniule, przyrządy  do przetaczania, strzykawki 1xuż. i inny sprzęt med.</w:t>
            </w:r>
          </w:p>
        </w:tc>
        <w:tc>
          <w:tcPr>
            <w:tcW w:w="2793" w:type="dxa"/>
            <w:shd w:val="clear" w:color="auto" w:fill="auto"/>
          </w:tcPr>
          <w:p w14:paraId="53553F57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Przedsiębiorstwo Handlowe MEDRES Zbigniew Majcher</w:t>
            </w:r>
          </w:p>
          <w:p w14:paraId="086BD775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2C3557BB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15736B91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07F249DC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75082887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07B84E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6E64143C" w14:textId="77777777" w:rsidTr="0003423C">
        <w:tc>
          <w:tcPr>
            <w:tcW w:w="2169" w:type="dxa"/>
            <w:shd w:val="clear" w:color="auto" w:fill="auto"/>
          </w:tcPr>
          <w:p w14:paraId="56EDD82C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 xml:space="preserve">Pakiet 2 - Cewniki, katetery i inne zestawy operacyjne, materiały do zabiegów </w:t>
            </w:r>
            <w:r w:rsidRPr="00AC07AC">
              <w:rPr>
                <w:sz w:val="20"/>
                <w:szCs w:val="20"/>
              </w:rPr>
              <w:lastRenderedPageBreak/>
              <w:t>operacyjnych</w:t>
            </w:r>
          </w:p>
        </w:tc>
        <w:tc>
          <w:tcPr>
            <w:tcW w:w="2793" w:type="dxa"/>
            <w:shd w:val="clear" w:color="auto" w:fill="auto"/>
          </w:tcPr>
          <w:p w14:paraId="7D8AF01D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lastRenderedPageBreak/>
              <w:t>Przedsiębiorstwo Handlowe MEDRES Zbigniew Majcher</w:t>
            </w:r>
          </w:p>
          <w:p w14:paraId="562A8A76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390EA982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0289B580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780497BC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- 15.00</w:t>
            </w:r>
          </w:p>
          <w:p w14:paraId="633DF5E4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0F20A4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80,00</w:t>
            </w:r>
          </w:p>
        </w:tc>
      </w:tr>
      <w:tr w:rsidR="00AC07AC" w:rsidRPr="00834EF4" w14:paraId="7DFAC61B" w14:textId="77777777" w:rsidTr="0003423C">
        <w:tc>
          <w:tcPr>
            <w:tcW w:w="2169" w:type="dxa"/>
            <w:shd w:val="clear" w:color="auto" w:fill="auto"/>
          </w:tcPr>
          <w:p w14:paraId="106927C7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3 - Różny sprzęt medyczny, gąbki, czepki</w:t>
            </w:r>
          </w:p>
        </w:tc>
        <w:tc>
          <w:tcPr>
            <w:tcW w:w="2793" w:type="dxa"/>
            <w:shd w:val="clear" w:color="auto" w:fill="auto"/>
          </w:tcPr>
          <w:p w14:paraId="2D27B903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Przedsiębiorstwo Handlowe MEDRES Zbigniew Majcher</w:t>
            </w:r>
          </w:p>
          <w:p w14:paraId="67F17903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35BC4886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13370DC1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42176D1F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17C20718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96EC7A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457C6F03" w14:textId="77777777" w:rsidTr="0003423C">
        <w:tc>
          <w:tcPr>
            <w:tcW w:w="2169" w:type="dxa"/>
            <w:shd w:val="clear" w:color="auto" w:fill="auto"/>
          </w:tcPr>
          <w:p w14:paraId="188EE615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3 - Różny sprzęt medyczny, gąbki, czepki</w:t>
            </w:r>
          </w:p>
        </w:tc>
        <w:tc>
          <w:tcPr>
            <w:tcW w:w="2793" w:type="dxa"/>
            <w:shd w:val="clear" w:color="auto" w:fill="auto"/>
          </w:tcPr>
          <w:p w14:paraId="3D1D793D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SINMED Sp. z o. o.</w:t>
            </w:r>
          </w:p>
          <w:p w14:paraId="2EC0E92F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32B</w:t>
            </w:r>
          </w:p>
          <w:p w14:paraId="39BE899D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5DB22832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- 0.00</w:t>
            </w:r>
          </w:p>
          <w:p w14:paraId="16BCF00A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- 0.00</w:t>
            </w:r>
          </w:p>
          <w:p w14:paraId="69517C5B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1CAF42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0,00</w:t>
            </w:r>
          </w:p>
        </w:tc>
      </w:tr>
      <w:tr w:rsidR="00AC07AC" w:rsidRPr="00834EF4" w14:paraId="35045A6A" w14:textId="77777777" w:rsidTr="0003423C">
        <w:tc>
          <w:tcPr>
            <w:tcW w:w="2169" w:type="dxa"/>
            <w:shd w:val="clear" w:color="auto" w:fill="auto"/>
          </w:tcPr>
          <w:p w14:paraId="51BB9FA1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4  - Przyrządy do przetoczeń (bezpieczne), kaniule</w:t>
            </w:r>
          </w:p>
        </w:tc>
        <w:tc>
          <w:tcPr>
            <w:tcW w:w="2793" w:type="dxa"/>
            <w:shd w:val="clear" w:color="auto" w:fill="auto"/>
          </w:tcPr>
          <w:p w14:paraId="25E7BFA7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Centrum Zaopatrzenia Medycznego ,,CEZAL''S.A. Wrocław Oddział Kraków</w:t>
            </w:r>
          </w:p>
          <w:p w14:paraId="46B02D2E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117</w:t>
            </w:r>
          </w:p>
          <w:p w14:paraId="6FC20A6F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2174488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51ACC0CA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6B6CE5BE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B68B21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1CF91D5B" w14:textId="77777777" w:rsidTr="0003423C">
        <w:tc>
          <w:tcPr>
            <w:tcW w:w="2169" w:type="dxa"/>
            <w:shd w:val="clear" w:color="auto" w:fill="auto"/>
          </w:tcPr>
          <w:p w14:paraId="030D5DCB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4  - Przyrządy do przetoczeń (bezpieczne), kaniule</w:t>
            </w:r>
          </w:p>
        </w:tc>
        <w:tc>
          <w:tcPr>
            <w:tcW w:w="2793" w:type="dxa"/>
            <w:shd w:val="clear" w:color="auto" w:fill="auto"/>
          </w:tcPr>
          <w:p w14:paraId="32D3DA96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04757BEC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22</w:t>
            </w:r>
          </w:p>
          <w:p w14:paraId="2A1FC588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FE9C01C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- 53.33</w:t>
            </w:r>
          </w:p>
          <w:p w14:paraId="657BB382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55A26B0D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F1AFFB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93,33</w:t>
            </w:r>
          </w:p>
        </w:tc>
      </w:tr>
      <w:tr w:rsidR="00AC07AC" w:rsidRPr="00834EF4" w14:paraId="1DF1DC44" w14:textId="77777777" w:rsidTr="0003423C">
        <w:tc>
          <w:tcPr>
            <w:tcW w:w="2169" w:type="dxa"/>
            <w:shd w:val="clear" w:color="auto" w:fill="auto"/>
          </w:tcPr>
          <w:p w14:paraId="1BE7F87D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 5 - Sprzęt jednorazowego użytku do zabiegów urologicznych</w:t>
            </w:r>
          </w:p>
        </w:tc>
        <w:tc>
          <w:tcPr>
            <w:tcW w:w="2793" w:type="dxa"/>
            <w:shd w:val="clear" w:color="auto" w:fill="auto"/>
          </w:tcPr>
          <w:p w14:paraId="2D349161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Przedsiębiorstwo Handlowe MEDRES Zbigniew Majcher</w:t>
            </w:r>
          </w:p>
          <w:p w14:paraId="54B9F208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7C86F4CB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606A126B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60518AAE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3342200F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D4BA0B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2BB60240" w14:textId="77777777" w:rsidTr="0003423C">
        <w:tc>
          <w:tcPr>
            <w:tcW w:w="2169" w:type="dxa"/>
            <w:shd w:val="clear" w:color="auto" w:fill="auto"/>
          </w:tcPr>
          <w:p w14:paraId="629BCCE1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 xml:space="preserve">Pakiet 6 - Wkłady do ssaków, dreny, rurki tracheotomijne, cewniki </w:t>
            </w:r>
            <w:proofErr w:type="spellStart"/>
            <w:r w:rsidRPr="00AC07AC">
              <w:rPr>
                <w:sz w:val="20"/>
                <w:szCs w:val="20"/>
              </w:rPr>
              <w:t>Foleya</w:t>
            </w:r>
            <w:proofErr w:type="spellEnd"/>
            <w:r w:rsidRPr="00AC07AC">
              <w:rPr>
                <w:sz w:val="20"/>
                <w:szCs w:val="20"/>
              </w:rPr>
              <w:t>,  cewniki zewnętrzne</w:t>
            </w:r>
          </w:p>
        </w:tc>
        <w:tc>
          <w:tcPr>
            <w:tcW w:w="2793" w:type="dxa"/>
            <w:shd w:val="clear" w:color="auto" w:fill="auto"/>
          </w:tcPr>
          <w:p w14:paraId="0E0FCC14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Przedsiębiorstwo Handlowe MEDRES Zbigniew Majcher</w:t>
            </w:r>
          </w:p>
          <w:p w14:paraId="0F14C3CE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2AA87394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1B66C205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502DF7B5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0E84B5F2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4BA91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4BD59683" w14:textId="77777777" w:rsidTr="0003423C">
        <w:tc>
          <w:tcPr>
            <w:tcW w:w="2169" w:type="dxa"/>
            <w:shd w:val="clear" w:color="auto" w:fill="auto"/>
          </w:tcPr>
          <w:p w14:paraId="00812639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7 - Różny sprzęt medyczny - aplikatory, szczoteczki, łyżki do laryngoskopu</w:t>
            </w:r>
          </w:p>
        </w:tc>
        <w:tc>
          <w:tcPr>
            <w:tcW w:w="2793" w:type="dxa"/>
            <w:shd w:val="clear" w:color="auto" w:fill="auto"/>
          </w:tcPr>
          <w:p w14:paraId="75A40B6E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SINMED Sp. z o. o.</w:t>
            </w:r>
          </w:p>
          <w:p w14:paraId="31577A0B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32B</w:t>
            </w:r>
          </w:p>
          <w:p w14:paraId="03F1B96A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6B62BA92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459C738B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1E0962C1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1E55FC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100,00</w:t>
            </w:r>
          </w:p>
        </w:tc>
      </w:tr>
      <w:tr w:rsidR="00AC07AC" w:rsidRPr="00834EF4" w14:paraId="5572F3CD" w14:textId="77777777" w:rsidTr="0003423C">
        <w:tc>
          <w:tcPr>
            <w:tcW w:w="2169" w:type="dxa"/>
            <w:shd w:val="clear" w:color="auto" w:fill="auto"/>
          </w:tcPr>
          <w:p w14:paraId="5BFC03FE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7 - Różny sprzęt medyczny - aplikatory, szczoteczki, łyżki do laryngoskopu</w:t>
            </w:r>
          </w:p>
        </w:tc>
        <w:tc>
          <w:tcPr>
            <w:tcW w:w="2793" w:type="dxa"/>
            <w:shd w:val="clear" w:color="auto" w:fill="auto"/>
          </w:tcPr>
          <w:p w14:paraId="6E321065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Przedsiębiorstwo Handlowe MEDRES Zbigniew Majcher</w:t>
            </w:r>
          </w:p>
          <w:p w14:paraId="11ABECD4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</w:t>
            </w:r>
          </w:p>
          <w:p w14:paraId="0BA9377E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35-205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75C29245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- 57.12</w:t>
            </w:r>
          </w:p>
          <w:p w14:paraId="4472556E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71443A3E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7B6232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97,12</w:t>
            </w:r>
          </w:p>
        </w:tc>
      </w:tr>
      <w:tr w:rsidR="00AC07AC" w:rsidRPr="00834EF4" w14:paraId="23554293" w14:textId="77777777" w:rsidTr="0003423C">
        <w:tc>
          <w:tcPr>
            <w:tcW w:w="2169" w:type="dxa"/>
            <w:shd w:val="clear" w:color="auto" w:fill="auto"/>
          </w:tcPr>
          <w:p w14:paraId="35FFDEEF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9 - System do zbiórki  stolca</w:t>
            </w:r>
          </w:p>
        </w:tc>
        <w:tc>
          <w:tcPr>
            <w:tcW w:w="2793" w:type="dxa"/>
            <w:shd w:val="clear" w:color="auto" w:fill="auto"/>
          </w:tcPr>
          <w:p w14:paraId="34183A09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2077427D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38/52</w:t>
            </w:r>
          </w:p>
          <w:p w14:paraId="1A3E795F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9C301AF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79247E0C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08048CA5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945A34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99,00</w:t>
            </w:r>
          </w:p>
        </w:tc>
      </w:tr>
      <w:tr w:rsidR="00AC07AC" w:rsidRPr="00834EF4" w14:paraId="62DD88D6" w14:textId="77777777" w:rsidTr="0003423C">
        <w:tc>
          <w:tcPr>
            <w:tcW w:w="2169" w:type="dxa"/>
            <w:shd w:val="clear" w:color="auto" w:fill="auto"/>
          </w:tcPr>
          <w:p w14:paraId="18E7D866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C07AC">
              <w:rPr>
                <w:sz w:val="20"/>
                <w:szCs w:val="20"/>
              </w:rPr>
              <w:t>Pakiet  11 - Sprzęt do endoskopii</w:t>
            </w:r>
          </w:p>
        </w:tc>
        <w:tc>
          <w:tcPr>
            <w:tcW w:w="2793" w:type="dxa"/>
            <w:shd w:val="clear" w:color="auto" w:fill="auto"/>
          </w:tcPr>
          <w:p w14:paraId="1165701D" w14:textId="77777777" w:rsidR="00AC07AC" w:rsidRPr="00211A34" w:rsidRDefault="00AC07AC" w:rsidP="000342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C07AC">
              <w:rPr>
                <w:b/>
                <w:bCs/>
                <w:sz w:val="20"/>
                <w:szCs w:val="20"/>
              </w:rPr>
              <w:t>ENDOELEKTRONIK.PL Sp. z o.o. Sp.k.</w:t>
            </w:r>
          </w:p>
          <w:p w14:paraId="7B8ABEB4" w14:textId="77777777" w:rsidR="00AC07AC" w:rsidRPr="00211A34" w:rsidRDefault="00AC07AC" w:rsidP="0003423C">
            <w:pPr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Borkowa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12</w:t>
            </w:r>
          </w:p>
          <w:p w14:paraId="14C30C1C" w14:textId="77777777" w:rsidR="00AC07AC" w:rsidRPr="00211A34" w:rsidRDefault="00AC07AC" w:rsidP="0003423C">
            <w:pPr>
              <w:spacing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05-840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C07AC">
              <w:rPr>
                <w:sz w:val="20"/>
                <w:szCs w:val="20"/>
              </w:rPr>
              <w:t>Brwinów</w:t>
            </w:r>
          </w:p>
        </w:tc>
        <w:tc>
          <w:tcPr>
            <w:tcW w:w="2976" w:type="dxa"/>
            <w:shd w:val="clear" w:color="auto" w:fill="auto"/>
          </w:tcPr>
          <w:p w14:paraId="19B44672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1 - Cena - 60.00</w:t>
            </w:r>
          </w:p>
          <w:p w14:paraId="33FF46B3" w14:textId="77777777" w:rsidR="00AC07AC" w:rsidRPr="00AC07AC" w:rsidRDefault="00AC07AC" w:rsidP="0003423C">
            <w:pPr>
              <w:spacing w:before="40" w:after="40"/>
              <w:rPr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2 - Warunki techniczne - 35.00</w:t>
            </w:r>
          </w:p>
          <w:p w14:paraId="63481F36" w14:textId="77777777" w:rsidR="00AC07AC" w:rsidRPr="00211A34" w:rsidRDefault="00AC07AC" w:rsidP="000342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E240D1" w14:textId="77777777" w:rsidR="00AC07AC" w:rsidRPr="00211A34" w:rsidRDefault="00AC07AC" w:rsidP="0003423C">
            <w:pPr>
              <w:jc w:val="center"/>
              <w:rPr>
                <w:color w:val="000000"/>
                <w:sz w:val="20"/>
                <w:szCs w:val="20"/>
              </w:rPr>
            </w:pPr>
            <w:r w:rsidRPr="00AC07AC">
              <w:rPr>
                <w:sz w:val="20"/>
                <w:szCs w:val="20"/>
              </w:rPr>
              <w:t xml:space="preserve">  99,00</w:t>
            </w:r>
          </w:p>
        </w:tc>
      </w:tr>
    </w:tbl>
    <w:p w14:paraId="505BCD5A" w14:textId="77777777" w:rsidR="007228CD" w:rsidRDefault="007228CD" w:rsidP="007228CD">
      <w:pPr>
        <w:spacing w:after="480"/>
        <w:ind w:left="3119" w:firstLine="425"/>
        <w:jc w:val="center"/>
        <w:rPr>
          <w:i/>
          <w:sz w:val="22"/>
          <w:szCs w:val="22"/>
        </w:rPr>
      </w:pPr>
    </w:p>
    <w:p w14:paraId="67D75DB2" w14:textId="38633101" w:rsidR="00B464D3" w:rsidRPr="007228CD" w:rsidRDefault="00B464D3" w:rsidP="007228CD">
      <w:pPr>
        <w:ind w:left="3119" w:firstLine="425"/>
        <w:jc w:val="right"/>
        <w:rPr>
          <w:b/>
          <w:bCs/>
          <w:i/>
          <w:sz w:val="22"/>
          <w:szCs w:val="22"/>
        </w:rPr>
      </w:pPr>
      <w:r w:rsidRPr="007228CD">
        <w:rPr>
          <w:b/>
          <w:bCs/>
          <w:i/>
          <w:sz w:val="22"/>
          <w:szCs w:val="22"/>
        </w:rPr>
        <w:t>Zamawiający</w:t>
      </w:r>
    </w:p>
    <w:bookmarkEnd w:id="0"/>
    <w:p w14:paraId="42E7051A" w14:textId="6A1B7511" w:rsidR="008642B3" w:rsidRPr="007228CD" w:rsidRDefault="007228CD" w:rsidP="007228CD">
      <w:pPr>
        <w:tabs>
          <w:tab w:val="left" w:pos="8820"/>
        </w:tabs>
        <w:ind w:left="4678"/>
        <w:jc w:val="right"/>
        <w:rPr>
          <w:b/>
          <w:bCs/>
          <w:sz w:val="22"/>
          <w:szCs w:val="22"/>
        </w:rPr>
      </w:pPr>
      <w:r w:rsidRPr="007228CD">
        <w:rPr>
          <w:b/>
          <w:bCs/>
          <w:sz w:val="22"/>
          <w:szCs w:val="22"/>
        </w:rPr>
        <w:t>Dyrektor SP ZOZ Kolbuszowa</w:t>
      </w:r>
    </w:p>
    <w:p w14:paraId="3A6706C9" w14:textId="51F5273E" w:rsidR="007228CD" w:rsidRPr="007228CD" w:rsidRDefault="007228CD" w:rsidP="007228CD">
      <w:pPr>
        <w:tabs>
          <w:tab w:val="left" w:pos="8820"/>
        </w:tabs>
        <w:spacing w:after="120"/>
        <w:ind w:left="4678"/>
        <w:jc w:val="right"/>
        <w:rPr>
          <w:b/>
          <w:bCs/>
          <w:sz w:val="22"/>
          <w:szCs w:val="22"/>
        </w:rPr>
      </w:pPr>
      <w:r w:rsidRPr="007228CD">
        <w:rPr>
          <w:b/>
          <w:bCs/>
          <w:sz w:val="22"/>
          <w:szCs w:val="22"/>
        </w:rPr>
        <w:t>Zbigniew Strzelczyk</w:t>
      </w:r>
    </w:p>
    <w:sectPr w:rsidR="007228CD" w:rsidRPr="007228C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35009" w14:textId="77777777" w:rsidR="00DC3DE8" w:rsidRDefault="00DC3DE8">
      <w:r>
        <w:separator/>
      </w:r>
    </w:p>
  </w:endnote>
  <w:endnote w:type="continuationSeparator" w:id="0">
    <w:p w14:paraId="37B7378E" w14:textId="77777777" w:rsidR="00DC3DE8" w:rsidRDefault="00DC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D5D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27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CA09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E484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AE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B2E6F" w14:textId="77777777" w:rsidR="00DC3DE8" w:rsidRDefault="00DC3DE8">
      <w:r>
        <w:separator/>
      </w:r>
    </w:p>
  </w:footnote>
  <w:footnote w:type="continuationSeparator" w:id="0">
    <w:p w14:paraId="29E0046F" w14:textId="77777777" w:rsidR="00DC3DE8" w:rsidRDefault="00DC3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DE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6A0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78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DE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28C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07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3DE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CD7F7"/>
  <w15:chartTrackingRefBased/>
  <w15:docId w15:val="{93F3C0FE-4CD6-4078-8051-56C78F08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1617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2022-12-06T11:18:00Z</dcterms:created>
  <dcterms:modified xsi:type="dcterms:W3CDTF">2022-12-06T11:18:00Z</dcterms:modified>
</cp:coreProperties>
</file>