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728E" w14:textId="77777777" w:rsidR="00EB1359" w:rsidRPr="003D5E24" w:rsidRDefault="00E345D1" w:rsidP="00EB1359">
      <w:pPr>
        <w:spacing w:after="240"/>
        <w:jc w:val="right"/>
      </w:pPr>
      <w:r w:rsidRPr="003D5E24">
        <w:t>Kolbuszowa</w:t>
      </w:r>
      <w:r w:rsidR="00EB1359" w:rsidRPr="003D5E24">
        <w:t xml:space="preserve"> dnia: </w:t>
      </w:r>
      <w:r w:rsidRPr="003D5E24">
        <w:t>2022-12-06</w:t>
      </w:r>
    </w:p>
    <w:p w14:paraId="47C6A281" w14:textId="77777777" w:rsidR="00EB1359" w:rsidRPr="003D5E24" w:rsidRDefault="00EB1359" w:rsidP="00EB1359">
      <w:pPr>
        <w:spacing w:after="240"/>
      </w:pPr>
    </w:p>
    <w:p w14:paraId="2A54FE70" w14:textId="77777777" w:rsidR="00EB1359" w:rsidRPr="003D5E24" w:rsidRDefault="00E345D1" w:rsidP="00EB1359">
      <w:pPr>
        <w:spacing w:after="40"/>
        <w:rPr>
          <w:b/>
          <w:bCs/>
        </w:rPr>
      </w:pPr>
      <w:r w:rsidRPr="003D5E24">
        <w:rPr>
          <w:b/>
          <w:bCs/>
        </w:rPr>
        <w:t>Samodzielny Publiczny Zespół Opieki Zdrowotnej w Kolbuszowej</w:t>
      </w:r>
    </w:p>
    <w:p w14:paraId="19B1E4C8" w14:textId="77777777" w:rsidR="00EB1359" w:rsidRPr="003D5E24" w:rsidRDefault="00E345D1" w:rsidP="00EB1359">
      <w:r w:rsidRPr="003D5E24">
        <w:t>Grunwaldzka</w:t>
      </w:r>
      <w:r w:rsidR="00EB1359" w:rsidRPr="003D5E24">
        <w:t xml:space="preserve"> </w:t>
      </w:r>
      <w:r w:rsidRPr="003D5E24">
        <w:t>4</w:t>
      </w:r>
    </w:p>
    <w:p w14:paraId="58A29B2E" w14:textId="77777777" w:rsidR="00EB1359" w:rsidRPr="003D5E24" w:rsidRDefault="00E345D1" w:rsidP="00EB1359">
      <w:r w:rsidRPr="003D5E24">
        <w:t>36-100</w:t>
      </w:r>
      <w:r w:rsidR="00EB1359" w:rsidRPr="003D5E24">
        <w:t xml:space="preserve"> </w:t>
      </w:r>
      <w:r w:rsidRPr="003D5E24">
        <w:t>Kolbuszowa</w:t>
      </w:r>
    </w:p>
    <w:p w14:paraId="71281B56" w14:textId="77777777" w:rsidR="00EB1359" w:rsidRPr="003D5E24" w:rsidRDefault="00EB1359" w:rsidP="00EB1359">
      <w:pPr>
        <w:jc w:val="both"/>
        <w:rPr>
          <w:bCs/>
        </w:rPr>
      </w:pPr>
      <w:r w:rsidRPr="003D5E24">
        <w:rPr>
          <w:bCs/>
        </w:rPr>
        <w:t>……………………………………………….</w:t>
      </w:r>
    </w:p>
    <w:p w14:paraId="2AAD941A" w14:textId="77777777" w:rsidR="00EB1359" w:rsidRPr="003D5E24" w:rsidRDefault="00EB1359" w:rsidP="00EB1359">
      <w:pPr>
        <w:spacing w:after="480"/>
        <w:jc w:val="both"/>
        <w:rPr>
          <w:bCs/>
        </w:rPr>
      </w:pPr>
      <w:r w:rsidRPr="003D5E24">
        <w:rPr>
          <w:bCs/>
        </w:rPr>
        <w:t>[nazwa zamawiającego, adres]</w:t>
      </w:r>
    </w:p>
    <w:p w14:paraId="6017659C" w14:textId="77777777" w:rsidR="00EB1359" w:rsidRPr="003D5E2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3D5E24">
        <w:rPr>
          <w:b/>
        </w:rPr>
        <w:t>WYKONAWCY</w:t>
      </w:r>
    </w:p>
    <w:p w14:paraId="7CA20C67" w14:textId="77777777" w:rsidR="00EB1359" w:rsidRPr="003D5E2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3D5E24">
        <w:t>ubiegający się o zamówienie</w:t>
      </w:r>
    </w:p>
    <w:p w14:paraId="6FC2B97C" w14:textId="77777777" w:rsidR="00EB1359" w:rsidRPr="003D5E24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3D5E24">
        <w:rPr>
          <w:b/>
          <w:kern w:val="28"/>
        </w:rPr>
        <w:t>ZAWIADOMIENIE</w:t>
      </w:r>
    </w:p>
    <w:p w14:paraId="1C52C3CF" w14:textId="77777777" w:rsidR="00EB1359" w:rsidRPr="003D5E24" w:rsidRDefault="00EB1359" w:rsidP="00EB1359">
      <w:pPr>
        <w:spacing w:after="480"/>
        <w:jc w:val="center"/>
        <w:rPr>
          <w:b/>
        </w:rPr>
      </w:pPr>
      <w:r w:rsidRPr="003D5E24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30"/>
      </w:tblGrid>
      <w:tr w:rsidR="00E345D1" w:rsidRPr="003D5E24" w14:paraId="1730A74E" w14:textId="77777777" w:rsidTr="00A80E4C">
        <w:trPr>
          <w:trHeight w:val="638"/>
        </w:trPr>
        <w:tc>
          <w:tcPr>
            <w:tcW w:w="959" w:type="dxa"/>
            <w:shd w:val="clear" w:color="auto" w:fill="auto"/>
          </w:tcPr>
          <w:p w14:paraId="2E2E961F" w14:textId="77777777" w:rsidR="00E345D1" w:rsidRPr="003D5E24" w:rsidRDefault="00E345D1" w:rsidP="00A80E4C">
            <w:pPr>
              <w:spacing w:after="60" w:line="276" w:lineRule="auto"/>
              <w:jc w:val="both"/>
            </w:pPr>
            <w:r w:rsidRPr="003D5E24"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41E666" w14:textId="77777777" w:rsidR="00E345D1" w:rsidRPr="003D5E24" w:rsidRDefault="00E345D1" w:rsidP="00A80E4C">
            <w:pPr>
              <w:spacing w:after="60" w:line="276" w:lineRule="auto"/>
              <w:jc w:val="both"/>
            </w:pPr>
            <w:r w:rsidRPr="003D5E24">
              <w:t xml:space="preserve">postępowania o udzielenie zamówienia publicznego, prowadzonego w trybie </w:t>
            </w:r>
            <w:r w:rsidRPr="003D5E24">
              <w:t xml:space="preserve">Tryb podstawowy bez negocjacji - art. 275 pkt. 1 ustawy </w:t>
            </w:r>
            <w:proofErr w:type="spellStart"/>
            <w:r w:rsidRPr="003D5E24">
              <w:t>Pzp</w:t>
            </w:r>
            <w:proofErr w:type="spellEnd"/>
            <w:r w:rsidRPr="003D5E24">
              <w:rPr>
                <w:b/>
              </w:rPr>
              <w:t xml:space="preserve"> </w:t>
            </w:r>
            <w:r w:rsidRPr="003D5E24">
              <w:rPr>
                <w:bCs/>
              </w:rPr>
              <w:t>na</w:t>
            </w:r>
            <w:r w:rsidRPr="003D5E24">
              <w:rPr>
                <w:b/>
              </w:rPr>
              <w:t xml:space="preserve"> </w:t>
            </w:r>
            <w:r w:rsidRPr="003D5E24">
              <w:rPr>
                <w:bCs/>
              </w:rPr>
              <w:t>”</w:t>
            </w:r>
            <w:r w:rsidRPr="003D5E24">
              <w:rPr>
                <w:b/>
                <w:bCs/>
              </w:rPr>
              <w:t>Dostawa sprzętu medycznego jednorazowego użytku  w 11 pakietach</w:t>
            </w:r>
            <w:r w:rsidRPr="003D5E24">
              <w:rPr>
                <w:bCs/>
              </w:rPr>
              <w:t>”</w:t>
            </w:r>
            <w:r w:rsidRPr="003D5E24">
              <w:rPr>
                <w:b/>
              </w:rPr>
              <w:t xml:space="preserve"> </w:t>
            </w:r>
            <w:r w:rsidRPr="003D5E24">
              <w:rPr>
                <w:bCs/>
              </w:rPr>
              <w:t>– znak sprawy</w:t>
            </w:r>
            <w:r w:rsidRPr="003D5E24">
              <w:rPr>
                <w:b/>
              </w:rPr>
              <w:t xml:space="preserve"> </w:t>
            </w:r>
            <w:r w:rsidRPr="003D5E24">
              <w:rPr>
                <w:b/>
              </w:rPr>
              <w:t>Eap-2412/16/22/M</w:t>
            </w:r>
            <w:r w:rsidRPr="003D5E24">
              <w:rPr>
                <w:bCs/>
              </w:rPr>
              <w:t>.</w:t>
            </w:r>
          </w:p>
        </w:tc>
      </w:tr>
    </w:tbl>
    <w:p w14:paraId="408F236B" w14:textId="77777777" w:rsidR="00010B31" w:rsidRPr="003D5E24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14:paraId="4E4E8FAB" w14:textId="77777777" w:rsidR="00010B31" w:rsidRPr="003D5E24" w:rsidRDefault="00010B31" w:rsidP="00010B31">
      <w:pPr>
        <w:pStyle w:val="Nagwek"/>
        <w:tabs>
          <w:tab w:val="left" w:pos="708"/>
        </w:tabs>
      </w:pPr>
    </w:p>
    <w:p w14:paraId="36EA7E1F" w14:textId="77777777" w:rsidR="00010B31" w:rsidRPr="003D5E24" w:rsidRDefault="00EB1359" w:rsidP="00010B31">
      <w:pPr>
        <w:spacing w:line="360" w:lineRule="auto"/>
        <w:jc w:val="both"/>
      </w:pPr>
      <w:r w:rsidRPr="003D5E24">
        <w:t xml:space="preserve">Zamawiający, </w:t>
      </w:r>
      <w:r w:rsidR="00E345D1" w:rsidRPr="003D5E24">
        <w:rPr>
          <w:b/>
        </w:rPr>
        <w:t>Samodzielny Publiczny Zespół Opieki Zdrowotnej w Kolbuszowej</w:t>
      </w:r>
      <w:r w:rsidRPr="003D5E24">
        <w:t xml:space="preserve">, działając na podstawie art. 260 ustawy z dnia 11 września 2019r. Prawo zamówień publicznych </w:t>
      </w:r>
      <w:r w:rsidR="00E345D1" w:rsidRPr="003D5E24">
        <w:t>(</w:t>
      </w:r>
      <w:proofErr w:type="spellStart"/>
      <w:r w:rsidR="00E345D1" w:rsidRPr="003D5E24">
        <w:t>t.j</w:t>
      </w:r>
      <w:proofErr w:type="spellEnd"/>
      <w:r w:rsidR="00E345D1" w:rsidRPr="003D5E24">
        <w:t>. Dz. U. z 2022r. poz. 1710)</w:t>
      </w:r>
      <w:r w:rsidRPr="003D5E24">
        <w:t xml:space="preserve">, zwanej dalej „ustawą Pzp”, zawiadamia, że unieważnia postępowanie o udzielenie zamówienia publicznego </w:t>
      </w:r>
      <w:r w:rsidR="00010B31" w:rsidRPr="003D5E24">
        <w:t>na</w:t>
      </w:r>
      <w:r w:rsidRPr="003D5E24">
        <w:t xml:space="preserve"> </w:t>
      </w:r>
      <w:r w:rsidR="00010B31" w:rsidRPr="003D5E24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D5E24" w14:paraId="5F2EE50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2D6C" w14:textId="77777777" w:rsidR="00D44D12" w:rsidRPr="003D5E24" w:rsidRDefault="00D44D12" w:rsidP="00AC1A4B">
            <w:pPr>
              <w:jc w:val="both"/>
            </w:pPr>
            <w:r w:rsidRPr="003D5E24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70FC" w14:textId="77777777" w:rsidR="00D44D12" w:rsidRPr="003D5E24" w:rsidRDefault="00D44D12" w:rsidP="00AC1A4B">
            <w:pPr>
              <w:spacing w:before="60"/>
              <w:jc w:val="both"/>
              <w:rPr>
                <w:b/>
              </w:rPr>
            </w:pPr>
            <w:r w:rsidRPr="003D5E24">
              <w:rPr>
                <w:b/>
              </w:rPr>
              <w:t>Temat</w:t>
            </w:r>
          </w:p>
          <w:p w14:paraId="57E74AD6" w14:textId="77777777" w:rsidR="00D44D12" w:rsidRPr="003D5E24" w:rsidRDefault="00D44D12" w:rsidP="00AC1A4B">
            <w:pPr>
              <w:spacing w:after="60"/>
              <w:jc w:val="both"/>
            </w:pPr>
            <w:r w:rsidRPr="003D5E24">
              <w:t>Uzasadnienie prawne i faktyczne</w:t>
            </w:r>
          </w:p>
        </w:tc>
      </w:tr>
      <w:tr w:rsidR="00E345D1" w:rsidRPr="003D5E24" w14:paraId="07E272B7" w14:textId="77777777" w:rsidTr="00A80E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5653" w14:textId="77777777" w:rsidR="00E345D1" w:rsidRPr="003D5E24" w:rsidRDefault="00E345D1" w:rsidP="00A80E4C">
            <w:pPr>
              <w:spacing w:before="60" w:line="360" w:lineRule="auto"/>
              <w:jc w:val="center"/>
              <w:rPr>
                <w:b/>
                <w:bCs/>
              </w:rPr>
            </w:pPr>
            <w:r w:rsidRPr="003D5E24">
              <w:rPr>
                <w:b/>
                <w:bCs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6FA4" w14:textId="77777777" w:rsidR="00E345D1" w:rsidRPr="003D5E24" w:rsidRDefault="00E345D1" w:rsidP="00A80E4C">
            <w:pPr>
              <w:spacing w:before="60" w:after="40" w:line="276" w:lineRule="auto"/>
              <w:jc w:val="both"/>
              <w:rPr>
                <w:b/>
              </w:rPr>
            </w:pPr>
            <w:r w:rsidRPr="003D5E24">
              <w:rPr>
                <w:b/>
              </w:rPr>
              <w:t>Pakiet  8 - Różny sprzęt medyczny</w:t>
            </w:r>
          </w:p>
          <w:p w14:paraId="38D0B6FA" w14:textId="77777777" w:rsidR="00E345D1" w:rsidRPr="003D5E24" w:rsidRDefault="00E345D1" w:rsidP="00A80E4C">
            <w:pPr>
              <w:spacing w:line="276" w:lineRule="auto"/>
              <w:jc w:val="both"/>
            </w:pPr>
            <w:r w:rsidRPr="003D5E24">
              <w:t>Uzasadnienie prawne:</w:t>
            </w:r>
          </w:p>
          <w:p w14:paraId="3A086AD7" w14:textId="77777777" w:rsidR="00E345D1" w:rsidRPr="003D5E24" w:rsidRDefault="00E345D1" w:rsidP="00A80E4C">
            <w:pPr>
              <w:spacing w:after="40" w:line="276" w:lineRule="auto"/>
              <w:jc w:val="both"/>
            </w:pPr>
            <w:r w:rsidRPr="003D5E24">
              <w:t>nie złożono żadnego wniosku o dopuszczenie do udziału w postępowaniu albo żadnej oferty</w:t>
            </w:r>
          </w:p>
          <w:p w14:paraId="6FF781A9" w14:textId="77777777" w:rsidR="00E345D1" w:rsidRPr="003D5E24" w:rsidRDefault="00E345D1" w:rsidP="00A80E4C">
            <w:pPr>
              <w:spacing w:line="276" w:lineRule="auto"/>
              <w:jc w:val="both"/>
            </w:pPr>
            <w:r w:rsidRPr="003D5E24">
              <w:t>Uzasadnienie faktyczne:</w:t>
            </w:r>
          </w:p>
          <w:p w14:paraId="05361C25" w14:textId="77777777" w:rsidR="00E345D1" w:rsidRPr="003D5E24" w:rsidRDefault="00E345D1" w:rsidP="00A80E4C">
            <w:pPr>
              <w:spacing w:after="40" w:line="276" w:lineRule="auto"/>
              <w:jc w:val="both"/>
            </w:pPr>
            <w:r w:rsidRPr="003D5E24">
              <w:t>Zamawiający unieważnił postępowanie w w/w Pakiecie, gdyż do terminu składania ofert, tj. do dnia 25.11.2022 r. godz. 09:00 nie złożono żadnej oferty w przedmiotowym pakiecie  postępowania.</w:t>
            </w:r>
          </w:p>
        </w:tc>
      </w:tr>
      <w:tr w:rsidR="00E345D1" w:rsidRPr="003D5E24" w14:paraId="755FB7AF" w14:textId="77777777" w:rsidTr="00A80E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7D99" w14:textId="77777777" w:rsidR="00E345D1" w:rsidRPr="003D5E24" w:rsidRDefault="00E345D1" w:rsidP="00A80E4C">
            <w:pPr>
              <w:spacing w:before="60" w:line="360" w:lineRule="auto"/>
              <w:jc w:val="center"/>
              <w:rPr>
                <w:b/>
                <w:bCs/>
              </w:rPr>
            </w:pPr>
            <w:r w:rsidRPr="003D5E24">
              <w:rPr>
                <w:b/>
                <w:bCs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0303" w14:textId="77777777" w:rsidR="00E345D1" w:rsidRPr="003D5E24" w:rsidRDefault="00E345D1" w:rsidP="00A80E4C">
            <w:pPr>
              <w:spacing w:before="60" w:after="40" w:line="276" w:lineRule="auto"/>
              <w:jc w:val="both"/>
              <w:rPr>
                <w:b/>
              </w:rPr>
            </w:pPr>
            <w:r w:rsidRPr="003D5E24">
              <w:rPr>
                <w:b/>
              </w:rPr>
              <w:t>Pakiet  10  - Sprzęt medyczny 1xuż - bezpieczny</w:t>
            </w:r>
          </w:p>
          <w:p w14:paraId="5BD27F47" w14:textId="77777777" w:rsidR="00E345D1" w:rsidRPr="003D5E24" w:rsidRDefault="00E345D1" w:rsidP="00A80E4C">
            <w:pPr>
              <w:spacing w:line="276" w:lineRule="auto"/>
              <w:jc w:val="both"/>
            </w:pPr>
            <w:r w:rsidRPr="003D5E24">
              <w:t>Uzasadnienie prawne:</w:t>
            </w:r>
          </w:p>
          <w:p w14:paraId="3569A3EE" w14:textId="77777777" w:rsidR="00E345D1" w:rsidRPr="003D5E24" w:rsidRDefault="00E345D1" w:rsidP="00A80E4C">
            <w:pPr>
              <w:spacing w:after="40" w:line="276" w:lineRule="auto"/>
              <w:jc w:val="both"/>
            </w:pPr>
            <w:r w:rsidRPr="003D5E24">
              <w:t>nie złożono żadnego wniosku o dopuszczenie do udziału w postępowaniu albo żadnej oferty</w:t>
            </w:r>
          </w:p>
          <w:p w14:paraId="30C2B2D6" w14:textId="77777777" w:rsidR="00E345D1" w:rsidRPr="003D5E24" w:rsidRDefault="00E345D1" w:rsidP="00A80E4C">
            <w:pPr>
              <w:spacing w:line="276" w:lineRule="auto"/>
              <w:jc w:val="both"/>
            </w:pPr>
            <w:r w:rsidRPr="003D5E24">
              <w:t>Uzasadnienie faktyczne:</w:t>
            </w:r>
          </w:p>
          <w:p w14:paraId="38537942" w14:textId="77777777" w:rsidR="00E345D1" w:rsidRPr="003D5E24" w:rsidRDefault="00E345D1" w:rsidP="00A80E4C">
            <w:pPr>
              <w:spacing w:after="40" w:line="276" w:lineRule="auto"/>
              <w:jc w:val="both"/>
            </w:pPr>
            <w:r w:rsidRPr="003D5E24">
              <w:t>Zamawiający unieważnił postępowanie w w/w Pakiecie, gdyż do terminu składania ofert, tj. do dnia 25.11.2022r. godz. 09:00 nie złożono żadnej oferty w przedmiotowym pakiecie  postępowania.</w:t>
            </w:r>
          </w:p>
        </w:tc>
      </w:tr>
    </w:tbl>
    <w:p w14:paraId="7416A530" w14:textId="77777777" w:rsidR="00010B31" w:rsidRPr="003D5E24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  <w:sz w:val="20"/>
        </w:rPr>
      </w:pPr>
      <w:r w:rsidRPr="003D5E24">
        <w:rPr>
          <w:i/>
          <w:sz w:val="20"/>
        </w:rPr>
        <w:t>Zamawiający</w:t>
      </w:r>
    </w:p>
    <w:p w14:paraId="23CC22F1" w14:textId="77777777" w:rsidR="00010B31" w:rsidRPr="003D5E24" w:rsidRDefault="00010B31" w:rsidP="00010B31">
      <w:pPr>
        <w:spacing w:line="360" w:lineRule="auto"/>
        <w:jc w:val="right"/>
      </w:pPr>
    </w:p>
    <w:p w14:paraId="6C275B12" w14:textId="30B6D3DF" w:rsidR="00010B31" w:rsidRDefault="003D5E24" w:rsidP="003D5E24">
      <w:pPr>
        <w:jc w:val="right"/>
      </w:pPr>
      <w:r>
        <w:t>Dyrektor SP ZOZ Kolbuszowa</w:t>
      </w:r>
    </w:p>
    <w:p w14:paraId="70EAD119" w14:textId="5B3CDF38" w:rsidR="003D5E24" w:rsidRPr="003D5E24" w:rsidRDefault="003D5E24" w:rsidP="003D5E24">
      <w:pPr>
        <w:jc w:val="right"/>
      </w:pPr>
      <w:r>
        <w:t>Zbigniew Strzelczyk</w:t>
      </w:r>
    </w:p>
    <w:sectPr w:rsidR="003D5E24" w:rsidRPr="003D5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DD6F3" w14:textId="77777777" w:rsidR="00C6728B" w:rsidRDefault="00C6728B" w:rsidP="00E345D1">
      <w:r>
        <w:separator/>
      </w:r>
    </w:p>
  </w:endnote>
  <w:endnote w:type="continuationSeparator" w:id="0">
    <w:p w14:paraId="65D110C9" w14:textId="77777777" w:rsidR="00C6728B" w:rsidRDefault="00C6728B" w:rsidP="00E3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9E179" w14:textId="77777777" w:rsidR="00E345D1" w:rsidRDefault="00E34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EB712" w14:textId="77777777" w:rsidR="00E345D1" w:rsidRDefault="00E345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B49A" w14:textId="77777777" w:rsidR="00E345D1" w:rsidRDefault="00E34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71619" w14:textId="77777777" w:rsidR="00C6728B" w:rsidRDefault="00C6728B" w:rsidP="00E345D1">
      <w:r>
        <w:separator/>
      </w:r>
    </w:p>
  </w:footnote>
  <w:footnote w:type="continuationSeparator" w:id="0">
    <w:p w14:paraId="57054DE2" w14:textId="77777777" w:rsidR="00C6728B" w:rsidRDefault="00C6728B" w:rsidP="00E34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92C6" w14:textId="77777777" w:rsidR="00E345D1" w:rsidRDefault="00E34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51674" w14:textId="77777777" w:rsidR="00E345D1" w:rsidRDefault="00E34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1CCD" w14:textId="77777777" w:rsidR="00E345D1" w:rsidRDefault="00E34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FAF"/>
    <w:rsid w:val="00010B31"/>
    <w:rsid w:val="00104963"/>
    <w:rsid w:val="00150F65"/>
    <w:rsid w:val="00270FAF"/>
    <w:rsid w:val="003D5E24"/>
    <w:rsid w:val="00823326"/>
    <w:rsid w:val="00856A3E"/>
    <w:rsid w:val="00894412"/>
    <w:rsid w:val="009462DF"/>
    <w:rsid w:val="009500EB"/>
    <w:rsid w:val="00993EFC"/>
    <w:rsid w:val="00AB3E72"/>
    <w:rsid w:val="00AC1A4B"/>
    <w:rsid w:val="00C6728B"/>
    <w:rsid w:val="00D41670"/>
    <w:rsid w:val="00D44D12"/>
    <w:rsid w:val="00E345D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7FBC1"/>
  <w15:chartTrackingRefBased/>
  <w15:docId w15:val="{005B0EDE-34F5-41D8-8A96-2F7B642A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345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4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3</cp:revision>
  <dcterms:created xsi:type="dcterms:W3CDTF">2022-12-06T11:34:00Z</dcterms:created>
  <dcterms:modified xsi:type="dcterms:W3CDTF">2022-12-06T11:34:00Z</dcterms:modified>
</cp:coreProperties>
</file>