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C2D" w:rsidRPr="00A7226F" w:rsidRDefault="00621C2D" w:rsidP="00621C2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21C2D" w:rsidRPr="00A7226F" w:rsidRDefault="00621C2D" w:rsidP="00621C2D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21C2D" w:rsidRPr="00A7226F" w:rsidRDefault="00621C2D" w:rsidP="00621C2D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21C2D" w:rsidRDefault="00621C2D" w:rsidP="00621C2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1</w:t>
      </w:r>
      <w:r w:rsidR="008D7BD1">
        <w:rPr>
          <w:sz w:val="24"/>
        </w:rPr>
        <w:t>2</w:t>
      </w:r>
      <w:r w:rsidRPr="00E412D5">
        <w:rPr>
          <w:sz w:val="24"/>
        </w:rPr>
        <w:t>-</w:t>
      </w:r>
      <w:r w:rsidR="008D7BD1">
        <w:rPr>
          <w:sz w:val="24"/>
        </w:rPr>
        <w:t>15</w:t>
      </w:r>
    </w:p>
    <w:p w:rsidR="00621C2D" w:rsidRDefault="00621C2D" w:rsidP="00621C2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8D7BD1">
        <w:rPr>
          <w:b/>
          <w:sz w:val="24"/>
          <w:szCs w:val="24"/>
        </w:rPr>
        <w:t>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621C2D" w:rsidRDefault="00621C2D" w:rsidP="00621C2D">
      <w:pPr>
        <w:jc w:val="right"/>
        <w:rPr>
          <w:sz w:val="22"/>
          <w:szCs w:val="22"/>
        </w:rPr>
      </w:pPr>
    </w:p>
    <w:p w:rsidR="00621C2D" w:rsidRDefault="00621C2D" w:rsidP="00621C2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21C2D" w:rsidRPr="000B6CF4" w:rsidRDefault="00621C2D" w:rsidP="00621C2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621C2D" w:rsidRPr="000B6CF4" w:rsidRDefault="00621C2D" w:rsidP="00621C2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621C2D" w:rsidRDefault="00621C2D" w:rsidP="00621C2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21C2D" w:rsidRPr="001E35BF" w:rsidRDefault="00621C2D" w:rsidP="00621C2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621C2D" w:rsidRDefault="00621C2D" w:rsidP="00621C2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621C2D" w:rsidRDefault="00621C2D" w:rsidP="00621C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621C2D" w:rsidRDefault="00621C2D" w:rsidP="00621C2D">
      <w:pPr>
        <w:jc w:val="center"/>
        <w:rPr>
          <w:b/>
          <w:sz w:val="24"/>
          <w:szCs w:val="24"/>
        </w:rPr>
      </w:pPr>
    </w:p>
    <w:p w:rsidR="008D7BD1" w:rsidRDefault="00621C2D" w:rsidP="008D7BD1">
      <w:pPr>
        <w:pStyle w:val="Tekstpodstawowywcity"/>
        <w:ind w:firstLine="0"/>
        <w:jc w:val="center"/>
        <w:rPr>
          <w:b/>
          <w:szCs w:val="24"/>
        </w:rPr>
      </w:pPr>
      <w:r w:rsidRPr="008D7BD1">
        <w:rPr>
          <w:b/>
          <w:szCs w:val="24"/>
        </w:rPr>
        <w:t>„</w:t>
      </w:r>
      <w:r w:rsidR="008D7BD1" w:rsidRPr="008D7BD1">
        <w:rPr>
          <w:b/>
          <w:szCs w:val="24"/>
        </w:rPr>
        <w:t xml:space="preserve">Dostawa zestawów do operacji witrektomii tylnej </w:t>
      </w:r>
    </w:p>
    <w:p w:rsidR="00621C2D" w:rsidRPr="008D7BD1" w:rsidRDefault="008D7BD1" w:rsidP="008D7BD1">
      <w:pPr>
        <w:pStyle w:val="Tekstpodstawowywcity"/>
        <w:ind w:firstLine="0"/>
        <w:jc w:val="center"/>
        <w:rPr>
          <w:szCs w:val="24"/>
        </w:rPr>
      </w:pPr>
      <w:r w:rsidRPr="008D7BD1">
        <w:rPr>
          <w:b/>
          <w:szCs w:val="24"/>
        </w:rPr>
        <w:t>wraz z dzierżawą aparatu do witrektomii tylnej i fakoemulsyfikacji</w:t>
      </w:r>
      <w:r w:rsidR="00621C2D" w:rsidRPr="008D7BD1">
        <w:rPr>
          <w:b/>
          <w:szCs w:val="24"/>
        </w:rPr>
        <w:t>”</w:t>
      </w:r>
    </w:p>
    <w:p w:rsidR="00621C2D" w:rsidRPr="008D7BD1" w:rsidRDefault="00621C2D" w:rsidP="00621C2D">
      <w:pPr>
        <w:jc w:val="center"/>
        <w:rPr>
          <w:b/>
          <w:sz w:val="24"/>
          <w:szCs w:val="24"/>
        </w:rPr>
      </w:pPr>
      <w:r w:rsidRPr="008D7BD1">
        <w:rPr>
          <w:b/>
          <w:sz w:val="24"/>
          <w:szCs w:val="24"/>
        </w:rPr>
        <w:t>nr postępowania: AZP/1</w:t>
      </w:r>
      <w:r w:rsidR="008D7BD1">
        <w:rPr>
          <w:b/>
          <w:sz w:val="24"/>
          <w:szCs w:val="24"/>
        </w:rPr>
        <w:t>5</w:t>
      </w:r>
      <w:r w:rsidRPr="008D7BD1">
        <w:rPr>
          <w:b/>
          <w:sz w:val="24"/>
          <w:szCs w:val="24"/>
        </w:rPr>
        <w:t xml:space="preserve">/P/2022 </w:t>
      </w:r>
    </w:p>
    <w:p w:rsidR="00621C2D" w:rsidRDefault="00621C2D" w:rsidP="00621C2D">
      <w:pPr>
        <w:jc w:val="center"/>
        <w:rPr>
          <w:sz w:val="22"/>
          <w:szCs w:val="22"/>
        </w:rPr>
      </w:pPr>
    </w:p>
    <w:p w:rsidR="00621C2D" w:rsidRPr="007E18CE" w:rsidRDefault="00621C2D" w:rsidP="00621C2D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69085C" w:rsidRPr="00462CB4" w:rsidRDefault="00AC33E8" w:rsidP="00462CB4">
      <w:pPr>
        <w:spacing w:before="120" w:after="120"/>
        <w:jc w:val="center"/>
        <w:rPr>
          <w:sz w:val="22"/>
          <w:szCs w:val="22"/>
        </w:rPr>
      </w:pPr>
      <w:r w:rsidRPr="00462CB4">
        <w:rPr>
          <w:b/>
          <w:sz w:val="24"/>
          <w:szCs w:val="24"/>
        </w:rPr>
        <w:t>2 384 786.28</w:t>
      </w:r>
      <w:r w:rsidR="00890B92" w:rsidRPr="00462CB4">
        <w:rPr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4F87" w:rsidRPr="001C3705" w:rsidRDefault="00894F87" w:rsidP="00894F87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894F87" w:rsidRPr="00B179B1" w:rsidRDefault="00894F87" w:rsidP="00894F87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Dyrektor </w:t>
      </w:r>
    </w:p>
    <w:p w:rsidR="00894F87" w:rsidRDefault="00894F87" w:rsidP="00894F87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8D7BD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01C" w:rsidRDefault="006D001C">
      <w:r>
        <w:separator/>
      </w:r>
    </w:p>
  </w:endnote>
  <w:endnote w:type="continuationSeparator" w:id="0">
    <w:p w:rsidR="006D001C" w:rsidRDefault="006D0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B0C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B0C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B0C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B0C15">
      <w:rPr>
        <w:rStyle w:val="Numerstrony"/>
        <w:rFonts w:ascii="Arial" w:hAnsi="Arial"/>
        <w:sz w:val="18"/>
        <w:szCs w:val="18"/>
      </w:rPr>
      <w:fldChar w:fldCharType="separate"/>
    </w:r>
    <w:r w:rsidR="00894F87">
      <w:rPr>
        <w:rStyle w:val="Numerstrony"/>
        <w:rFonts w:ascii="Arial" w:hAnsi="Arial"/>
        <w:noProof/>
        <w:sz w:val="18"/>
        <w:szCs w:val="18"/>
      </w:rPr>
      <w:t>1</w:t>
    </w:r>
    <w:r w:rsidR="009B0C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B0C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B0C15">
      <w:rPr>
        <w:rStyle w:val="Numerstrony"/>
        <w:rFonts w:ascii="Arial" w:hAnsi="Arial"/>
        <w:sz w:val="18"/>
        <w:szCs w:val="18"/>
      </w:rPr>
      <w:fldChar w:fldCharType="separate"/>
    </w:r>
    <w:r w:rsidR="00894F87">
      <w:rPr>
        <w:rStyle w:val="Numerstrony"/>
        <w:rFonts w:ascii="Arial" w:hAnsi="Arial"/>
        <w:noProof/>
        <w:sz w:val="18"/>
        <w:szCs w:val="18"/>
      </w:rPr>
      <w:t>1</w:t>
    </w:r>
    <w:r w:rsidR="009B0C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B0C1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B0C15">
      <w:rPr>
        <w:rStyle w:val="Numerstrony"/>
      </w:rPr>
      <w:fldChar w:fldCharType="separate"/>
    </w:r>
    <w:r>
      <w:rPr>
        <w:rStyle w:val="Numerstrony"/>
        <w:noProof/>
      </w:rPr>
      <w:t>1</w:t>
    </w:r>
    <w:r w:rsidR="009B0C15">
      <w:rPr>
        <w:rStyle w:val="Numerstrony"/>
      </w:rPr>
      <w:fldChar w:fldCharType="end"/>
    </w:r>
    <w:r>
      <w:rPr>
        <w:rStyle w:val="Numerstrony"/>
      </w:rPr>
      <w:t>/</w:t>
    </w:r>
    <w:r w:rsidR="009B0C1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B0C15">
      <w:rPr>
        <w:rStyle w:val="Numerstrony"/>
      </w:rPr>
      <w:fldChar w:fldCharType="separate"/>
    </w:r>
    <w:r w:rsidR="00894F87">
      <w:rPr>
        <w:rStyle w:val="Numerstrony"/>
        <w:noProof/>
      </w:rPr>
      <w:t>1</w:t>
    </w:r>
    <w:r w:rsidR="009B0C1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01C" w:rsidRDefault="006D001C">
      <w:r>
        <w:separator/>
      </w:r>
    </w:p>
  </w:footnote>
  <w:footnote w:type="continuationSeparator" w:id="0">
    <w:p w:rsidR="006D001C" w:rsidRDefault="006D0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3E8" w:rsidRDefault="009B0C1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33E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2CB4"/>
    <w:rsid w:val="00490DC0"/>
    <w:rsid w:val="00493F8C"/>
    <w:rsid w:val="004C7E9B"/>
    <w:rsid w:val="00524583"/>
    <w:rsid w:val="00621C2D"/>
    <w:rsid w:val="0069085C"/>
    <w:rsid w:val="006D001C"/>
    <w:rsid w:val="007B2916"/>
    <w:rsid w:val="00843263"/>
    <w:rsid w:val="00861E75"/>
    <w:rsid w:val="00890B92"/>
    <w:rsid w:val="00894F87"/>
    <w:rsid w:val="008D7BD1"/>
    <w:rsid w:val="009B0C15"/>
    <w:rsid w:val="009D19BD"/>
    <w:rsid w:val="009F189D"/>
    <w:rsid w:val="00A80738"/>
    <w:rsid w:val="00AC33E8"/>
    <w:rsid w:val="00AC7A28"/>
    <w:rsid w:val="00B426D2"/>
    <w:rsid w:val="00B645B9"/>
    <w:rsid w:val="00C236D3"/>
    <w:rsid w:val="00C659E2"/>
    <w:rsid w:val="00CB0802"/>
    <w:rsid w:val="00D7128F"/>
    <w:rsid w:val="00EA3476"/>
    <w:rsid w:val="00F95C33"/>
    <w:rsid w:val="00FA2E30"/>
    <w:rsid w:val="00FB23CC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21C2D"/>
  </w:style>
  <w:style w:type="character" w:customStyle="1" w:styleId="TekstpodstawowywcityZnak">
    <w:name w:val="Tekst podstawowy wcięty Znak"/>
    <w:basedOn w:val="Domylnaczcionkaakapitu"/>
    <w:link w:val="Tekstpodstawowywcity"/>
    <w:rsid w:val="00621C2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94F8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2022-12-15T10:34:00Z</cp:lastPrinted>
  <dcterms:created xsi:type="dcterms:W3CDTF">2022-12-15T10:35:00Z</dcterms:created>
  <dcterms:modified xsi:type="dcterms:W3CDTF">2022-12-15T10:35:00Z</dcterms:modified>
</cp:coreProperties>
</file>