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7FC" w:rsidRPr="00DA2AC1" w:rsidRDefault="00A837FC" w:rsidP="00A837F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A837FC" w:rsidRPr="00DA2AC1" w:rsidRDefault="00A837FC" w:rsidP="00A837F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A837FC" w:rsidRPr="00DA2AC1" w:rsidRDefault="00A837FC" w:rsidP="00A837F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A837FC" w:rsidRPr="00DA2AC1" w:rsidRDefault="00A837FC" w:rsidP="00A837F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37FC" w:rsidRPr="00DA2AC1" w:rsidRDefault="00A837FC" w:rsidP="00A837F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 w:rsidR="00003322"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 w:rsidR="00003322">
        <w:rPr>
          <w:sz w:val="24"/>
          <w:szCs w:val="24"/>
        </w:rPr>
        <w:t>1</w:t>
      </w:r>
      <w:r w:rsidR="000B3018">
        <w:rPr>
          <w:sz w:val="24"/>
          <w:szCs w:val="24"/>
        </w:rPr>
        <w:t>5</w:t>
      </w:r>
    </w:p>
    <w:p w:rsidR="00A837FC" w:rsidRPr="001566D5" w:rsidRDefault="00A837FC" w:rsidP="00A837F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837FC" w:rsidRPr="001566D5" w:rsidRDefault="00A837FC" w:rsidP="00A837FC"/>
    <w:p w:rsidR="00A837FC" w:rsidRDefault="00A837FC" w:rsidP="00A837F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A837FC" w:rsidRDefault="00A837FC" w:rsidP="00A837F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A837FC" w:rsidRDefault="00A837FC" w:rsidP="00A837F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837FC" w:rsidRPr="001566D5" w:rsidRDefault="00A837FC" w:rsidP="00A837F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837FC" w:rsidRDefault="00A837FC" w:rsidP="00A837F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A837FC" w:rsidRDefault="00A837FC" w:rsidP="00A837F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A837FC" w:rsidRDefault="00A837FC" w:rsidP="00A837FC">
      <w:pPr>
        <w:jc w:val="both"/>
        <w:rPr>
          <w:i/>
          <w:sz w:val="22"/>
          <w:szCs w:val="22"/>
        </w:rPr>
      </w:pPr>
    </w:p>
    <w:p w:rsidR="00A837FC" w:rsidRPr="00406690" w:rsidRDefault="00A837FC" w:rsidP="00A837F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A837FC" w:rsidRPr="00406690" w:rsidRDefault="00A837FC" w:rsidP="00A837FC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A837FC" w:rsidRPr="005B5F96" w:rsidRDefault="00A837FC" w:rsidP="00A837FC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A837FC" w:rsidRDefault="00A837FC" w:rsidP="00A837FC">
      <w:pPr>
        <w:jc w:val="both"/>
        <w:rPr>
          <w:b/>
          <w:sz w:val="22"/>
          <w:szCs w:val="22"/>
        </w:rPr>
      </w:pPr>
    </w:p>
    <w:p w:rsidR="00A837FC" w:rsidRDefault="00A837FC" w:rsidP="00A837FC">
      <w:pPr>
        <w:jc w:val="both"/>
        <w:rPr>
          <w:sz w:val="24"/>
          <w:szCs w:val="24"/>
        </w:rPr>
      </w:pPr>
    </w:p>
    <w:p w:rsidR="00A837FC" w:rsidRPr="001566D5" w:rsidRDefault="00A837FC" w:rsidP="00A837F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EE65DE" w:rsidRDefault="00EE65DE" w:rsidP="000B3018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D7DAF" w:rsidRPr="00A837FC" w:rsidTr="00EE4813">
        <w:tc>
          <w:tcPr>
            <w:tcW w:w="9356" w:type="dxa"/>
            <w:shd w:val="clear" w:color="auto" w:fill="auto"/>
          </w:tcPr>
          <w:p w:rsidR="008D7DAF" w:rsidRPr="00A837FC" w:rsidRDefault="008D7DAF" w:rsidP="00EE481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37FC">
              <w:rPr>
                <w:sz w:val="24"/>
                <w:szCs w:val="24"/>
                <w:u w:val="single"/>
              </w:rPr>
              <w:t>Pakiet nr 6 poz. 1</w:t>
            </w:r>
          </w:p>
          <w:p w:rsidR="008D7DAF" w:rsidRPr="00A837FC" w:rsidRDefault="008D7DAF" w:rsidP="00A837F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37FC">
              <w:rPr>
                <w:sz w:val="24"/>
                <w:szCs w:val="24"/>
              </w:rPr>
              <w:t xml:space="preserve">Czy Zamawiający w celu zwiększenia konkurencyjności ofert dopuści zaoferowanie </w:t>
            </w:r>
            <w:proofErr w:type="spellStart"/>
            <w:r w:rsidRPr="00A837FC">
              <w:rPr>
                <w:sz w:val="24"/>
                <w:szCs w:val="24"/>
              </w:rPr>
              <w:t>staplerów</w:t>
            </w:r>
            <w:proofErr w:type="spellEnd"/>
            <w:r w:rsidRPr="00A837FC">
              <w:rPr>
                <w:sz w:val="24"/>
                <w:szCs w:val="24"/>
              </w:rPr>
              <w:t xml:space="preserve"> w rozmiarach 21, 24, 26, 29, 32, 34 mm, pozostałe elementy zgodne z opisem.</w:t>
            </w:r>
          </w:p>
          <w:p w:rsidR="008D7DAF" w:rsidRPr="00A837FC" w:rsidRDefault="008D7DAF" w:rsidP="00A837F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37FC">
              <w:rPr>
                <w:b/>
                <w:sz w:val="24"/>
                <w:szCs w:val="24"/>
              </w:rPr>
              <w:t>Odp.:</w:t>
            </w:r>
          </w:p>
          <w:p w:rsidR="00003322" w:rsidRPr="00A837FC" w:rsidRDefault="00003322" w:rsidP="00003322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6 poz. 1 </w:t>
            </w:r>
            <w:proofErr w:type="spellStart"/>
            <w:r w:rsidRPr="00A837FC">
              <w:rPr>
                <w:sz w:val="24"/>
                <w:szCs w:val="24"/>
              </w:rPr>
              <w:t>stapler</w:t>
            </w:r>
            <w:r>
              <w:rPr>
                <w:sz w:val="24"/>
                <w:szCs w:val="24"/>
              </w:rPr>
              <w:t>y</w:t>
            </w:r>
            <w:proofErr w:type="spellEnd"/>
            <w:r w:rsidRPr="00A837FC">
              <w:rPr>
                <w:sz w:val="24"/>
                <w:szCs w:val="24"/>
              </w:rPr>
              <w:t xml:space="preserve"> w rozmiarach 21, 24, 26, 29, 32, 34 mm, pozostałe elementy zgodne z opisem.</w:t>
            </w:r>
          </w:p>
          <w:p w:rsidR="008D7DAF" w:rsidRPr="00A837FC" w:rsidRDefault="008D7DAF" w:rsidP="0000332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D7DAF" w:rsidRPr="00A837FC" w:rsidRDefault="008D7DAF" w:rsidP="00EE48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837FC">
              <w:rPr>
                <w:sz w:val="24"/>
                <w:szCs w:val="24"/>
                <w:u w:val="single"/>
              </w:rPr>
              <w:t xml:space="preserve">Pakiet nr 6 poz. </w:t>
            </w:r>
            <w:r w:rsidRPr="00A837FC">
              <w:rPr>
                <w:sz w:val="24"/>
                <w:szCs w:val="24"/>
              </w:rPr>
              <w:t>2</w:t>
            </w:r>
          </w:p>
          <w:p w:rsidR="008D7DAF" w:rsidRPr="00A837FC" w:rsidRDefault="008D7DAF" w:rsidP="00A837F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37FC">
              <w:rPr>
                <w:sz w:val="24"/>
                <w:szCs w:val="24"/>
              </w:rPr>
              <w:t xml:space="preserve">Czy Zamawiający w celu zwiększenia konkurencyjności ofert dopuści zaoferowanie </w:t>
            </w:r>
            <w:proofErr w:type="spellStart"/>
            <w:r w:rsidRPr="00A837FC">
              <w:rPr>
                <w:sz w:val="24"/>
                <w:szCs w:val="24"/>
              </w:rPr>
              <w:t>staplerów</w:t>
            </w:r>
            <w:proofErr w:type="spellEnd"/>
            <w:r w:rsidRPr="00A837FC">
              <w:rPr>
                <w:sz w:val="24"/>
                <w:szCs w:val="24"/>
              </w:rPr>
              <w:t xml:space="preserve"> liniowych 30, 45, 60mm, z regulowanym dociskiem i optycznym wskaźnikiem kompresji tkanki (1-2,5mm) jedną dźwignią spustową i blokadą w rękojeści.  </w:t>
            </w:r>
          </w:p>
          <w:p w:rsidR="008D7DAF" w:rsidRPr="00A837FC" w:rsidRDefault="008D7DAF" w:rsidP="00A837F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37FC">
              <w:rPr>
                <w:b/>
                <w:sz w:val="24"/>
                <w:szCs w:val="24"/>
              </w:rPr>
              <w:t>Odp.:</w:t>
            </w:r>
          </w:p>
          <w:p w:rsidR="00003322" w:rsidRPr="00A837FC" w:rsidRDefault="00003322" w:rsidP="005A4308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6 poz. 21 </w:t>
            </w:r>
            <w:proofErr w:type="spellStart"/>
            <w:r w:rsidRPr="00A837FC">
              <w:rPr>
                <w:sz w:val="24"/>
                <w:szCs w:val="24"/>
              </w:rPr>
              <w:t>stapler</w:t>
            </w:r>
            <w:r>
              <w:rPr>
                <w:sz w:val="24"/>
                <w:szCs w:val="24"/>
              </w:rPr>
              <w:t>y</w:t>
            </w:r>
            <w:proofErr w:type="spellEnd"/>
            <w:r w:rsidRPr="00A837FC">
              <w:rPr>
                <w:sz w:val="24"/>
                <w:szCs w:val="24"/>
              </w:rPr>
              <w:t xml:space="preserve"> liniow</w:t>
            </w:r>
            <w:r w:rsidR="005A4308">
              <w:rPr>
                <w:sz w:val="24"/>
                <w:szCs w:val="24"/>
              </w:rPr>
              <w:t>e</w:t>
            </w:r>
            <w:r w:rsidRPr="00A837FC">
              <w:rPr>
                <w:sz w:val="24"/>
                <w:szCs w:val="24"/>
              </w:rPr>
              <w:t xml:space="preserve"> 30, 45, 60</w:t>
            </w:r>
            <w:r w:rsidR="005A4308">
              <w:rPr>
                <w:sz w:val="24"/>
                <w:szCs w:val="24"/>
              </w:rPr>
              <w:t xml:space="preserve"> </w:t>
            </w:r>
            <w:r w:rsidRPr="00A837FC">
              <w:rPr>
                <w:sz w:val="24"/>
                <w:szCs w:val="24"/>
              </w:rPr>
              <w:t xml:space="preserve">mm, </w:t>
            </w:r>
            <w:r w:rsidR="005A4308">
              <w:rPr>
                <w:sz w:val="24"/>
                <w:szCs w:val="24"/>
              </w:rPr>
              <w:t xml:space="preserve">                           </w:t>
            </w:r>
            <w:r w:rsidRPr="00A837FC">
              <w:rPr>
                <w:sz w:val="24"/>
                <w:szCs w:val="24"/>
              </w:rPr>
              <w:t xml:space="preserve">z regulowanym dociskiem i optycznym wskaźnikiem kompresji tkanki (1-2,5mm) jedną dźwignią spustową i blokadą w rękojeści.  </w:t>
            </w:r>
          </w:p>
          <w:p w:rsidR="008D7DAF" w:rsidRPr="00A837FC" w:rsidRDefault="008D7DAF" w:rsidP="005A430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D7DAF" w:rsidRPr="00A837FC" w:rsidRDefault="008D7DAF" w:rsidP="00EE481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837FC">
              <w:rPr>
                <w:sz w:val="24"/>
                <w:szCs w:val="24"/>
                <w:u w:val="single"/>
              </w:rPr>
              <w:t>Pakiet nr 15</w:t>
            </w:r>
          </w:p>
          <w:p w:rsidR="008D7DAF" w:rsidRPr="00A837FC" w:rsidRDefault="008D7DAF" w:rsidP="00A837F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837FC">
              <w:rPr>
                <w:sz w:val="24"/>
                <w:szCs w:val="24"/>
              </w:rPr>
              <w:t xml:space="preserve">Czy Zamawiający w pozycji 1 dopuści zaoferowanie chwytaków o średnicy osłonki teflonowej 2,4 </w:t>
            </w:r>
            <w:proofErr w:type="spellStart"/>
            <w:r w:rsidRPr="00A837FC">
              <w:rPr>
                <w:sz w:val="24"/>
                <w:szCs w:val="24"/>
              </w:rPr>
              <w:t>mm</w:t>
            </w:r>
            <w:proofErr w:type="spellEnd"/>
            <w:r w:rsidRPr="00A837FC">
              <w:rPr>
                <w:sz w:val="24"/>
                <w:szCs w:val="24"/>
              </w:rPr>
              <w:t>.</w:t>
            </w:r>
          </w:p>
          <w:p w:rsidR="00A837FC" w:rsidRPr="00A837FC" w:rsidRDefault="00A837FC" w:rsidP="00A837F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37FC">
              <w:rPr>
                <w:b/>
                <w:sz w:val="24"/>
                <w:szCs w:val="24"/>
              </w:rPr>
              <w:t>Odp.:</w:t>
            </w:r>
          </w:p>
          <w:p w:rsidR="002F7518" w:rsidRPr="00A837FC" w:rsidRDefault="00BA73B0" w:rsidP="002F7518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15 </w:t>
            </w:r>
            <w:r w:rsidR="002F7518">
              <w:rPr>
                <w:sz w:val="24"/>
                <w:szCs w:val="24"/>
              </w:rPr>
              <w:t xml:space="preserve">poz. 1 </w:t>
            </w:r>
            <w:r w:rsidR="002F7518" w:rsidRPr="00A837FC">
              <w:rPr>
                <w:sz w:val="24"/>
                <w:szCs w:val="24"/>
              </w:rPr>
              <w:t>chwytak</w:t>
            </w:r>
            <w:r w:rsidR="002F7518">
              <w:rPr>
                <w:sz w:val="24"/>
                <w:szCs w:val="24"/>
              </w:rPr>
              <w:t>i</w:t>
            </w:r>
            <w:r w:rsidR="002F7518" w:rsidRPr="00A837FC">
              <w:rPr>
                <w:sz w:val="24"/>
                <w:szCs w:val="24"/>
              </w:rPr>
              <w:t xml:space="preserve"> o średnicy osłonki teflonowej </w:t>
            </w:r>
            <w:r w:rsidR="002F7518">
              <w:rPr>
                <w:sz w:val="24"/>
                <w:szCs w:val="24"/>
              </w:rPr>
              <w:t xml:space="preserve">                   </w:t>
            </w:r>
            <w:r w:rsidR="002F7518" w:rsidRPr="00A837FC">
              <w:rPr>
                <w:sz w:val="24"/>
                <w:szCs w:val="24"/>
              </w:rPr>
              <w:t xml:space="preserve">2,4 </w:t>
            </w:r>
            <w:proofErr w:type="spellStart"/>
            <w:r w:rsidR="002F7518" w:rsidRPr="00A837FC">
              <w:rPr>
                <w:sz w:val="24"/>
                <w:szCs w:val="24"/>
              </w:rPr>
              <w:t>mm</w:t>
            </w:r>
            <w:proofErr w:type="spellEnd"/>
            <w:r w:rsidR="002F7518" w:rsidRPr="00A837FC">
              <w:rPr>
                <w:sz w:val="24"/>
                <w:szCs w:val="24"/>
              </w:rPr>
              <w:t>.</w:t>
            </w:r>
          </w:p>
          <w:p w:rsidR="005A4308" w:rsidRPr="00A837FC" w:rsidRDefault="005A4308" w:rsidP="000B301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D7DAF" w:rsidRPr="00A837FC" w:rsidRDefault="008D7DAF" w:rsidP="00A837FC">
            <w:pPr>
              <w:ind w:left="28" w:right="-74"/>
              <w:jc w:val="both"/>
              <w:rPr>
                <w:sz w:val="24"/>
                <w:szCs w:val="24"/>
              </w:rPr>
            </w:pPr>
            <w:r w:rsidRPr="00A837FC">
              <w:rPr>
                <w:sz w:val="24"/>
                <w:szCs w:val="24"/>
              </w:rPr>
              <w:t xml:space="preserve">4. Czy Zamawiający w pozycji 5 dopuści zaoferowanie </w:t>
            </w:r>
            <w:proofErr w:type="spellStart"/>
            <w:r w:rsidRPr="00A837FC">
              <w:rPr>
                <w:sz w:val="24"/>
                <w:szCs w:val="24"/>
              </w:rPr>
              <w:t>klipsownic</w:t>
            </w:r>
            <w:proofErr w:type="spellEnd"/>
            <w:r w:rsidRPr="00A837FC">
              <w:rPr>
                <w:sz w:val="24"/>
                <w:szCs w:val="24"/>
              </w:rPr>
              <w:t xml:space="preserve"> o średnicy 2,6 </w:t>
            </w:r>
            <w:proofErr w:type="spellStart"/>
            <w:r w:rsidRPr="00A837FC">
              <w:rPr>
                <w:sz w:val="24"/>
                <w:szCs w:val="24"/>
              </w:rPr>
              <w:t>mm</w:t>
            </w:r>
            <w:proofErr w:type="spellEnd"/>
            <w:r w:rsidRPr="00A837FC">
              <w:rPr>
                <w:sz w:val="24"/>
                <w:szCs w:val="24"/>
              </w:rPr>
              <w:t>.</w:t>
            </w:r>
          </w:p>
          <w:p w:rsidR="00A837FC" w:rsidRDefault="00A837FC" w:rsidP="00A837FC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837FC">
              <w:rPr>
                <w:b/>
                <w:sz w:val="24"/>
                <w:szCs w:val="24"/>
              </w:rPr>
              <w:t>Odp.:</w:t>
            </w:r>
          </w:p>
          <w:p w:rsidR="002F7518" w:rsidRDefault="002F7518" w:rsidP="00A837FC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15 poz. 5</w:t>
            </w:r>
            <w:r w:rsidRPr="00A837FC">
              <w:rPr>
                <w:sz w:val="24"/>
                <w:szCs w:val="24"/>
              </w:rPr>
              <w:t xml:space="preserve"> </w:t>
            </w:r>
            <w:proofErr w:type="spellStart"/>
            <w:r w:rsidRPr="00A837FC">
              <w:rPr>
                <w:sz w:val="24"/>
                <w:szCs w:val="24"/>
              </w:rPr>
              <w:t>klipsownic</w:t>
            </w:r>
            <w:r>
              <w:rPr>
                <w:sz w:val="24"/>
                <w:szCs w:val="24"/>
              </w:rPr>
              <w:t>e</w:t>
            </w:r>
            <w:proofErr w:type="spellEnd"/>
            <w:r w:rsidRPr="00A837FC">
              <w:rPr>
                <w:sz w:val="24"/>
                <w:szCs w:val="24"/>
              </w:rPr>
              <w:t xml:space="preserve"> o średnicy 2,6 </w:t>
            </w:r>
            <w:proofErr w:type="spellStart"/>
            <w:r w:rsidRPr="00A837FC">
              <w:rPr>
                <w:sz w:val="24"/>
                <w:szCs w:val="24"/>
              </w:rPr>
              <w:t>mm</w:t>
            </w:r>
            <w:proofErr w:type="spellEnd"/>
            <w:r w:rsidRPr="00A837FC">
              <w:rPr>
                <w:sz w:val="24"/>
                <w:szCs w:val="24"/>
              </w:rPr>
              <w:t>.</w:t>
            </w:r>
          </w:p>
          <w:p w:rsidR="002F7518" w:rsidRDefault="002F7518" w:rsidP="002F7518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8D7DAF" w:rsidRPr="00A837FC" w:rsidRDefault="008D7DAF" w:rsidP="00A837FC">
            <w:pPr>
              <w:numPr>
                <w:ilvl w:val="0"/>
                <w:numId w:val="9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 w:rsidRPr="00A837FC">
              <w:rPr>
                <w:sz w:val="24"/>
                <w:szCs w:val="24"/>
              </w:rPr>
              <w:t>Czy Zamawiający w pozycji 6 dopuści zaoferowanie igieł o średnicy 0,6 mm (23G), 0,5 mm (25G) i 0,8 mm (21G).</w:t>
            </w:r>
          </w:p>
          <w:p w:rsidR="00A837FC" w:rsidRPr="00A837FC" w:rsidRDefault="00A837FC" w:rsidP="00A837F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837FC">
              <w:rPr>
                <w:b/>
                <w:sz w:val="24"/>
                <w:szCs w:val="24"/>
              </w:rPr>
              <w:t>Odp.:</w:t>
            </w:r>
          </w:p>
          <w:p w:rsidR="002F7518" w:rsidRPr="00A837FC" w:rsidRDefault="002F7518" w:rsidP="002F7518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15 poz. 6</w:t>
            </w:r>
            <w:r w:rsidRPr="00A837FC">
              <w:rPr>
                <w:sz w:val="24"/>
                <w:szCs w:val="24"/>
              </w:rPr>
              <w:t xml:space="preserve"> igł</w:t>
            </w:r>
            <w:r>
              <w:rPr>
                <w:sz w:val="24"/>
                <w:szCs w:val="24"/>
              </w:rPr>
              <w:t>y</w:t>
            </w:r>
            <w:r w:rsidRPr="00A837FC">
              <w:rPr>
                <w:sz w:val="24"/>
                <w:szCs w:val="24"/>
              </w:rPr>
              <w:t xml:space="preserve"> o średnicy 0,6 mm (23G), 0,5 mm (25G) </w:t>
            </w:r>
            <w:r>
              <w:rPr>
                <w:sz w:val="24"/>
                <w:szCs w:val="24"/>
              </w:rPr>
              <w:t xml:space="preserve">        </w:t>
            </w:r>
            <w:r w:rsidRPr="00A837FC">
              <w:rPr>
                <w:sz w:val="24"/>
                <w:szCs w:val="24"/>
              </w:rPr>
              <w:t>i 0,8 mm (21G).</w:t>
            </w:r>
          </w:p>
          <w:p w:rsidR="008D7DAF" w:rsidRDefault="008D7DAF" w:rsidP="00EE48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D7DAF" w:rsidRPr="00A837FC" w:rsidRDefault="008D7DAF" w:rsidP="00B3332B">
            <w:pPr>
              <w:numPr>
                <w:ilvl w:val="0"/>
                <w:numId w:val="9"/>
              </w:numPr>
              <w:ind w:left="318" w:right="-74" w:hanging="284"/>
              <w:jc w:val="both"/>
              <w:rPr>
                <w:sz w:val="24"/>
                <w:szCs w:val="24"/>
              </w:rPr>
            </w:pPr>
            <w:r w:rsidRPr="00A837FC">
              <w:rPr>
                <w:sz w:val="24"/>
                <w:szCs w:val="24"/>
              </w:rPr>
              <w:t xml:space="preserve">Czy Zamawiający w pozycji 7 dopuści zaoferowanie pętli o długości 240 cm, średnica 10, 15, 25 i 32 mm, średnica osłonki 2,4 </w:t>
            </w:r>
            <w:proofErr w:type="spellStart"/>
            <w:r w:rsidRPr="00A837FC">
              <w:rPr>
                <w:sz w:val="24"/>
                <w:szCs w:val="24"/>
              </w:rPr>
              <w:t>mm</w:t>
            </w:r>
            <w:proofErr w:type="spellEnd"/>
            <w:r w:rsidRPr="00A837FC">
              <w:rPr>
                <w:sz w:val="24"/>
                <w:szCs w:val="24"/>
              </w:rPr>
              <w:t>.</w:t>
            </w:r>
          </w:p>
          <w:p w:rsidR="00A837FC" w:rsidRPr="00A837FC" w:rsidRDefault="00A837FC" w:rsidP="00B3332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837FC">
              <w:rPr>
                <w:b/>
                <w:sz w:val="24"/>
                <w:szCs w:val="24"/>
              </w:rPr>
              <w:t>Odp.:</w:t>
            </w:r>
          </w:p>
          <w:p w:rsidR="008D7DAF" w:rsidRDefault="00364298" w:rsidP="00EE48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15 poz. 7 pętli o zaoferowanych parametrach.</w:t>
            </w:r>
          </w:p>
          <w:p w:rsidR="005A4308" w:rsidRPr="00A837FC" w:rsidRDefault="005A4308" w:rsidP="0036429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D7DAF" w:rsidRPr="00A837FC" w:rsidRDefault="008D7DAF" w:rsidP="00B3332B">
            <w:pPr>
              <w:ind w:left="28" w:right="-74"/>
              <w:jc w:val="both"/>
              <w:rPr>
                <w:sz w:val="24"/>
                <w:szCs w:val="24"/>
              </w:rPr>
            </w:pPr>
            <w:r w:rsidRPr="00A837FC">
              <w:rPr>
                <w:sz w:val="24"/>
                <w:szCs w:val="24"/>
              </w:rPr>
              <w:t>7. Czy Zamawiający w pozycji 10 dopuści zaoferowanie ustnika bez pokrycia silikonowego.</w:t>
            </w:r>
          </w:p>
          <w:p w:rsidR="00A837FC" w:rsidRPr="00A837FC" w:rsidRDefault="00A837FC" w:rsidP="00B3332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837FC">
              <w:rPr>
                <w:b/>
                <w:sz w:val="24"/>
                <w:szCs w:val="24"/>
              </w:rPr>
              <w:t>Odp.:</w:t>
            </w:r>
          </w:p>
          <w:p w:rsidR="00364298" w:rsidRPr="00A837FC" w:rsidRDefault="00364298" w:rsidP="00364298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15 poz. 10</w:t>
            </w:r>
            <w:r w:rsidRPr="00A837FC">
              <w:rPr>
                <w:sz w:val="24"/>
                <w:szCs w:val="24"/>
              </w:rPr>
              <w:t xml:space="preserve"> ustnika bez pokrycia silikonowego.</w:t>
            </w:r>
          </w:p>
          <w:p w:rsidR="008D7DAF" w:rsidRDefault="008D7DAF" w:rsidP="00EE48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D7DAF" w:rsidRPr="00A837FC" w:rsidRDefault="008D7DAF" w:rsidP="00B3332B">
            <w:pPr>
              <w:numPr>
                <w:ilvl w:val="0"/>
                <w:numId w:val="10"/>
              </w:numPr>
              <w:ind w:left="318" w:right="-74" w:hanging="284"/>
              <w:jc w:val="both"/>
              <w:rPr>
                <w:sz w:val="24"/>
                <w:szCs w:val="24"/>
              </w:rPr>
            </w:pPr>
            <w:r w:rsidRPr="00A837FC">
              <w:rPr>
                <w:sz w:val="24"/>
                <w:szCs w:val="24"/>
              </w:rPr>
              <w:t xml:space="preserve">Czy Zamawiający w pozycji 18 dopuści zaoferowanie siatki o wymiarach 32 mm x 62 mm, średnica osłonki 2,4 mm, długość robocza 240 </w:t>
            </w:r>
            <w:proofErr w:type="spellStart"/>
            <w:r w:rsidRPr="00A837FC">
              <w:rPr>
                <w:sz w:val="24"/>
                <w:szCs w:val="24"/>
              </w:rPr>
              <w:t>cm</w:t>
            </w:r>
            <w:proofErr w:type="spellEnd"/>
            <w:r w:rsidRPr="00A837FC">
              <w:rPr>
                <w:sz w:val="24"/>
                <w:szCs w:val="24"/>
              </w:rPr>
              <w:t>.</w:t>
            </w:r>
          </w:p>
          <w:p w:rsidR="00A837FC" w:rsidRPr="00A837FC" w:rsidRDefault="00A837FC" w:rsidP="00B3332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837FC">
              <w:rPr>
                <w:b/>
                <w:sz w:val="24"/>
                <w:szCs w:val="24"/>
              </w:rPr>
              <w:t>Odp.:</w:t>
            </w:r>
          </w:p>
          <w:p w:rsidR="00364298" w:rsidRPr="00A837FC" w:rsidRDefault="00364298" w:rsidP="001C01E6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15 poz. 18</w:t>
            </w:r>
            <w:r w:rsidRPr="00A837FC">
              <w:rPr>
                <w:sz w:val="24"/>
                <w:szCs w:val="24"/>
              </w:rPr>
              <w:t xml:space="preserve"> siatki o wymiarach 32 mm x 62 mm, średnica osłonki 2,4 mm, długość robocza 240 </w:t>
            </w:r>
            <w:proofErr w:type="spellStart"/>
            <w:r w:rsidRPr="00A837FC">
              <w:rPr>
                <w:sz w:val="24"/>
                <w:szCs w:val="24"/>
              </w:rPr>
              <w:t>cm</w:t>
            </w:r>
            <w:proofErr w:type="spellEnd"/>
            <w:r w:rsidRPr="00A837FC">
              <w:rPr>
                <w:sz w:val="24"/>
                <w:szCs w:val="24"/>
              </w:rPr>
              <w:t>.</w:t>
            </w:r>
          </w:p>
          <w:p w:rsidR="008D7DAF" w:rsidRPr="00A837FC" w:rsidRDefault="008D7DAF" w:rsidP="00EE481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1C01E6" w:rsidRDefault="001C01E6" w:rsidP="001C01E6">
      <w:pPr>
        <w:jc w:val="right"/>
        <w:rPr>
          <w:i/>
          <w:sz w:val="24"/>
          <w:szCs w:val="24"/>
        </w:rPr>
      </w:pPr>
    </w:p>
    <w:p w:rsidR="00A428CD" w:rsidRDefault="00A428CD" w:rsidP="00A428C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A428CD" w:rsidRDefault="00A428CD" w:rsidP="00A428CD">
      <w:pPr>
        <w:jc w:val="right"/>
        <w:rPr>
          <w:i/>
          <w:sz w:val="24"/>
          <w:szCs w:val="24"/>
        </w:rPr>
      </w:pPr>
    </w:p>
    <w:p w:rsidR="00A428CD" w:rsidRDefault="00A428CD" w:rsidP="00A428C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A428CD" w:rsidRDefault="00A428CD" w:rsidP="00A428CD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A837FC" w:rsidRDefault="00BE7BFD" w:rsidP="00520165">
      <w:pPr>
        <w:jc w:val="both"/>
        <w:rPr>
          <w:sz w:val="24"/>
          <w:szCs w:val="24"/>
        </w:rPr>
      </w:pPr>
    </w:p>
    <w:sectPr w:rsidR="00BE7BFD" w:rsidRPr="00A837FC" w:rsidSect="00A837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43F" w:rsidRDefault="0067343F">
      <w:r>
        <w:separator/>
      </w:r>
    </w:p>
  </w:endnote>
  <w:endnote w:type="continuationSeparator" w:id="0">
    <w:p w:rsidR="0067343F" w:rsidRDefault="006734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51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51D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051D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B3018" w:rsidRPr="000B301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43F" w:rsidRDefault="0067343F">
      <w:r>
        <w:separator/>
      </w:r>
    </w:p>
  </w:footnote>
  <w:footnote w:type="continuationSeparator" w:id="0">
    <w:p w:rsidR="0067343F" w:rsidRDefault="006734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DAF" w:rsidRDefault="008D7D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DAF" w:rsidRDefault="008D7D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DAF" w:rsidRDefault="008D7D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B0FAA"/>
    <w:multiLevelType w:val="hybridMultilevel"/>
    <w:tmpl w:val="D93ED868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633403"/>
    <w:multiLevelType w:val="hybridMultilevel"/>
    <w:tmpl w:val="902451F8"/>
    <w:lvl w:ilvl="0" w:tplc="65A8682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3255A31"/>
    <w:multiLevelType w:val="hybridMultilevel"/>
    <w:tmpl w:val="D93ED868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4D0023B"/>
    <w:multiLevelType w:val="hybridMultilevel"/>
    <w:tmpl w:val="E1646B2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2"/>
  </w:num>
  <w:num w:numId="9">
    <w:abstractNumId w:val="7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DAF"/>
    <w:rsid w:val="00003322"/>
    <w:rsid w:val="00031374"/>
    <w:rsid w:val="000A1097"/>
    <w:rsid w:val="000B3018"/>
    <w:rsid w:val="000E2A8F"/>
    <w:rsid w:val="001051D4"/>
    <w:rsid w:val="0012774F"/>
    <w:rsid w:val="00144B7A"/>
    <w:rsid w:val="00180C6E"/>
    <w:rsid w:val="001C01E6"/>
    <w:rsid w:val="0029606A"/>
    <w:rsid w:val="002F7518"/>
    <w:rsid w:val="0032624F"/>
    <w:rsid w:val="00364298"/>
    <w:rsid w:val="0043799B"/>
    <w:rsid w:val="004848F3"/>
    <w:rsid w:val="004A75F2"/>
    <w:rsid w:val="005144A9"/>
    <w:rsid w:val="00520165"/>
    <w:rsid w:val="005A4308"/>
    <w:rsid w:val="005B1B08"/>
    <w:rsid w:val="00632C3C"/>
    <w:rsid w:val="00662BDB"/>
    <w:rsid w:val="0067343F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D7DAF"/>
    <w:rsid w:val="00A428CD"/>
    <w:rsid w:val="00A837FC"/>
    <w:rsid w:val="00A905AC"/>
    <w:rsid w:val="00B3332B"/>
    <w:rsid w:val="00BA6584"/>
    <w:rsid w:val="00BA73B0"/>
    <w:rsid w:val="00BE7BFD"/>
    <w:rsid w:val="00C370F2"/>
    <w:rsid w:val="00C44EEC"/>
    <w:rsid w:val="00C8200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14EA"/>
    <w:rsid w:val="00E935D6"/>
    <w:rsid w:val="00EA14B3"/>
    <w:rsid w:val="00EA416E"/>
    <w:rsid w:val="00EE65D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624F"/>
  </w:style>
  <w:style w:type="paragraph" w:styleId="Nagwek1">
    <w:name w:val="heading 1"/>
    <w:basedOn w:val="Normalny"/>
    <w:next w:val="Normalny"/>
    <w:link w:val="Nagwek1Znak"/>
    <w:qFormat/>
    <w:rsid w:val="0032624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624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624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624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624F"/>
  </w:style>
  <w:style w:type="paragraph" w:styleId="Tekstpodstawowywcity">
    <w:name w:val="Body Text Indent"/>
    <w:basedOn w:val="Normalny"/>
    <w:rsid w:val="0032624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2624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2624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2624F"/>
    <w:rPr>
      <w:sz w:val="28"/>
    </w:rPr>
  </w:style>
  <w:style w:type="paragraph" w:styleId="Tekstpodstawowywcity3">
    <w:name w:val="Body Text Indent 3"/>
    <w:basedOn w:val="Normalny"/>
    <w:rsid w:val="0032624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837F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837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443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2022-12-15T09:16:00Z</cp:lastPrinted>
  <dcterms:created xsi:type="dcterms:W3CDTF">2022-12-15T09:16:00Z</dcterms:created>
  <dcterms:modified xsi:type="dcterms:W3CDTF">2022-12-15T09:16:00Z</dcterms:modified>
</cp:coreProperties>
</file>