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344" w:rsidRPr="00DA2AC1" w:rsidRDefault="00AE4344" w:rsidP="00AE43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E4344" w:rsidRPr="00DA2AC1" w:rsidRDefault="00AE4344" w:rsidP="00AE434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E4344" w:rsidRPr="00DA2AC1" w:rsidRDefault="00AE4344" w:rsidP="00AE434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E4344" w:rsidRPr="00DA2AC1" w:rsidRDefault="00AE4344" w:rsidP="00AE434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E4344" w:rsidRPr="00DA2AC1" w:rsidRDefault="00AE4344" w:rsidP="00AE434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671222">
        <w:rPr>
          <w:sz w:val="24"/>
          <w:szCs w:val="24"/>
        </w:rPr>
        <w:t>5</w:t>
      </w:r>
    </w:p>
    <w:p w:rsidR="00AE4344" w:rsidRPr="001566D5" w:rsidRDefault="00AE4344" w:rsidP="00AE434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E4344" w:rsidRPr="001566D5" w:rsidRDefault="00AE4344" w:rsidP="00AE4344"/>
    <w:p w:rsidR="00AE4344" w:rsidRDefault="00AE4344" w:rsidP="00AE43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E4344" w:rsidRDefault="00AE4344" w:rsidP="00AE434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E4344" w:rsidRDefault="00AE4344" w:rsidP="00AE434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E4344" w:rsidRPr="001566D5" w:rsidRDefault="00AE4344" w:rsidP="00AE434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AE4344" w:rsidRDefault="00AE4344" w:rsidP="00AE43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E4344" w:rsidRDefault="00AE4344" w:rsidP="00AE434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AE4344" w:rsidRDefault="00AE4344" w:rsidP="00AE4344">
      <w:pPr>
        <w:jc w:val="both"/>
        <w:rPr>
          <w:i/>
          <w:sz w:val="22"/>
          <w:szCs w:val="22"/>
        </w:rPr>
      </w:pPr>
    </w:p>
    <w:p w:rsidR="00AE4344" w:rsidRPr="00406690" w:rsidRDefault="00AE4344" w:rsidP="00AE434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E4344" w:rsidRPr="00406690" w:rsidRDefault="00AE4344" w:rsidP="00AE4344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E4344" w:rsidRPr="005B5F96" w:rsidRDefault="00AE4344" w:rsidP="00AE4344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AE4344" w:rsidRDefault="00AE4344" w:rsidP="00AE4344">
      <w:pPr>
        <w:jc w:val="both"/>
        <w:rPr>
          <w:b/>
          <w:sz w:val="22"/>
          <w:szCs w:val="22"/>
        </w:rPr>
      </w:pPr>
    </w:p>
    <w:p w:rsidR="00AE4344" w:rsidRDefault="00AE4344" w:rsidP="00AE4344">
      <w:pPr>
        <w:jc w:val="both"/>
        <w:rPr>
          <w:sz w:val="24"/>
          <w:szCs w:val="24"/>
        </w:rPr>
      </w:pPr>
    </w:p>
    <w:p w:rsidR="00AE4344" w:rsidRPr="001566D5" w:rsidRDefault="00AE4344" w:rsidP="00AE434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80B22" w:rsidRPr="00AE4344" w:rsidTr="00ED36EA">
        <w:tc>
          <w:tcPr>
            <w:tcW w:w="9356" w:type="dxa"/>
            <w:shd w:val="clear" w:color="auto" w:fill="auto"/>
          </w:tcPr>
          <w:p w:rsidR="00580B22" w:rsidRPr="00AE4344" w:rsidRDefault="00580B22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E4344">
              <w:rPr>
                <w:sz w:val="24"/>
                <w:szCs w:val="24"/>
                <w:u w:val="single"/>
              </w:rPr>
              <w:t>Pakiet 15</w:t>
            </w:r>
          </w:p>
          <w:p w:rsidR="00580B22" w:rsidRPr="00AE4344" w:rsidRDefault="00580B22" w:rsidP="00AE434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>Czy Zamawiający w pozycji nr 3 dopuści szczoteczki o średnicy drutu prowadzącego 1.7 mm?</w:t>
            </w:r>
          </w:p>
          <w:p w:rsidR="00580B22" w:rsidRPr="00AE4344" w:rsidRDefault="00580B22" w:rsidP="00AE434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E4344">
              <w:rPr>
                <w:b/>
                <w:sz w:val="24"/>
                <w:szCs w:val="24"/>
              </w:rPr>
              <w:t>Odp.:</w:t>
            </w:r>
          </w:p>
          <w:p w:rsidR="00580B22" w:rsidRDefault="004427BB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15 poz. 3 </w:t>
            </w:r>
            <w:r w:rsidRPr="00AE4344">
              <w:rPr>
                <w:sz w:val="24"/>
                <w:szCs w:val="24"/>
              </w:rPr>
              <w:t xml:space="preserve">szczoteczki o średnicy drutu prowadzącego 1.7 </w:t>
            </w:r>
            <w:proofErr w:type="spellStart"/>
            <w:r w:rsidRPr="00AE4344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427BB" w:rsidRPr="00AE4344" w:rsidRDefault="004427BB" w:rsidP="004427B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0B22" w:rsidRPr="00AE4344" w:rsidRDefault="00580B22" w:rsidP="00AE4344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4" w:hanging="28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 xml:space="preserve">Czy Zamawiający w pozycji nr 5 dopuści </w:t>
            </w:r>
            <w:proofErr w:type="spellStart"/>
            <w:r w:rsidRPr="00AE4344">
              <w:rPr>
                <w:sz w:val="24"/>
                <w:szCs w:val="24"/>
              </w:rPr>
              <w:t>klipsownice</w:t>
            </w:r>
            <w:proofErr w:type="spellEnd"/>
            <w:r w:rsidRPr="00AE4344">
              <w:rPr>
                <w:sz w:val="24"/>
                <w:szCs w:val="24"/>
              </w:rPr>
              <w:t xml:space="preserve"> hemostatyczne o średnicy osłonki </w:t>
            </w:r>
            <w:r w:rsidR="004427BB">
              <w:rPr>
                <w:sz w:val="24"/>
                <w:szCs w:val="24"/>
              </w:rPr>
              <w:t xml:space="preserve">               </w:t>
            </w:r>
            <w:r w:rsidRPr="00AE4344">
              <w:rPr>
                <w:sz w:val="24"/>
                <w:szCs w:val="24"/>
              </w:rPr>
              <w:t>2.</w:t>
            </w:r>
            <w:r w:rsidR="00AE4344"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6</w:t>
            </w:r>
            <w:r w:rsidR="004427BB"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mm?</w:t>
            </w:r>
          </w:p>
          <w:p w:rsidR="00580B22" w:rsidRPr="00AE4344" w:rsidRDefault="00580B22" w:rsidP="00AE434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E4344">
              <w:rPr>
                <w:b/>
                <w:sz w:val="24"/>
                <w:szCs w:val="24"/>
              </w:rPr>
              <w:t>Odp.:</w:t>
            </w:r>
          </w:p>
          <w:p w:rsidR="00580B22" w:rsidRDefault="004427BB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5</w:t>
            </w:r>
            <w:r w:rsidR="00A213B1" w:rsidRPr="00AE4344">
              <w:rPr>
                <w:sz w:val="24"/>
                <w:szCs w:val="24"/>
              </w:rPr>
              <w:t xml:space="preserve"> </w:t>
            </w:r>
            <w:proofErr w:type="spellStart"/>
            <w:r w:rsidR="00A213B1" w:rsidRPr="00AE4344">
              <w:rPr>
                <w:sz w:val="24"/>
                <w:szCs w:val="24"/>
              </w:rPr>
              <w:t>klipsownice</w:t>
            </w:r>
            <w:proofErr w:type="spellEnd"/>
            <w:r w:rsidR="00A213B1" w:rsidRPr="00AE4344">
              <w:rPr>
                <w:sz w:val="24"/>
                <w:szCs w:val="24"/>
              </w:rPr>
              <w:t xml:space="preserve"> hemostatyczne o średnicy osłonki 2.</w:t>
            </w:r>
            <w:r w:rsidR="00A213B1">
              <w:rPr>
                <w:sz w:val="24"/>
                <w:szCs w:val="24"/>
              </w:rPr>
              <w:t xml:space="preserve"> </w:t>
            </w:r>
            <w:r w:rsidR="00A213B1" w:rsidRPr="00AE4344">
              <w:rPr>
                <w:sz w:val="24"/>
                <w:szCs w:val="24"/>
              </w:rPr>
              <w:t>6</w:t>
            </w:r>
            <w:r w:rsidR="00A213B1">
              <w:rPr>
                <w:sz w:val="24"/>
                <w:szCs w:val="24"/>
              </w:rPr>
              <w:t xml:space="preserve"> </w:t>
            </w:r>
            <w:proofErr w:type="spellStart"/>
            <w:r w:rsidR="00A213B1" w:rsidRPr="00AE4344">
              <w:rPr>
                <w:sz w:val="24"/>
                <w:szCs w:val="24"/>
              </w:rPr>
              <w:t>mm</w:t>
            </w:r>
            <w:proofErr w:type="spellEnd"/>
            <w:r w:rsidR="00A213B1">
              <w:rPr>
                <w:sz w:val="24"/>
                <w:szCs w:val="24"/>
              </w:rPr>
              <w:t>.</w:t>
            </w:r>
          </w:p>
          <w:p w:rsidR="004427BB" w:rsidRPr="00AE4344" w:rsidRDefault="004427BB" w:rsidP="00A213B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0B22" w:rsidRPr="00AE4344" w:rsidRDefault="00580B22" w:rsidP="00AE434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 xml:space="preserve">Czy Zamawiający w pozycji nr 5 dopuści </w:t>
            </w:r>
            <w:proofErr w:type="spellStart"/>
            <w:r w:rsidRPr="00AE4344">
              <w:rPr>
                <w:sz w:val="24"/>
                <w:szCs w:val="24"/>
              </w:rPr>
              <w:t>klipsownice</w:t>
            </w:r>
            <w:proofErr w:type="spellEnd"/>
            <w:r w:rsidRPr="00AE4344">
              <w:rPr>
                <w:sz w:val="24"/>
                <w:szCs w:val="24"/>
              </w:rPr>
              <w:t xml:space="preserve"> hemostatyczne o średnicy osłonki 2. 6mm i rozwarciu 8,11,13,16 mm?</w:t>
            </w:r>
          </w:p>
          <w:p w:rsidR="00580B22" w:rsidRPr="00AE4344" w:rsidRDefault="00580B22" w:rsidP="00AE434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E4344">
              <w:rPr>
                <w:b/>
                <w:sz w:val="24"/>
                <w:szCs w:val="24"/>
              </w:rPr>
              <w:t>Odp.:</w:t>
            </w:r>
          </w:p>
          <w:p w:rsidR="00580B22" w:rsidRPr="00AE4344" w:rsidRDefault="00A213B1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5</w:t>
            </w:r>
            <w:r w:rsidRPr="00AE4344">
              <w:rPr>
                <w:sz w:val="24"/>
                <w:szCs w:val="24"/>
              </w:rPr>
              <w:t xml:space="preserve"> </w:t>
            </w:r>
            <w:proofErr w:type="spellStart"/>
            <w:r w:rsidRPr="00AE4344">
              <w:rPr>
                <w:sz w:val="24"/>
                <w:szCs w:val="24"/>
              </w:rPr>
              <w:t>klipsownice</w:t>
            </w:r>
            <w:proofErr w:type="spellEnd"/>
            <w:r w:rsidRPr="00AE4344">
              <w:rPr>
                <w:sz w:val="24"/>
                <w:szCs w:val="24"/>
              </w:rPr>
              <w:t xml:space="preserve"> hemostatyczne o średnicy osłonki 2. 6</w:t>
            </w:r>
            <w:r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mm i rozwarciu 8,</w:t>
            </w:r>
            <w:r>
              <w:rPr>
                <w:sz w:val="24"/>
                <w:szCs w:val="24"/>
              </w:rPr>
              <w:t xml:space="preserve"> 1</w:t>
            </w:r>
            <w:r w:rsidRPr="00AE4344">
              <w:rPr>
                <w:sz w:val="24"/>
                <w:szCs w:val="24"/>
              </w:rPr>
              <w:t>1,</w:t>
            </w:r>
            <w:r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13,</w:t>
            </w:r>
            <w:r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 xml:space="preserve">16 </w:t>
            </w:r>
            <w:proofErr w:type="spellStart"/>
            <w:r w:rsidRPr="00AE4344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A213B1" w:rsidRDefault="00A213B1" w:rsidP="00A213B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0B22" w:rsidRPr="00AE4344" w:rsidRDefault="00580B22" w:rsidP="00AE4344">
            <w:pPr>
              <w:ind w:left="28" w:right="-7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>4. Czy Zamawiający w pozycji nr 6 dopuści igły w rozmiarach 22,23,25G?</w:t>
            </w:r>
          </w:p>
          <w:p w:rsidR="00580B22" w:rsidRPr="00AE4344" w:rsidRDefault="00580B22" w:rsidP="00AE434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E4344">
              <w:rPr>
                <w:b/>
                <w:sz w:val="24"/>
                <w:szCs w:val="24"/>
              </w:rPr>
              <w:t>Odp.:</w:t>
            </w:r>
          </w:p>
          <w:p w:rsidR="00580B22" w:rsidRDefault="00A213B1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6</w:t>
            </w:r>
            <w:r w:rsidRPr="00AE4344">
              <w:rPr>
                <w:sz w:val="24"/>
                <w:szCs w:val="24"/>
              </w:rPr>
              <w:t xml:space="preserve"> igły w rozmiarach 22,</w:t>
            </w:r>
            <w:r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23,</w:t>
            </w:r>
            <w:r>
              <w:rPr>
                <w:sz w:val="24"/>
                <w:szCs w:val="24"/>
              </w:rPr>
              <w:t xml:space="preserve"> 2</w:t>
            </w:r>
            <w:r w:rsidRPr="00AE4344">
              <w:rPr>
                <w:sz w:val="24"/>
                <w:szCs w:val="24"/>
              </w:rPr>
              <w:t>5G</w:t>
            </w:r>
            <w:r>
              <w:rPr>
                <w:sz w:val="24"/>
                <w:szCs w:val="24"/>
              </w:rPr>
              <w:t>.</w:t>
            </w:r>
          </w:p>
          <w:p w:rsidR="00A213B1" w:rsidRPr="00AE4344" w:rsidRDefault="00A213B1" w:rsidP="00A213B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0B22" w:rsidRPr="00AE4344" w:rsidRDefault="00580B22" w:rsidP="00AE4344">
            <w:pPr>
              <w:ind w:left="28" w:right="-7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>5. Czy Zamawiający w pozycji nr 8 dopuści kleszcze pokryte hydrofilną powłoka PE?</w:t>
            </w:r>
          </w:p>
          <w:p w:rsidR="00580B22" w:rsidRPr="00AE4344" w:rsidRDefault="00580B22" w:rsidP="00AE434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E4344">
              <w:rPr>
                <w:b/>
                <w:sz w:val="24"/>
                <w:szCs w:val="24"/>
              </w:rPr>
              <w:t>Odp.:</w:t>
            </w:r>
          </w:p>
          <w:p w:rsidR="00580B22" w:rsidRPr="00AE4344" w:rsidRDefault="000B17E6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15 poz. 8</w:t>
            </w:r>
            <w:r w:rsidRPr="00AE4344">
              <w:rPr>
                <w:sz w:val="24"/>
                <w:szCs w:val="24"/>
              </w:rPr>
              <w:t xml:space="preserve"> kleszcze pokryte hydrofilną powłoka PE</w:t>
            </w:r>
            <w:r>
              <w:rPr>
                <w:sz w:val="24"/>
                <w:szCs w:val="24"/>
              </w:rPr>
              <w:t>.</w:t>
            </w:r>
          </w:p>
          <w:p w:rsidR="00580B22" w:rsidRPr="00AE4344" w:rsidRDefault="00580B22" w:rsidP="008E484B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lastRenderedPageBreak/>
              <w:t xml:space="preserve">6. Czy Zamawiający w pozycji nr 17 dopuści zestaw do podwiązywania żylaków przełyku, Skład zestawu: nasadka na endoskop z 6 oraz 7 opaskami, głowica z nicą o długości 1500 mm, połączone z dwukierunkowym pokrętłem do naciągania nici, Słyszalne „kliknięcie” po każdym uwolnieniu gumki, Zestaw z mechaniczną i dźwiękową sygnalizacją momentu uwolnienia podwiązki, Opaski zapewniają doskonałą widoczność w obrazie endoskopu, Zestaw wyposażony w port </w:t>
            </w:r>
            <w:proofErr w:type="spellStart"/>
            <w:r w:rsidRPr="00AE4344">
              <w:rPr>
                <w:sz w:val="24"/>
                <w:szCs w:val="24"/>
              </w:rPr>
              <w:t>Luer</w:t>
            </w:r>
            <w:proofErr w:type="spellEnd"/>
            <w:r w:rsidRPr="00AE4344">
              <w:rPr>
                <w:sz w:val="24"/>
                <w:szCs w:val="24"/>
              </w:rPr>
              <w:t xml:space="preserve">/złącze do irygacji, Opaski lateksowe w kolorze niebieskim, przedostatnia opaska w kolorze czarnym, Zestaw gotowy do bezpośredniego zakładania, Kompatybilne z endoskopami o średnicy zewnętrznej 8.6-11.3 </w:t>
            </w:r>
            <w:proofErr w:type="spellStart"/>
            <w:r w:rsidRPr="00AE4344">
              <w:rPr>
                <w:sz w:val="24"/>
                <w:szCs w:val="24"/>
              </w:rPr>
              <w:t>mm</w:t>
            </w:r>
            <w:proofErr w:type="spellEnd"/>
            <w:r w:rsidRPr="00AE4344">
              <w:rPr>
                <w:sz w:val="24"/>
                <w:szCs w:val="24"/>
              </w:rPr>
              <w:t>.</w:t>
            </w:r>
          </w:p>
          <w:p w:rsidR="00580B22" w:rsidRPr="008E484B" w:rsidRDefault="00580B22" w:rsidP="008E484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E484B">
              <w:rPr>
                <w:b/>
                <w:sz w:val="24"/>
                <w:szCs w:val="24"/>
              </w:rPr>
              <w:t>Odp.:</w:t>
            </w:r>
          </w:p>
          <w:p w:rsidR="00580B22" w:rsidRPr="00AE4344" w:rsidRDefault="000B17E6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15 poz. 17 </w:t>
            </w:r>
            <w:r w:rsidRPr="00AE4344">
              <w:rPr>
                <w:sz w:val="24"/>
                <w:szCs w:val="24"/>
              </w:rPr>
              <w:t>zestaw</w:t>
            </w:r>
            <w:r>
              <w:rPr>
                <w:sz w:val="24"/>
                <w:szCs w:val="24"/>
              </w:rPr>
              <w:t>u</w:t>
            </w:r>
            <w:r w:rsidRPr="00AE4344">
              <w:rPr>
                <w:sz w:val="24"/>
                <w:szCs w:val="24"/>
              </w:rPr>
              <w:t xml:space="preserve"> do podwiązywania żylaków przełyku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0B17E6" w:rsidRDefault="000B17E6" w:rsidP="000B17E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80B22" w:rsidRPr="00AE4344" w:rsidRDefault="00580B22" w:rsidP="008E484B">
            <w:pPr>
              <w:ind w:left="28" w:right="-74"/>
              <w:jc w:val="both"/>
              <w:rPr>
                <w:sz w:val="24"/>
                <w:szCs w:val="24"/>
              </w:rPr>
            </w:pPr>
            <w:r w:rsidRPr="00AE4344">
              <w:rPr>
                <w:sz w:val="24"/>
                <w:szCs w:val="24"/>
              </w:rPr>
              <w:t>7. Czy Zamawiający wyrazi zgodę na wyłączenie pozycji nr 13,</w:t>
            </w:r>
            <w:r w:rsidR="000120CB"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14,</w:t>
            </w:r>
            <w:r w:rsidR="000120CB"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15,</w:t>
            </w:r>
            <w:r w:rsidR="000120CB">
              <w:rPr>
                <w:sz w:val="24"/>
                <w:szCs w:val="24"/>
              </w:rPr>
              <w:t xml:space="preserve"> </w:t>
            </w:r>
            <w:r w:rsidRPr="00AE4344">
              <w:rPr>
                <w:sz w:val="24"/>
                <w:szCs w:val="24"/>
              </w:rPr>
              <w:t>19 do osobnego?</w:t>
            </w:r>
          </w:p>
          <w:p w:rsidR="00580B22" w:rsidRDefault="00580B22" w:rsidP="008E484B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8E484B">
              <w:rPr>
                <w:b/>
                <w:sz w:val="24"/>
                <w:szCs w:val="24"/>
              </w:rPr>
              <w:t>Odp.:</w:t>
            </w:r>
          </w:p>
          <w:p w:rsidR="000120CB" w:rsidRPr="000120CB" w:rsidRDefault="000120CB" w:rsidP="008E484B">
            <w:pPr>
              <w:ind w:left="28" w:right="-74"/>
              <w:jc w:val="both"/>
              <w:rPr>
                <w:sz w:val="24"/>
                <w:szCs w:val="24"/>
              </w:rPr>
            </w:pPr>
            <w:r w:rsidRPr="000120CB">
              <w:rPr>
                <w:sz w:val="24"/>
                <w:szCs w:val="24"/>
              </w:rPr>
              <w:t>Zamawiający nie wyraża zgody</w:t>
            </w:r>
            <w:r>
              <w:rPr>
                <w:sz w:val="24"/>
                <w:szCs w:val="24"/>
              </w:rPr>
              <w:t xml:space="preserve"> na modyfikację Pakietu nr 15.</w:t>
            </w:r>
          </w:p>
          <w:p w:rsidR="00580B22" w:rsidRPr="00AE4344" w:rsidRDefault="00580B22" w:rsidP="00ED36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FA6498" w:rsidRDefault="00FA6498" w:rsidP="00FA6498">
      <w:pPr>
        <w:jc w:val="right"/>
        <w:rPr>
          <w:i/>
          <w:sz w:val="24"/>
          <w:szCs w:val="24"/>
        </w:rPr>
      </w:pPr>
    </w:p>
    <w:p w:rsidR="00FA6498" w:rsidRDefault="00FA6498" w:rsidP="00FA64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FA6498" w:rsidRDefault="00FA6498" w:rsidP="00FA6498">
      <w:pPr>
        <w:jc w:val="right"/>
        <w:rPr>
          <w:i/>
          <w:sz w:val="24"/>
          <w:szCs w:val="24"/>
        </w:rPr>
      </w:pPr>
    </w:p>
    <w:p w:rsidR="00FA6498" w:rsidRDefault="00FA6498" w:rsidP="00FA64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A6498" w:rsidRPr="000318C5" w:rsidRDefault="00FA6498" w:rsidP="00FA6498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AE4344" w:rsidRDefault="00BE7BFD" w:rsidP="00520165">
      <w:pPr>
        <w:jc w:val="both"/>
        <w:rPr>
          <w:sz w:val="24"/>
          <w:szCs w:val="24"/>
        </w:rPr>
      </w:pPr>
    </w:p>
    <w:sectPr w:rsidR="00BE7BFD" w:rsidRPr="00AE4344" w:rsidSect="00AE4344">
      <w:footerReference w:type="even" r:id="rId7"/>
      <w:footerReference w:type="default" r:id="rId8"/>
      <w:footerReference w:type="first" r:id="rId9"/>
      <w:pgSz w:w="11906" w:h="16838" w:code="9"/>
      <w:pgMar w:top="636" w:right="1418" w:bottom="1418" w:left="1418" w:header="137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DA5" w:rsidRDefault="00D26DA5">
      <w:r>
        <w:separator/>
      </w:r>
    </w:p>
  </w:endnote>
  <w:endnote w:type="continuationSeparator" w:id="0">
    <w:p w:rsidR="00D26DA5" w:rsidRDefault="00D26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415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4157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4157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71222" w:rsidRPr="0067122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DA5" w:rsidRDefault="00D26DA5">
      <w:r>
        <w:separator/>
      </w:r>
    </w:p>
  </w:footnote>
  <w:footnote w:type="continuationSeparator" w:id="0">
    <w:p w:rsidR="00D26DA5" w:rsidRDefault="00D26D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2FD0D7F"/>
    <w:multiLevelType w:val="hybridMultilevel"/>
    <w:tmpl w:val="05CE341E"/>
    <w:lvl w:ilvl="0" w:tplc="123A7C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B22"/>
    <w:rsid w:val="000120CB"/>
    <w:rsid w:val="00031374"/>
    <w:rsid w:val="000A1097"/>
    <w:rsid w:val="000B17E6"/>
    <w:rsid w:val="000E2A8F"/>
    <w:rsid w:val="0012774F"/>
    <w:rsid w:val="00144B7A"/>
    <w:rsid w:val="00180C6E"/>
    <w:rsid w:val="0029606A"/>
    <w:rsid w:val="004427BB"/>
    <w:rsid w:val="004848F3"/>
    <w:rsid w:val="004A75F2"/>
    <w:rsid w:val="005144A9"/>
    <w:rsid w:val="00520165"/>
    <w:rsid w:val="00580B22"/>
    <w:rsid w:val="005B1B08"/>
    <w:rsid w:val="00632C3C"/>
    <w:rsid w:val="00662BDB"/>
    <w:rsid w:val="00671222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484B"/>
    <w:rsid w:val="00941F53"/>
    <w:rsid w:val="00995B17"/>
    <w:rsid w:val="009D5471"/>
    <w:rsid w:val="00A213B1"/>
    <w:rsid w:val="00A41570"/>
    <w:rsid w:val="00A905AC"/>
    <w:rsid w:val="00AE4344"/>
    <w:rsid w:val="00BA6584"/>
    <w:rsid w:val="00BE7BFD"/>
    <w:rsid w:val="00C370F2"/>
    <w:rsid w:val="00C44EEC"/>
    <w:rsid w:val="00D22FFA"/>
    <w:rsid w:val="00D26DA5"/>
    <w:rsid w:val="00D47E1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6498"/>
    <w:rsid w:val="00FB0DD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1F53"/>
  </w:style>
  <w:style w:type="paragraph" w:styleId="Nagwek1">
    <w:name w:val="heading 1"/>
    <w:basedOn w:val="Normalny"/>
    <w:next w:val="Normalny"/>
    <w:link w:val="Nagwek1Znak"/>
    <w:qFormat/>
    <w:rsid w:val="00941F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41F5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41F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41F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1F53"/>
  </w:style>
  <w:style w:type="paragraph" w:styleId="Tekstpodstawowywcity">
    <w:name w:val="Body Text Indent"/>
    <w:basedOn w:val="Normalny"/>
    <w:rsid w:val="00941F5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41F5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41F5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41F53"/>
    <w:rPr>
      <w:sz w:val="28"/>
    </w:rPr>
  </w:style>
  <w:style w:type="paragraph" w:styleId="Tekstpodstawowywcity3">
    <w:name w:val="Body Text Indent 3"/>
    <w:basedOn w:val="Normalny"/>
    <w:rsid w:val="00941F5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E434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E43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2022-12-15T09:22:00Z</cp:lastPrinted>
  <dcterms:created xsi:type="dcterms:W3CDTF">2022-12-15T09:22:00Z</dcterms:created>
  <dcterms:modified xsi:type="dcterms:W3CDTF">2022-12-15T09:22:00Z</dcterms:modified>
</cp:coreProperties>
</file>