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68E" w:rsidRPr="00DA2AC1" w:rsidRDefault="0013268E" w:rsidP="0013268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3268E" w:rsidRPr="00DA2AC1" w:rsidRDefault="0013268E" w:rsidP="0013268E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3268E" w:rsidRPr="00DA2AC1" w:rsidRDefault="0013268E" w:rsidP="0013268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3268E" w:rsidRPr="00DA2AC1" w:rsidRDefault="0013268E" w:rsidP="0013268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3268E" w:rsidRPr="00DA2AC1" w:rsidRDefault="0013268E" w:rsidP="0013268E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4</w:t>
      </w:r>
      <w:r w:rsidRPr="00DA2AC1">
        <w:rPr>
          <w:b/>
          <w:bCs/>
          <w:sz w:val="24"/>
          <w:szCs w:val="24"/>
        </w:rPr>
        <w:t>/P/2022</w:t>
      </w:r>
      <w:r w:rsidRPr="00DA2AC1">
        <w:rPr>
          <w:sz w:val="24"/>
          <w:szCs w:val="24"/>
        </w:rPr>
        <w:tab/>
        <w:t xml:space="preserve"> Katowice dnia: 2022-1</w:t>
      </w:r>
      <w:r>
        <w:rPr>
          <w:sz w:val="24"/>
          <w:szCs w:val="24"/>
        </w:rPr>
        <w:t>2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7D0A3D">
        <w:rPr>
          <w:sz w:val="24"/>
          <w:szCs w:val="24"/>
        </w:rPr>
        <w:t>5</w:t>
      </w:r>
    </w:p>
    <w:p w:rsidR="0013268E" w:rsidRPr="001566D5" w:rsidRDefault="0013268E" w:rsidP="0013268E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3268E" w:rsidRPr="001566D5" w:rsidRDefault="0013268E" w:rsidP="0013268E"/>
    <w:p w:rsidR="0013268E" w:rsidRDefault="0013268E" w:rsidP="0013268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3268E" w:rsidRDefault="0013268E" w:rsidP="0013268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3268E" w:rsidRDefault="0013268E" w:rsidP="0013268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3268E" w:rsidRPr="001566D5" w:rsidRDefault="0013268E" w:rsidP="0013268E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3268E" w:rsidRDefault="0013268E" w:rsidP="0013268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3268E" w:rsidRDefault="0013268E" w:rsidP="0013268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- 7</w:t>
      </w:r>
    </w:p>
    <w:p w:rsidR="0013268E" w:rsidRDefault="0013268E" w:rsidP="0013268E">
      <w:pPr>
        <w:jc w:val="both"/>
        <w:rPr>
          <w:i/>
          <w:sz w:val="22"/>
          <w:szCs w:val="22"/>
        </w:rPr>
      </w:pPr>
    </w:p>
    <w:p w:rsidR="0013268E" w:rsidRPr="00406690" w:rsidRDefault="0013268E" w:rsidP="0013268E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13268E" w:rsidRPr="00406690" w:rsidRDefault="0013268E" w:rsidP="0013268E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13268E" w:rsidRPr="005B5F96" w:rsidRDefault="0013268E" w:rsidP="0013268E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 xml:space="preserve">”Dostawa narzędzi chirurgicznych, akcesoriów kompatybilnych z urządzeniami </w:t>
      </w:r>
      <w:r>
        <w:rPr>
          <w:b/>
          <w:bCs/>
          <w:sz w:val="22"/>
          <w:szCs w:val="22"/>
        </w:rPr>
        <w:t xml:space="preserve">                  </w:t>
      </w:r>
      <w:r w:rsidRPr="005B5F96">
        <w:rPr>
          <w:b/>
          <w:bCs/>
          <w:sz w:val="22"/>
          <w:szCs w:val="22"/>
        </w:rPr>
        <w:t>oraz pozostałych wyrobów medycznych”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5B5F96">
        <w:rPr>
          <w:b/>
          <w:i/>
          <w:sz w:val="22"/>
          <w:szCs w:val="22"/>
        </w:rPr>
        <w:t>/P/2022</w:t>
      </w:r>
    </w:p>
    <w:p w:rsidR="0013268E" w:rsidRDefault="0013268E" w:rsidP="0013268E">
      <w:pPr>
        <w:jc w:val="both"/>
        <w:rPr>
          <w:b/>
          <w:sz w:val="22"/>
          <w:szCs w:val="22"/>
        </w:rPr>
      </w:pPr>
    </w:p>
    <w:p w:rsidR="0013268E" w:rsidRPr="001566D5" w:rsidRDefault="0013268E" w:rsidP="0013268E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1455FE" w:rsidRPr="00797611" w:rsidTr="00ED36EA">
        <w:tc>
          <w:tcPr>
            <w:tcW w:w="9356" w:type="dxa"/>
            <w:shd w:val="clear" w:color="auto" w:fill="auto"/>
          </w:tcPr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97611">
              <w:rPr>
                <w:sz w:val="24"/>
                <w:szCs w:val="24"/>
                <w:u w:val="single"/>
              </w:rPr>
              <w:t>Dotyczy warunków umowy § 2 ust. 9</w:t>
            </w:r>
          </w:p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1. Czy Zamawiający wyrazi zgodę na zmianę istniejącego zapisu na następujący:</w:t>
            </w:r>
          </w:p>
          <w:p w:rsidR="001455FE" w:rsidRPr="00797611" w:rsidRDefault="001455FE" w:rsidP="007D0A3D">
            <w:pPr>
              <w:ind w:left="28" w:right="-74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 xml:space="preserve">"W przypadku odmowy realizacji dostawy lub jej części, Zamawiający może dokonać zakupu wraz z dostawą u innego Dostawcy obciążając Wykonawcę różnicą ceny wynikającą z zakupu u innego Dostawcy, po wcześniejszym pisemnym wezwaniu do należytej realizacji umowy." </w:t>
            </w:r>
          </w:p>
          <w:p w:rsidR="001455FE" w:rsidRPr="00797611" w:rsidRDefault="001455FE" w:rsidP="007D0A3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797611">
              <w:rPr>
                <w:b/>
                <w:sz w:val="24"/>
                <w:szCs w:val="24"/>
              </w:rPr>
              <w:t>Odp.:</w:t>
            </w:r>
          </w:p>
          <w:p w:rsidR="001455FE" w:rsidRPr="00797611" w:rsidRDefault="007D0A3D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Zamawiający nie wyraża zgody na modyfikację zapisu § 2 ust. 9 Projektu umowy.</w:t>
            </w:r>
          </w:p>
          <w:p w:rsidR="001455FE" w:rsidRPr="00797611" w:rsidRDefault="001455FE" w:rsidP="007D0A3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97611">
              <w:rPr>
                <w:sz w:val="24"/>
                <w:szCs w:val="24"/>
                <w:u w:val="single"/>
              </w:rPr>
              <w:t xml:space="preserve">Dotyczy warunków umowy § 4 </w:t>
            </w:r>
          </w:p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2. Czy Zamawiający wyrazi zgodę na dodanie następującego zapisu:</w:t>
            </w:r>
          </w:p>
          <w:p w:rsidR="001455FE" w:rsidRPr="00797611" w:rsidRDefault="001455FE" w:rsidP="007D0A3D">
            <w:pPr>
              <w:ind w:left="28" w:right="-74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 xml:space="preserve">"Wykonawca ma prawo do wstrzymania realizacji kolejnych zamówień w przypadku zwłoki </w:t>
            </w:r>
            <w:r w:rsidR="007C772A" w:rsidRPr="00797611">
              <w:rPr>
                <w:sz w:val="24"/>
                <w:szCs w:val="24"/>
              </w:rPr>
              <w:t xml:space="preserve">  </w:t>
            </w:r>
            <w:r w:rsidRPr="00797611">
              <w:rPr>
                <w:sz w:val="24"/>
                <w:szCs w:val="24"/>
              </w:rPr>
              <w:t>w płatnościach (należności wymagalnych) powyżej 30 dni od terminu płatności/wymagalności wskazanego na fakturze."</w:t>
            </w:r>
          </w:p>
          <w:p w:rsidR="001455FE" w:rsidRPr="00797611" w:rsidRDefault="001455FE" w:rsidP="007D0A3D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797611">
              <w:rPr>
                <w:b/>
                <w:sz w:val="24"/>
                <w:szCs w:val="24"/>
              </w:rPr>
              <w:t>Odp.:</w:t>
            </w:r>
          </w:p>
          <w:p w:rsidR="001455FE" w:rsidRPr="00797611" w:rsidRDefault="007D0A3D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 xml:space="preserve">Zamawiający nie wyraża zgody na dodanie </w:t>
            </w:r>
            <w:r w:rsidR="00E71AEC" w:rsidRPr="00797611">
              <w:rPr>
                <w:sz w:val="24"/>
                <w:szCs w:val="24"/>
              </w:rPr>
              <w:t xml:space="preserve">zapisu </w:t>
            </w:r>
            <w:r w:rsidR="00163218" w:rsidRPr="00797611">
              <w:rPr>
                <w:sz w:val="24"/>
                <w:szCs w:val="24"/>
              </w:rPr>
              <w:t xml:space="preserve">do Projektu umowy </w:t>
            </w:r>
            <w:r w:rsidR="00E71AEC" w:rsidRPr="00797611">
              <w:rPr>
                <w:sz w:val="24"/>
                <w:szCs w:val="24"/>
              </w:rPr>
              <w:t xml:space="preserve">o </w:t>
            </w:r>
            <w:r w:rsidR="00163218" w:rsidRPr="00797611">
              <w:rPr>
                <w:sz w:val="24"/>
                <w:szCs w:val="24"/>
              </w:rPr>
              <w:t>za</w:t>
            </w:r>
            <w:r w:rsidR="00E71AEC" w:rsidRPr="00797611">
              <w:rPr>
                <w:sz w:val="24"/>
                <w:szCs w:val="24"/>
              </w:rPr>
              <w:t>proponowa</w:t>
            </w:r>
            <w:r w:rsidR="00163218" w:rsidRPr="00797611">
              <w:rPr>
                <w:sz w:val="24"/>
                <w:szCs w:val="24"/>
              </w:rPr>
              <w:t>nym brzmieniu.</w:t>
            </w:r>
          </w:p>
          <w:p w:rsidR="007D0A3D" w:rsidRPr="00797611" w:rsidRDefault="007D0A3D" w:rsidP="0016321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97611">
              <w:rPr>
                <w:sz w:val="24"/>
                <w:szCs w:val="24"/>
                <w:u w:val="single"/>
              </w:rPr>
              <w:t>Dotyczy warunków umowy § 5 ust. 1</w:t>
            </w:r>
          </w:p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3. Czy Zamawiający wyrazi zgodę na zmianę istniejącego zapisu na następujący:</w:t>
            </w:r>
          </w:p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 xml:space="preserve">"W przypadku stwierdzenia braków ilościowych zaoferowanych wyrobów Zamawiający niezwłocznie powiadamia o tym Wykonawcę, który rozpatrzy reklamację dotyczącą braków ilościowych w ciągu 3 dni roboczych (tj. od poniedziałku do piątku za wyj. dni ustawowo wolnych od pracy) - od otrzymania powiadomienia. Wykonawca zobowiązuje się uzupełnić braki ilościowe w dostarczonych wyrobach w ciągu 3 dni roboczych (tj. od poniedziałku do piątku za wyj. dni ustawowo wolnych od pracy) - od chwili uznania reklamacji lub od upływu terminu na rozpatrzenie reklamacji." </w:t>
            </w:r>
          </w:p>
          <w:p w:rsidR="008404FC" w:rsidRDefault="008404FC" w:rsidP="00163218">
            <w:pPr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1455FE" w:rsidRPr="00797611" w:rsidRDefault="001455FE" w:rsidP="00163218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797611">
              <w:rPr>
                <w:b/>
                <w:sz w:val="24"/>
                <w:szCs w:val="24"/>
              </w:rPr>
              <w:t>Odp.:</w:t>
            </w:r>
          </w:p>
          <w:p w:rsidR="00163218" w:rsidRPr="00797611" w:rsidRDefault="00163218" w:rsidP="00163218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Zamawiający nie wyraża zgody na modyfikację zapisu w § 5 ust. 1 Projektu umowy.</w:t>
            </w:r>
          </w:p>
          <w:p w:rsidR="001455FE" w:rsidRPr="00797611" w:rsidRDefault="001455FE" w:rsidP="0016321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97611">
              <w:rPr>
                <w:sz w:val="24"/>
                <w:szCs w:val="24"/>
                <w:u w:val="single"/>
              </w:rPr>
              <w:t>Dotyczy warunków umowy § 6 ust. 1</w:t>
            </w:r>
          </w:p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4. Czy Zamawiający wyrazi zgodę na zmianę istniejącego zapisu na następujący:</w:t>
            </w:r>
          </w:p>
          <w:p w:rsidR="001455FE" w:rsidRPr="00797611" w:rsidRDefault="001455FE" w:rsidP="00720A08">
            <w:pPr>
              <w:ind w:left="28" w:right="-74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"Wykonawca zobowiązuje się nie dokonywać cesji wierzytelności wynikających z niniejszej umowy ani ustanawiać na nich zastawów lub zawierać, co do tych wierzytelności umów gwarancyjnych w trybie Kodeksu cywilnego, w tym w szczególności umów poręczenia, bez uprzedniej pisemnej zgody Zamawiającego. Zgody takiej nie można bezpodstawnie odmówić."</w:t>
            </w:r>
          </w:p>
          <w:p w:rsidR="001455FE" w:rsidRPr="00797611" w:rsidRDefault="001455FE" w:rsidP="00720A0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797611">
              <w:rPr>
                <w:b/>
                <w:sz w:val="24"/>
                <w:szCs w:val="24"/>
              </w:rPr>
              <w:t>Odp.:</w:t>
            </w:r>
          </w:p>
          <w:p w:rsidR="00720A08" w:rsidRPr="00797611" w:rsidRDefault="00720A08" w:rsidP="00720A08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Zamawiający nie wyraża zgody na modyfikację zapisu w § 6 ust. 1 Projektu umowy.</w:t>
            </w:r>
          </w:p>
          <w:p w:rsidR="001455FE" w:rsidRPr="00797611" w:rsidRDefault="001455FE" w:rsidP="00720A0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97611">
              <w:rPr>
                <w:sz w:val="24"/>
                <w:szCs w:val="24"/>
                <w:u w:val="single"/>
              </w:rPr>
              <w:t>Dotyczy warunków umowy § 7 ust. 1d</w:t>
            </w:r>
          </w:p>
          <w:p w:rsidR="001455FE" w:rsidRPr="00797611" w:rsidRDefault="001455FE" w:rsidP="00720A08">
            <w:pPr>
              <w:ind w:left="28" w:right="-74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5. Czy Zamawiający wyrazi zgodę na zmniejszenie wysokości kary umownej z 10% do 5%?</w:t>
            </w:r>
          </w:p>
          <w:p w:rsidR="001455FE" w:rsidRPr="00797611" w:rsidRDefault="001455FE" w:rsidP="00720A0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797611">
              <w:rPr>
                <w:b/>
                <w:sz w:val="24"/>
                <w:szCs w:val="24"/>
              </w:rPr>
              <w:t>Odp.:</w:t>
            </w:r>
          </w:p>
          <w:p w:rsidR="00720A08" w:rsidRPr="00797611" w:rsidRDefault="00720A08" w:rsidP="00720A08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Zamawiający nie wyraża zgody na modyfikację zapisu w § 7 ust. 1d Projektu umowy.</w:t>
            </w:r>
          </w:p>
          <w:p w:rsidR="001455FE" w:rsidRDefault="001455FE" w:rsidP="00720A0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1455FE" w:rsidRPr="00797611" w:rsidRDefault="001455FE" w:rsidP="00ED36EA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97611">
              <w:rPr>
                <w:sz w:val="24"/>
                <w:szCs w:val="24"/>
                <w:u w:val="single"/>
              </w:rPr>
              <w:t>Dotyczy warunków umowy § 8 ust. 2</w:t>
            </w:r>
          </w:p>
          <w:p w:rsidR="001455FE" w:rsidRPr="00797611" w:rsidRDefault="007C772A" w:rsidP="00ED36E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 xml:space="preserve">6. </w:t>
            </w:r>
            <w:r w:rsidR="001455FE" w:rsidRPr="00797611">
              <w:rPr>
                <w:sz w:val="24"/>
                <w:szCs w:val="24"/>
              </w:rPr>
              <w:t>Czy Zamawiający wyrazi zgodę na zmianę istniejącego zapisu na następujący:</w:t>
            </w:r>
          </w:p>
          <w:p w:rsidR="001455FE" w:rsidRPr="00797611" w:rsidRDefault="001455FE" w:rsidP="00797611">
            <w:pPr>
              <w:ind w:left="28" w:right="-74"/>
              <w:jc w:val="both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>"Zamawiający, po wcześniejszym pisemnym wezwaniu do należytej realizacji umowy może rozwiązać umowę z Wykonawcą w trybie natychmiastowym w przypadku braku realizacji zobowiązań umownych lub nienależytego wykonania postanowień umowy przez Wykonawcę w tym w szczególności:…"</w:t>
            </w:r>
          </w:p>
          <w:p w:rsidR="007C772A" w:rsidRPr="00797611" w:rsidRDefault="007C772A" w:rsidP="0079761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797611">
              <w:rPr>
                <w:b/>
                <w:sz w:val="24"/>
                <w:szCs w:val="24"/>
              </w:rPr>
              <w:t>Odp.:</w:t>
            </w:r>
          </w:p>
          <w:p w:rsidR="00797611" w:rsidRPr="00797611" w:rsidRDefault="00797611" w:rsidP="00797611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  <w:r w:rsidRPr="00797611">
              <w:rPr>
                <w:sz w:val="24"/>
                <w:szCs w:val="24"/>
              </w:rPr>
              <w:t xml:space="preserve">Zamawiający nie wyraża zgody na modyfikację zapisu w § </w:t>
            </w:r>
            <w:r>
              <w:rPr>
                <w:sz w:val="24"/>
                <w:szCs w:val="24"/>
              </w:rPr>
              <w:t>8</w:t>
            </w:r>
            <w:r w:rsidRPr="00797611">
              <w:rPr>
                <w:sz w:val="24"/>
                <w:szCs w:val="24"/>
              </w:rPr>
              <w:t xml:space="preserve"> ust. </w:t>
            </w:r>
            <w:r>
              <w:rPr>
                <w:sz w:val="24"/>
                <w:szCs w:val="24"/>
              </w:rPr>
              <w:t>2</w:t>
            </w:r>
            <w:r w:rsidRPr="00797611">
              <w:rPr>
                <w:sz w:val="24"/>
                <w:szCs w:val="24"/>
              </w:rPr>
              <w:t xml:space="preserve"> Projektu umowy.</w:t>
            </w:r>
          </w:p>
          <w:p w:rsidR="001455FE" w:rsidRPr="00797611" w:rsidRDefault="001455FE" w:rsidP="00ED36E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797611" w:rsidRDefault="00797611" w:rsidP="00CC4BF3">
      <w:pPr>
        <w:jc w:val="right"/>
        <w:rPr>
          <w:i/>
          <w:sz w:val="24"/>
          <w:szCs w:val="24"/>
        </w:rPr>
      </w:pPr>
    </w:p>
    <w:p w:rsidR="00CC4BF3" w:rsidRPr="00797611" w:rsidRDefault="00CC4BF3" w:rsidP="00CC4BF3">
      <w:pPr>
        <w:jc w:val="right"/>
        <w:rPr>
          <w:i/>
          <w:sz w:val="24"/>
          <w:szCs w:val="24"/>
        </w:rPr>
      </w:pPr>
      <w:r w:rsidRPr="00797611">
        <w:rPr>
          <w:i/>
          <w:sz w:val="24"/>
          <w:szCs w:val="24"/>
        </w:rPr>
        <w:t xml:space="preserve">Zamawiający </w:t>
      </w:r>
    </w:p>
    <w:p w:rsidR="00CC4BF3" w:rsidRPr="00797611" w:rsidRDefault="00CC4BF3" w:rsidP="00CC4BF3">
      <w:pPr>
        <w:jc w:val="right"/>
        <w:rPr>
          <w:i/>
          <w:sz w:val="24"/>
          <w:szCs w:val="24"/>
        </w:rPr>
      </w:pPr>
    </w:p>
    <w:p w:rsidR="00CC4BF3" w:rsidRPr="00797611" w:rsidRDefault="00CC4BF3" w:rsidP="00CC4BF3">
      <w:pPr>
        <w:jc w:val="right"/>
        <w:rPr>
          <w:i/>
          <w:sz w:val="24"/>
          <w:szCs w:val="24"/>
        </w:rPr>
      </w:pPr>
      <w:r w:rsidRPr="00797611">
        <w:rPr>
          <w:i/>
          <w:sz w:val="24"/>
          <w:szCs w:val="24"/>
        </w:rPr>
        <w:t xml:space="preserve"> Dyrektor</w:t>
      </w:r>
    </w:p>
    <w:p w:rsidR="00CC4BF3" w:rsidRPr="00797611" w:rsidRDefault="00CC4BF3" w:rsidP="00CC4BF3">
      <w:pPr>
        <w:jc w:val="right"/>
        <w:rPr>
          <w:sz w:val="24"/>
          <w:szCs w:val="24"/>
        </w:rPr>
      </w:pPr>
      <w:r w:rsidRPr="00797611">
        <w:rPr>
          <w:i/>
          <w:sz w:val="24"/>
          <w:szCs w:val="24"/>
        </w:rPr>
        <w:t xml:space="preserve">Adam </w:t>
      </w:r>
      <w:proofErr w:type="spellStart"/>
      <w:r w:rsidRPr="00797611">
        <w:rPr>
          <w:i/>
          <w:sz w:val="24"/>
          <w:szCs w:val="24"/>
        </w:rPr>
        <w:t>Trzebinczyk</w:t>
      </w:r>
      <w:proofErr w:type="spellEnd"/>
      <w:r w:rsidRPr="00797611">
        <w:rPr>
          <w:i/>
          <w:sz w:val="24"/>
          <w:szCs w:val="24"/>
        </w:rPr>
        <w:t xml:space="preserve">  </w:t>
      </w:r>
    </w:p>
    <w:p w:rsidR="00BE7BFD" w:rsidRPr="00797611" w:rsidRDefault="00BE7BFD" w:rsidP="00520165">
      <w:pPr>
        <w:jc w:val="both"/>
        <w:rPr>
          <w:sz w:val="24"/>
          <w:szCs w:val="24"/>
        </w:rPr>
      </w:pPr>
    </w:p>
    <w:sectPr w:rsidR="00BE7BFD" w:rsidRPr="00797611" w:rsidSect="008404FC">
      <w:footerReference w:type="even" r:id="rId7"/>
      <w:footerReference w:type="default" r:id="rId8"/>
      <w:footerReference w:type="first" r:id="rId9"/>
      <w:pgSz w:w="11906" w:h="16838" w:code="9"/>
      <w:pgMar w:top="426" w:right="1418" w:bottom="1418" w:left="1418" w:header="421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A1F" w:rsidRDefault="00DA5A1F">
      <w:r>
        <w:separator/>
      </w:r>
    </w:p>
  </w:endnote>
  <w:endnote w:type="continuationSeparator" w:id="0">
    <w:p w:rsidR="00DA5A1F" w:rsidRDefault="00DA5A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42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42A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642A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404FC" w:rsidRPr="008404F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A1F" w:rsidRDefault="00DA5A1F">
      <w:r>
        <w:separator/>
      </w:r>
    </w:p>
  </w:footnote>
  <w:footnote w:type="continuationSeparator" w:id="0">
    <w:p w:rsidR="00DA5A1F" w:rsidRDefault="00DA5A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55FE"/>
    <w:rsid w:val="00031374"/>
    <w:rsid w:val="000A1097"/>
    <w:rsid w:val="000E2A8F"/>
    <w:rsid w:val="0012774F"/>
    <w:rsid w:val="0013268E"/>
    <w:rsid w:val="00144B7A"/>
    <w:rsid w:val="001455FE"/>
    <w:rsid w:val="00163218"/>
    <w:rsid w:val="00180C6E"/>
    <w:rsid w:val="0029606A"/>
    <w:rsid w:val="0047591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0A08"/>
    <w:rsid w:val="00797611"/>
    <w:rsid w:val="007C772A"/>
    <w:rsid w:val="007D0A3D"/>
    <w:rsid w:val="007D7198"/>
    <w:rsid w:val="008404FC"/>
    <w:rsid w:val="0086290D"/>
    <w:rsid w:val="00864A4B"/>
    <w:rsid w:val="00870F9F"/>
    <w:rsid w:val="008804B6"/>
    <w:rsid w:val="00897AB0"/>
    <w:rsid w:val="008A3553"/>
    <w:rsid w:val="009642A3"/>
    <w:rsid w:val="00A905AC"/>
    <w:rsid w:val="00AB5EE7"/>
    <w:rsid w:val="00BA6584"/>
    <w:rsid w:val="00BE7BFD"/>
    <w:rsid w:val="00C370F2"/>
    <w:rsid w:val="00C44EEC"/>
    <w:rsid w:val="00CC4BF3"/>
    <w:rsid w:val="00D22FFA"/>
    <w:rsid w:val="00D8461B"/>
    <w:rsid w:val="00D915F2"/>
    <w:rsid w:val="00DA5A1F"/>
    <w:rsid w:val="00DF32E8"/>
    <w:rsid w:val="00DF53CA"/>
    <w:rsid w:val="00E21B49"/>
    <w:rsid w:val="00E2789F"/>
    <w:rsid w:val="00E55147"/>
    <w:rsid w:val="00E71AEC"/>
    <w:rsid w:val="00E72428"/>
    <w:rsid w:val="00E74BC3"/>
    <w:rsid w:val="00E935D6"/>
    <w:rsid w:val="00EA14B3"/>
    <w:rsid w:val="00EA416E"/>
    <w:rsid w:val="00F25182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290D"/>
  </w:style>
  <w:style w:type="paragraph" w:styleId="Nagwek1">
    <w:name w:val="heading 1"/>
    <w:basedOn w:val="Normalny"/>
    <w:next w:val="Normalny"/>
    <w:link w:val="Nagwek1Znak"/>
    <w:qFormat/>
    <w:rsid w:val="0086290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6290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6290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629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290D"/>
  </w:style>
  <w:style w:type="paragraph" w:styleId="Tekstpodstawowywcity">
    <w:name w:val="Body Text Indent"/>
    <w:basedOn w:val="Normalny"/>
    <w:rsid w:val="0086290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6290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6290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6290D"/>
    <w:rPr>
      <w:sz w:val="28"/>
    </w:rPr>
  </w:style>
  <w:style w:type="paragraph" w:styleId="Tekstpodstawowywcity3">
    <w:name w:val="Body Text Indent 3"/>
    <w:basedOn w:val="Normalny"/>
    <w:link w:val="Tekstpodstawowywcity3Znak"/>
    <w:rsid w:val="0086290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3268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3268E"/>
  </w:style>
  <w:style w:type="character" w:customStyle="1" w:styleId="Tekstpodstawowywcity3Znak">
    <w:name w:val="Tekst podstawowy wcięty 3 Znak"/>
    <w:basedOn w:val="Domylnaczcionkaakapitu"/>
    <w:link w:val="Tekstpodstawowywcity3"/>
    <w:rsid w:val="00163218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517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2022-12-15T09:25:00Z</cp:lastPrinted>
  <dcterms:created xsi:type="dcterms:W3CDTF">2022-12-15T09:25:00Z</dcterms:created>
  <dcterms:modified xsi:type="dcterms:W3CDTF">2022-12-15T09:25:00Z</dcterms:modified>
</cp:coreProperties>
</file>