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707" w:rsidRPr="00DA2AC1" w:rsidRDefault="00CF3707" w:rsidP="00CF370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CF3707" w:rsidRPr="00DA2AC1" w:rsidRDefault="00CF3707" w:rsidP="00CF3707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CF3707" w:rsidRPr="00DA2AC1" w:rsidRDefault="00CF3707" w:rsidP="00CF3707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CF3707" w:rsidRPr="00DA2AC1" w:rsidRDefault="00CF3707" w:rsidP="00CF370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F3707" w:rsidRPr="00DA2AC1" w:rsidRDefault="00CF3707" w:rsidP="00CF3707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/P/2022</w:t>
      </w:r>
      <w:r w:rsidRPr="00DA2AC1">
        <w:rPr>
          <w:sz w:val="24"/>
          <w:szCs w:val="24"/>
        </w:rPr>
        <w:tab/>
        <w:t xml:space="preserve"> Katowice dnia: 2022-1</w:t>
      </w:r>
      <w:r>
        <w:rPr>
          <w:sz w:val="24"/>
          <w:szCs w:val="24"/>
        </w:rPr>
        <w:t>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2E4254">
        <w:rPr>
          <w:sz w:val="24"/>
          <w:szCs w:val="24"/>
        </w:rPr>
        <w:t>5</w:t>
      </w:r>
    </w:p>
    <w:p w:rsidR="00CF3707" w:rsidRPr="001566D5" w:rsidRDefault="00CF3707" w:rsidP="00CF370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F3707" w:rsidRPr="001566D5" w:rsidRDefault="00CF3707" w:rsidP="00CF3707"/>
    <w:p w:rsidR="00CF3707" w:rsidRDefault="00CF3707" w:rsidP="00CF37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F3707" w:rsidRDefault="00CF3707" w:rsidP="00CF37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F3707" w:rsidRDefault="00CF3707" w:rsidP="00CF370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F3707" w:rsidRPr="001566D5" w:rsidRDefault="00CF3707" w:rsidP="00CF3707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F3707" w:rsidRDefault="00CF3707" w:rsidP="00CF370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F3707" w:rsidRDefault="00CF3707" w:rsidP="00CF370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- 8</w:t>
      </w:r>
    </w:p>
    <w:p w:rsidR="00CF3707" w:rsidRDefault="00CF3707" w:rsidP="00CF3707">
      <w:pPr>
        <w:jc w:val="both"/>
        <w:rPr>
          <w:i/>
          <w:sz w:val="22"/>
          <w:szCs w:val="22"/>
        </w:rPr>
      </w:pPr>
    </w:p>
    <w:p w:rsidR="00CF3707" w:rsidRPr="00406690" w:rsidRDefault="00CF3707" w:rsidP="00CF3707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CF3707" w:rsidRPr="00406690" w:rsidRDefault="00CF3707" w:rsidP="00CF3707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CF3707" w:rsidRPr="005B5F96" w:rsidRDefault="00CF3707" w:rsidP="00CF3707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 xml:space="preserve">”Dostawa narzędzi chirurgicznych, akcesoriów kompatybilnych z urządzeniami </w:t>
      </w:r>
      <w:r>
        <w:rPr>
          <w:b/>
          <w:bCs/>
          <w:sz w:val="22"/>
          <w:szCs w:val="22"/>
        </w:rPr>
        <w:t xml:space="preserve">                  </w:t>
      </w:r>
      <w:r w:rsidRPr="005B5F96">
        <w:rPr>
          <w:b/>
          <w:bCs/>
          <w:sz w:val="22"/>
          <w:szCs w:val="22"/>
        </w:rPr>
        <w:t>oraz pozostałych wyrobów medycznych”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5B5F96">
        <w:rPr>
          <w:b/>
          <w:i/>
          <w:sz w:val="22"/>
          <w:szCs w:val="22"/>
        </w:rPr>
        <w:t>/P/2022</w:t>
      </w:r>
    </w:p>
    <w:p w:rsidR="00CF3707" w:rsidRDefault="00CF3707" w:rsidP="00CF3707">
      <w:pPr>
        <w:jc w:val="both"/>
        <w:rPr>
          <w:b/>
          <w:sz w:val="22"/>
          <w:szCs w:val="22"/>
        </w:rPr>
      </w:pPr>
    </w:p>
    <w:p w:rsidR="00CF3707" w:rsidRDefault="00CF3707" w:rsidP="00CF3707">
      <w:pPr>
        <w:jc w:val="both"/>
        <w:rPr>
          <w:sz w:val="24"/>
          <w:szCs w:val="24"/>
        </w:rPr>
      </w:pPr>
    </w:p>
    <w:p w:rsidR="00CF3707" w:rsidRPr="001566D5" w:rsidRDefault="00CF3707" w:rsidP="00CF3707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D3A67" w:rsidRPr="00E935D6" w:rsidTr="00ED36EA">
        <w:tc>
          <w:tcPr>
            <w:tcW w:w="9356" w:type="dxa"/>
            <w:shd w:val="clear" w:color="auto" w:fill="auto"/>
          </w:tcPr>
          <w:p w:rsidR="006D3A67" w:rsidRPr="00CF3707" w:rsidRDefault="006D3A67" w:rsidP="00CF370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F3707">
              <w:rPr>
                <w:sz w:val="24"/>
                <w:szCs w:val="24"/>
              </w:rPr>
              <w:t>Czy Zamawiający w Pakiecie nr 3 poz.</w:t>
            </w:r>
            <w:r w:rsidR="00CF3707">
              <w:rPr>
                <w:sz w:val="24"/>
                <w:szCs w:val="24"/>
              </w:rPr>
              <w:t xml:space="preserve"> </w:t>
            </w:r>
            <w:r w:rsidRPr="00CF3707">
              <w:rPr>
                <w:sz w:val="24"/>
                <w:szCs w:val="24"/>
              </w:rPr>
              <w:t xml:space="preserve">1 dopuści klipsy polimerowe w rozmiarze XL, </w:t>
            </w:r>
            <w:r w:rsidR="00CF3707">
              <w:rPr>
                <w:sz w:val="24"/>
                <w:szCs w:val="24"/>
              </w:rPr>
              <w:t xml:space="preserve">                    </w:t>
            </w:r>
            <w:r w:rsidRPr="00CF3707">
              <w:rPr>
                <w:sz w:val="24"/>
                <w:szCs w:val="24"/>
              </w:rPr>
              <w:t>6 sztuk w magazynku, konfekcjonowane w opakowaniu zbiorczym po 20 magazynków. Dostarczać będziemy według potrzeb Zamawiającego po 14 magazynków (lub 20 magazynków do wyboru) Cenę jednostkową netto podamy za 14 magazynków, bo tak też możemy konfekcjonować?</w:t>
            </w:r>
          </w:p>
          <w:p w:rsidR="006D3A67" w:rsidRPr="00CF3707" w:rsidRDefault="006D3A67" w:rsidP="00CF370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F3707">
              <w:rPr>
                <w:b/>
                <w:sz w:val="24"/>
                <w:szCs w:val="24"/>
              </w:rPr>
              <w:t>Odp.:</w:t>
            </w:r>
          </w:p>
          <w:p w:rsidR="006D3A67" w:rsidRDefault="00F863CA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CF3707">
              <w:rPr>
                <w:sz w:val="24"/>
                <w:szCs w:val="24"/>
              </w:rPr>
              <w:t>w Pakiecie nr 3 poz.</w:t>
            </w:r>
            <w:r>
              <w:rPr>
                <w:sz w:val="24"/>
                <w:szCs w:val="24"/>
              </w:rPr>
              <w:t xml:space="preserve"> </w:t>
            </w:r>
            <w:r w:rsidRPr="00CF3707">
              <w:rPr>
                <w:sz w:val="24"/>
                <w:szCs w:val="24"/>
              </w:rPr>
              <w:t xml:space="preserve">1 klipsy polimerowe w rozmiarze XL, </w:t>
            </w:r>
            <w:r>
              <w:rPr>
                <w:sz w:val="24"/>
                <w:szCs w:val="24"/>
              </w:rPr>
              <w:t xml:space="preserve">                    </w:t>
            </w:r>
            <w:r w:rsidRPr="00CF3707">
              <w:rPr>
                <w:sz w:val="24"/>
                <w:szCs w:val="24"/>
              </w:rPr>
              <w:t>6 sztuk w magazynku, konfekcjonowane w opakowaniu zbiorczym po 20 magazynków.</w:t>
            </w:r>
          </w:p>
          <w:p w:rsidR="00F863CA" w:rsidRPr="00CF3707" w:rsidRDefault="00F863CA" w:rsidP="00F863C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D3A67" w:rsidRPr="00CF3707" w:rsidRDefault="006D3A67" w:rsidP="00CF370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F3707">
              <w:rPr>
                <w:sz w:val="24"/>
                <w:szCs w:val="24"/>
              </w:rPr>
              <w:t>Czy Zamawiający w Pakiecie nr 6 poz.</w:t>
            </w:r>
            <w:r w:rsidR="00CF3707">
              <w:rPr>
                <w:sz w:val="24"/>
                <w:szCs w:val="24"/>
              </w:rPr>
              <w:t xml:space="preserve"> </w:t>
            </w:r>
            <w:r w:rsidRPr="00CF3707">
              <w:rPr>
                <w:sz w:val="24"/>
                <w:szCs w:val="24"/>
              </w:rPr>
              <w:t xml:space="preserve">1 dopuści jednorazowy </w:t>
            </w:r>
            <w:proofErr w:type="spellStart"/>
            <w:r w:rsidRPr="00CF3707">
              <w:rPr>
                <w:sz w:val="24"/>
                <w:szCs w:val="24"/>
              </w:rPr>
              <w:t>stapler</w:t>
            </w:r>
            <w:proofErr w:type="spellEnd"/>
            <w:r w:rsidRPr="00CF3707">
              <w:rPr>
                <w:sz w:val="24"/>
                <w:szCs w:val="24"/>
              </w:rPr>
              <w:t xml:space="preserve"> okrężny, zakrzywiony z nożem, o regulowanej wysokości zszywek oraz z płynną regulacją kompresji tkanki w zakresie od 1,0-2,3mm w rozmiarach do wyboru 21, 23, 25 i 32? </w:t>
            </w:r>
          </w:p>
          <w:p w:rsidR="006D3A67" w:rsidRPr="00CF3707" w:rsidRDefault="006D3A67" w:rsidP="00CF370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F3707">
              <w:rPr>
                <w:b/>
                <w:sz w:val="24"/>
                <w:szCs w:val="24"/>
              </w:rPr>
              <w:t>Odp.:</w:t>
            </w:r>
          </w:p>
          <w:p w:rsidR="006D3A67" w:rsidRDefault="00F863CA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CF3707">
              <w:rPr>
                <w:sz w:val="24"/>
                <w:szCs w:val="24"/>
              </w:rPr>
              <w:t xml:space="preserve">w Pakiecie nr </w:t>
            </w:r>
            <w:r>
              <w:rPr>
                <w:sz w:val="24"/>
                <w:szCs w:val="24"/>
              </w:rPr>
              <w:t>6</w:t>
            </w:r>
            <w:r w:rsidRPr="00CF3707">
              <w:rPr>
                <w:sz w:val="24"/>
                <w:szCs w:val="24"/>
              </w:rPr>
              <w:t xml:space="preserve"> poz.</w:t>
            </w:r>
            <w:r>
              <w:rPr>
                <w:sz w:val="24"/>
                <w:szCs w:val="24"/>
              </w:rPr>
              <w:t xml:space="preserve"> </w:t>
            </w:r>
            <w:r w:rsidRPr="00CF3707">
              <w:rPr>
                <w:sz w:val="24"/>
                <w:szCs w:val="24"/>
              </w:rPr>
              <w:t xml:space="preserve">1 jednorazowy </w:t>
            </w:r>
            <w:proofErr w:type="spellStart"/>
            <w:r w:rsidRPr="00CF3707">
              <w:rPr>
                <w:sz w:val="24"/>
                <w:szCs w:val="24"/>
              </w:rPr>
              <w:t>stapler</w:t>
            </w:r>
            <w:proofErr w:type="spellEnd"/>
            <w:r w:rsidRPr="00CF3707">
              <w:rPr>
                <w:sz w:val="24"/>
                <w:szCs w:val="24"/>
              </w:rPr>
              <w:t xml:space="preserve"> okrężny</w:t>
            </w:r>
            <w:r w:rsidR="006F4A98">
              <w:rPr>
                <w:sz w:val="24"/>
                <w:szCs w:val="24"/>
              </w:rPr>
              <w:t xml:space="preserve"> o zaoferowanych parametrach.</w:t>
            </w:r>
          </w:p>
          <w:p w:rsidR="00F863CA" w:rsidRPr="00CF3707" w:rsidRDefault="00F863CA" w:rsidP="006F4A9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D3A67" w:rsidRPr="00CF3707" w:rsidRDefault="006D3A67" w:rsidP="00CF370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F3707">
              <w:rPr>
                <w:sz w:val="24"/>
                <w:szCs w:val="24"/>
              </w:rPr>
              <w:t>Czy Zamawiający w Pakiecie nr 6 poz.</w:t>
            </w:r>
            <w:r w:rsidR="00CF3707">
              <w:rPr>
                <w:sz w:val="24"/>
                <w:szCs w:val="24"/>
              </w:rPr>
              <w:t xml:space="preserve"> </w:t>
            </w:r>
            <w:r w:rsidRPr="00CF3707">
              <w:rPr>
                <w:sz w:val="24"/>
                <w:szCs w:val="24"/>
              </w:rPr>
              <w:t xml:space="preserve">2 dopuści jednorazowy </w:t>
            </w:r>
            <w:proofErr w:type="spellStart"/>
            <w:r w:rsidRPr="00CF3707">
              <w:rPr>
                <w:sz w:val="24"/>
                <w:szCs w:val="24"/>
              </w:rPr>
              <w:t>stepler</w:t>
            </w:r>
            <w:proofErr w:type="spellEnd"/>
            <w:r w:rsidRPr="00CF3707">
              <w:rPr>
                <w:sz w:val="24"/>
                <w:szCs w:val="24"/>
              </w:rPr>
              <w:t xml:space="preserve"> liniowy, automatyczny, o długości linii szwu 32, 46, 60 i 88mm z dwoma rzędami tytanowych zszywek o efektywnej długości zespolenia w zakresie 1-1,5mm i 1-2,0mm. Zwiększona ilość zszywek dla lepszej hemostazy (odpowiednio 13, 19, 25 i 37 zszywek). Dwie dźwignię zamykająca i spustowa blokująca rękojeść po wyzwoleniu ładunku oraz przycisk otwierający. </w:t>
            </w:r>
          </w:p>
          <w:p w:rsidR="006D3A67" w:rsidRPr="00CF3707" w:rsidRDefault="006D3A67" w:rsidP="00CF370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F3707">
              <w:rPr>
                <w:b/>
                <w:sz w:val="24"/>
                <w:szCs w:val="24"/>
              </w:rPr>
              <w:t>Odp.:</w:t>
            </w:r>
          </w:p>
          <w:p w:rsidR="006F4A98" w:rsidRDefault="006F4A98" w:rsidP="006F4A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CF3707">
              <w:rPr>
                <w:sz w:val="24"/>
                <w:szCs w:val="24"/>
              </w:rPr>
              <w:t xml:space="preserve">w Pakiecie nr </w:t>
            </w:r>
            <w:r>
              <w:rPr>
                <w:sz w:val="24"/>
                <w:szCs w:val="24"/>
              </w:rPr>
              <w:t>6</w:t>
            </w:r>
            <w:r w:rsidRPr="00CF3707">
              <w:rPr>
                <w:sz w:val="24"/>
                <w:szCs w:val="24"/>
              </w:rPr>
              <w:t xml:space="preserve"> poz.</w:t>
            </w:r>
            <w:r>
              <w:rPr>
                <w:sz w:val="24"/>
                <w:szCs w:val="24"/>
              </w:rPr>
              <w:t xml:space="preserve"> 2</w:t>
            </w:r>
            <w:r w:rsidRPr="00CF3707">
              <w:rPr>
                <w:sz w:val="24"/>
                <w:szCs w:val="24"/>
              </w:rPr>
              <w:t xml:space="preserve"> jednorazowy </w:t>
            </w:r>
            <w:proofErr w:type="spellStart"/>
            <w:r w:rsidRPr="00CF3707">
              <w:rPr>
                <w:sz w:val="24"/>
                <w:szCs w:val="24"/>
              </w:rPr>
              <w:t>st</w:t>
            </w:r>
            <w:r>
              <w:rPr>
                <w:sz w:val="24"/>
                <w:szCs w:val="24"/>
              </w:rPr>
              <w:t>a</w:t>
            </w:r>
            <w:r w:rsidRPr="00CF3707">
              <w:rPr>
                <w:sz w:val="24"/>
                <w:szCs w:val="24"/>
              </w:rPr>
              <w:t>pler</w:t>
            </w:r>
            <w:proofErr w:type="spellEnd"/>
            <w:r w:rsidRPr="00CF3707">
              <w:rPr>
                <w:sz w:val="24"/>
                <w:szCs w:val="24"/>
              </w:rPr>
              <w:t xml:space="preserve"> liniowy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6D3A67" w:rsidRDefault="006D3A67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F4A98" w:rsidRDefault="006F4A98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D3A67" w:rsidRPr="00CF3707" w:rsidRDefault="006D3A67" w:rsidP="00CF370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F3707">
              <w:rPr>
                <w:sz w:val="24"/>
                <w:szCs w:val="24"/>
              </w:rPr>
              <w:t xml:space="preserve">Czy Zamawiający w Pakiecie nr 3 i 4 wymaga, żeby w każdym opakowaniu z klipsami polimerowymi oraz klipsami tytanowymi znajdowały się samoprzylepne kontrolki identyfikujące, do wklejania w protokole operacyjnym pacjenta, zawierające producenta, datę przydatności, datę produkcji, nr serii, co najmniej po dwie sztuki do każdego magazynka?              </w:t>
            </w:r>
          </w:p>
          <w:p w:rsidR="006D3A67" w:rsidRPr="00CF3707" w:rsidRDefault="006D3A67" w:rsidP="00CF370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F3707">
              <w:rPr>
                <w:b/>
                <w:sz w:val="24"/>
                <w:szCs w:val="24"/>
              </w:rPr>
              <w:t>Odp.:</w:t>
            </w:r>
          </w:p>
          <w:p w:rsidR="006D3A67" w:rsidRDefault="00E21D95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CF3707">
              <w:rPr>
                <w:sz w:val="24"/>
                <w:szCs w:val="24"/>
              </w:rPr>
              <w:t xml:space="preserve">w Pakiecie nr </w:t>
            </w:r>
            <w:r>
              <w:rPr>
                <w:sz w:val="24"/>
                <w:szCs w:val="24"/>
              </w:rPr>
              <w:t xml:space="preserve">3 i 4 </w:t>
            </w:r>
            <w:r w:rsidRPr="00CF3707">
              <w:rPr>
                <w:sz w:val="24"/>
                <w:szCs w:val="24"/>
              </w:rPr>
              <w:t>żeby w każdym opakowaniu z klipsami polimerowymi oraz klipsami tytanowymi znajdowały się samoprzylepne kontrolki identyfikujące, do wklejania w protokole operacyjnym pacjenta, zawierające producenta, datę przydatności, datę produkcji, nr serii, co najmniej po dwie sztuki do każdego magazynka</w:t>
            </w:r>
            <w:r>
              <w:rPr>
                <w:sz w:val="24"/>
                <w:szCs w:val="24"/>
              </w:rPr>
              <w:t>.</w:t>
            </w:r>
          </w:p>
          <w:p w:rsidR="006F4A98" w:rsidRPr="00CF3707" w:rsidRDefault="006F4A98" w:rsidP="00E21D9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D3A67" w:rsidRPr="00CF3707" w:rsidRDefault="006D3A67" w:rsidP="00CF370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F3707">
              <w:rPr>
                <w:sz w:val="24"/>
                <w:szCs w:val="24"/>
              </w:rPr>
              <w:t>Dotyczy SIWZ: Prosimy o potwierdzenie, iż Zamawiający uzna za wystarczające,  jeśli wykonawca, który nie należy do żadnej grupy kapitałowej, przedstawi stosowne oświadczenie wraz z ofertą?</w:t>
            </w:r>
          </w:p>
          <w:p w:rsidR="006D3A67" w:rsidRPr="00CF3707" w:rsidRDefault="006D3A67" w:rsidP="00CF370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F3707">
              <w:rPr>
                <w:b/>
                <w:sz w:val="24"/>
                <w:szCs w:val="24"/>
              </w:rPr>
              <w:t>Odp.:</w:t>
            </w:r>
          </w:p>
          <w:p w:rsidR="006D3A67" w:rsidRPr="008F632A" w:rsidRDefault="008F632A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F632A">
              <w:rPr>
                <w:sz w:val="24"/>
                <w:szCs w:val="24"/>
              </w:rPr>
              <w:t xml:space="preserve">Zamawiający wyraża zgodę na złożenie wraz z ofertą oświadczenia o przynależności lub braku przynależności do tej samej grupy kapitałowej, w sytuacji, gdy </w:t>
            </w:r>
            <w:r>
              <w:rPr>
                <w:sz w:val="24"/>
                <w:szCs w:val="24"/>
              </w:rPr>
              <w:t>O</w:t>
            </w:r>
            <w:r w:rsidRPr="008F632A">
              <w:rPr>
                <w:sz w:val="24"/>
                <w:szCs w:val="24"/>
              </w:rPr>
              <w:t xml:space="preserve">ferent nie należy do żadnej grupy kapitałowej, niezależnie od ilości ofert lub wniosków o dopuszczenie do udziału </w:t>
            </w:r>
            <w:r>
              <w:rPr>
                <w:sz w:val="24"/>
                <w:szCs w:val="24"/>
              </w:rPr>
              <w:t xml:space="preserve">                         </w:t>
            </w:r>
            <w:r w:rsidRPr="008F632A">
              <w:rPr>
                <w:sz w:val="24"/>
                <w:szCs w:val="24"/>
              </w:rPr>
              <w:t xml:space="preserve">w postępowaniu. Zamawiający informuje jednocześnie, iż jakakolwiek zmiana sytuacji </w:t>
            </w:r>
            <w:r>
              <w:rPr>
                <w:sz w:val="24"/>
                <w:szCs w:val="24"/>
              </w:rPr>
              <w:t>W</w:t>
            </w:r>
            <w:r w:rsidRPr="008F632A">
              <w:rPr>
                <w:sz w:val="24"/>
                <w:szCs w:val="24"/>
              </w:rPr>
              <w:t>ykonawcy w toku postępowania (włączenie do grupy kapitałowej) będzie powodowała obowiązek aktualizacji takiego oświadczenia po stronie Wykonawcy.</w:t>
            </w:r>
          </w:p>
          <w:p w:rsidR="00CF3707" w:rsidRPr="00CF3707" w:rsidRDefault="00CF3707" w:rsidP="008F632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D3A67" w:rsidRPr="00CF3707" w:rsidRDefault="006D3A67" w:rsidP="00CF370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CF3707">
              <w:rPr>
                <w:sz w:val="24"/>
                <w:szCs w:val="24"/>
              </w:rPr>
              <w:t>Dot</w:t>
            </w:r>
            <w:r w:rsidR="00F4291F">
              <w:rPr>
                <w:sz w:val="24"/>
                <w:szCs w:val="24"/>
              </w:rPr>
              <w:t xml:space="preserve">yczy zawarcia umowy: wnosimy o </w:t>
            </w:r>
            <w:r w:rsidRPr="00CF3707">
              <w:rPr>
                <w:sz w:val="24"/>
                <w:szCs w:val="24"/>
              </w:rPr>
              <w:t xml:space="preserve">wyrażeniu zgody na zawarcie umowy w trybie korespondencyjnym i przesłanie umowy do podpisu pocztą. Niezwłocznie po podpisaniu, umowa zostanie do Państwa odesłana. </w:t>
            </w:r>
          </w:p>
          <w:p w:rsidR="006D3A67" w:rsidRPr="00CF3707" w:rsidRDefault="006D3A67" w:rsidP="00CF370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F3707">
              <w:rPr>
                <w:b/>
                <w:sz w:val="24"/>
                <w:szCs w:val="24"/>
              </w:rPr>
              <w:t>Odp.:</w:t>
            </w:r>
          </w:p>
          <w:p w:rsidR="006B3FD9" w:rsidRPr="006B3FD9" w:rsidRDefault="006B3FD9" w:rsidP="006B3FD9">
            <w:pPr>
              <w:ind w:left="30" w:right="-74"/>
              <w:jc w:val="both"/>
              <w:rPr>
                <w:sz w:val="24"/>
                <w:szCs w:val="24"/>
              </w:rPr>
            </w:pPr>
            <w:r w:rsidRPr="006B3FD9">
              <w:rPr>
                <w:sz w:val="24"/>
                <w:szCs w:val="24"/>
              </w:rPr>
              <w:t>Zamawiający informuje, iż w przypadku zawarcia umowy z Wykonawcą, 2 egzemplarze umowy zostaną przesłane do Wykonawcy za pośrednictwem operatora pocztowego.</w:t>
            </w:r>
          </w:p>
          <w:p w:rsidR="006D3A67" w:rsidRPr="00CF3707" w:rsidRDefault="006D3A67" w:rsidP="00ED36E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7E7A27" w:rsidRDefault="007E7A27" w:rsidP="007E7A27">
      <w:pPr>
        <w:jc w:val="right"/>
        <w:rPr>
          <w:i/>
          <w:sz w:val="24"/>
          <w:szCs w:val="24"/>
        </w:rPr>
      </w:pPr>
    </w:p>
    <w:p w:rsidR="007E7A27" w:rsidRDefault="007E7A27" w:rsidP="007E7A27">
      <w:pPr>
        <w:jc w:val="right"/>
        <w:rPr>
          <w:i/>
          <w:sz w:val="24"/>
          <w:szCs w:val="24"/>
        </w:rPr>
      </w:pPr>
    </w:p>
    <w:p w:rsidR="007E7A27" w:rsidRDefault="007E7A27" w:rsidP="007E7A27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7E7A27" w:rsidRDefault="007E7A27" w:rsidP="007E7A27">
      <w:pPr>
        <w:jc w:val="right"/>
        <w:rPr>
          <w:i/>
          <w:sz w:val="24"/>
          <w:szCs w:val="24"/>
        </w:rPr>
      </w:pPr>
    </w:p>
    <w:p w:rsidR="007E7A27" w:rsidRDefault="007E7A27" w:rsidP="007E7A27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7E7A27" w:rsidRPr="000318C5" w:rsidRDefault="007E7A27" w:rsidP="007E7A27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CF3707">
      <w:footerReference w:type="even" r:id="rId7"/>
      <w:footerReference w:type="default" r:id="rId8"/>
      <w:footerReference w:type="first" r:id="rId9"/>
      <w:pgSz w:w="11906" w:h="16838" w:code="9"/>
      <w:pgMar w:top="568" w:right="1418" w:bottom="1418" w:left="1418" w:header="279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E27" w:rsidRDefault="00236E27">
      <w:r>
        <w:separator/>
      </w:r>
    </w:p>
  </w:endnote>
  <w:endnote w:type="continuationSeparator" w:id="0">
    <w:p w:rsidR="00236E27" w:rsidRDefault="00236E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93B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93B9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93B9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E4254" w:rsidRPr="002E425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E27" w:rsidRDefault="00236E27">
      <w:r>
        <w:separator/>
      </w:r>
    </w:p>
  </w:footnote>
  <w:footnote w:type="continuationSeparator" w:id="0">
    <w:p w:rsidR="00236E27" w:rsidRDefault="00236E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F6C0D14"/>
    <w:multiLevelType w:val="hybridMultilevel"/>
    <w:tmpl w:val="E1A86EEE"/>
    <w:lvl w:ilvl="0" w:tplc="7A2A1BC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3A67"/>
    <w:rsid w:val="00031374"/>
    <w:rsid w:val="000A1097"/>
    <w:rsid w:val="000E2A8F"/>
    <w:rsid w:val="0012774F"/>
    <w:rsid w:val="00144B7A"/>
    <w:rsid w:val="00180C6E"/>
    <w:rsid w:val="00236E27"/>
    <w:rsid w:val="002772C3"/>
    <w:rsid w:val="0029606A"/>
    <w:rsid w:val="002E4254"/>
    <w:rsid w:val="003F03FA"/>
    <w:rsid w:val="004848F3"/>
    <w:rsid w:val="004A75F2"/>
    <w:rsid w:val="005144A9"/>
    <w:rsid w:val="00520165"/>
    <w:rsid w:val="005457C7"/>
    <w:rsid w:val="005B1B08"/>
    <w:rsid w:val="005B3735"/>
    <w:rsid w:val="00606E54"/>
    <w:rsid w:val="00632C3C"/>
    <w:rsid w:val="00662BDB"/>
    <w:rsid w:val="006A5DF1"/>
    <w:rsid w:val="006B3FD9"/>
    <w:rsid w:val="006B7198"/>
    <w:rsid w:val="006D3A67"/>
    <w:rsid w:val="006D4AB3"/>
    <w:rsid w:val="006F3B81"/>
    <w:rsid w:val="006F4A98"/>
    <w:rsid w:val="007D7198"/>
    <w:rsid w:val="007E7A27"/>
    <w:rsid w:val="00864A4B"/>
    <w:rsid w:val="00870F9F"/>
    <w:rsid w:val="008711C6"/>
    <w:rsid w:val="008804B6"/>
    <w:rsid w:val="00897AB0"/>
    <w:rsid w:val="008A3553"/>
    <w:rsid w:val="008F632A"/>
    <w:rsid w:val="00A905AC"/>
    <w:rsid w:val="00A93B9F"/>
    <w:rsid w:val="00B600E8"/>
    <w:rsid w:val="00BA6584"/>
    <w:rsid w:val="00BE7BFD"/>
    <w:rsid w:val="00C370F2"/>
    <w:rsid w:val="00C44EEC"/>
    <w:rsid w:val="00CF3707"/>
    <w:rsid w:val="00D22FFA"/>
    <w:rsid w:val="00D27971"/>
    <w:rsid w:val="00D8461B"/>
    <w:rsid w:val="00D915F2"/>
    <w:rsid w:val="00D91D4F"/>
    <w:rsid w:val="00DF32E8"/>
    <w:rsid w:val="00DF53CA"/>
    <w:rsid w:val="00E21B49"/>
    <w:rsid w:val="00E21D95"/>
    <w:rsid w:val="00E2789F"/>
    <w:rsid w:val="00E72428"/>
    <w:rsid w:val="00E74BC3"/>
    <w:rsid w:val="00E935D6"/>
    <w:rsid w:val="00EA14B3"/>
    <w:rsid w:val="00EA416E"/>
    <w:rsid w:val="00F4291F"/>
    <w:rsid w:val="00F863C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7971"/>
  </w:style>
  <w:style w:type="paragraph" w:styleId="Nagwek1">
    <w:name w:val="heading 1"/>
    <w:basedOn w:val="Normalny"/>
    <w:next w:val="Normalny"/>
    <w:link w:val="Nagwek1Znak"/>
    <w:qFormat/>
    <w:rsid w:val="00D2797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2797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2797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2797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27971"/>
  </w:style>
  <w:style w:type="paragraph" w:styleId="Tekstpodstawowywcity">
    <w:name w:val="Body Text Indent"/>
    <w:basedOn w:val="Normalny"/>
    <w:rsid w:val="00D2797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2797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2797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27971"/>
    <w:rPr>
      <w:sz w:val="28"/>
    </w:rPr>
  </w:style>
  <w:style w:type="paragraph" w:styleId="Tekstpodstawowywcity3">
    <w:name w:val="Body Text Indent 3"/>
    <w:basedOn w:val="Normalny"/>
    <w:rsid w:val="00D2797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F370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F37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547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2022-12-15T09:27:00Z</cp:lastPrinted>
  <dcterms:created xsi:type="dcterms:W3CDTF">2022-12-15T09:28:00Z</dcterms:created>
  <dcterms:modified xsi:type="dcterms:W3CDTF">2022-12-15T09:28:00Z</dcterms:modified>
</cp:coreProperties>
</file>