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F3" w:rsidRPr="00DA2AC1" w:rsidRDefault="00BC48F3" w:rsidP="00BC48F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C48F3" w:rsidRPr="00DA2AC1" w:rsidRDefault="00BC48F3" w:rsidP="00BC48F3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C48F3" w:rsidRPr="00DA2AC1" w:rsidRDefault="00BC48F3" w:rsidP="00BC48F3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C48F3" w:rsidRPr="00DA2AC1" w:rsidRDefault="00BC48F3" w:rsidP="00BC48F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C48F3" w:rsidRPr="00DA2AC1" w:rsidRDefault="00BC48F3" w:rsidP="00BC48F3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42035A">
        <w:rPr>
          <w:sz w:val="24"/>
          <w:szCs w:val="24"/>
        </w:rPr>
        <w:t>5</w:t>
      </w:r>
    </w:p>
    <w:p w:rsidR="00BC48F3" w:rsidRPr="001566D5" w:rsidRDefault="00BC48F3" w:rsidP="00BC48F3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C48F3" w:rsidRPr="001566D5" w:rsidRDefault="00BC48F3" w:rsidP="00BC48F3"/>
    <w:p w:rsidR="00BC48F3" w:rsidRDefault="00BC48F3" w:rsidP="00BC48F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C48F3" w:rsidRDefault="00BC48F3" w:rsidP="00BC48F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C48F3" w:rsidRDefault="00BC48F3" w:rsidP="00BC48F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C48F3" w:rsidRPr="001566D5" w:rsidRDefault="00BC48F3" w:rsidP="00BC48F3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C48F3" w:rsidRDefault="00BC48F3" w:rsidP="00BC48F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C48F3" w:rsidRDefault="00BC48F3" w:rsidP="00BC48F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BC48F3" w:rsidRDefault="00BC48F3" w:rsidP="00BC48F3">
      <w:pPr>
        <w:jc w:val="both"/>
        <w:rPr>
          <w:i/>
          <w:sz w:val="22"/>
          <w:szCs w:val="22"/>
        </w:rPr>
      </w:pPr>
    </w:p>
    <w:p w:rsidR="00BC48F3" w:rsidRPr="00406690" w:rsidRDefault="00BC48F3" w:rsidP="00BC48F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BC48F3" w:rsidRPr="00406690" w:rsidRDefault="00BC48F3" w:rsidP="00BC48F3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BC48F3" w:rsidRPr="005B5F96" w:rsidRDefault="00BC48F3" w:rsidP="00BC48F3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BC48F3" w:rsidRDefault="00BC48F3" w:rsidP="00BC48F3">
      <w:pPr>
        <w:jc w:val="both"/>
        <w:rPr>
          <w:b/>
          <w:sz w:val="22"/>
          <w:szCs w:val="22"/>
        </w:rPr>
      </w:pPr>
    </w:p>
    <w:p w:rsidR="00BC48F3" w:rsidRDefault="00BC48F3" w:rsidP="00BC48F3">
      <w:pPr>
        <w:jc w:val="both"/>
        <w:rPr>
          <w:sz w:val="24"/>
          <w:szCs w:val="24"/>
        </w:rPr>
      </w:pPr>
    </w:p>
    <w:p w:rsidR="00BC48F3" w:rsidRPr="001566D5" w:rsidRDefault="00BC48F3" w:rsidP="00BC48F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10125F" w:rsidRDefault="0010125F" w:rsidP="0010125F">
      <w:pPr>
        <w:rPr>
          <w:sz w:val="24"/>
          <w:szCs w:val="24"/>
        </w:rPr>
      </w:pPr>
    </w:p>
    <w:p w:rsidR="0010125F" w:rsidRPr="0010125F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10125F">
        <w:rPr>
          <w:sz w:val="24"/>
          <w:szCs w:val="24"/>
          <w:u w:val="single"/>
        </w:rPr>
        <w:t>Pakiet 12</w:t>
      </w:r>
    </w:p>
    <w:p w:rsidR="0010125F" w:rsidRDefault="0010125F" w:rsidP="001F7A1F">
      <w:pPr>
        <w:numPr>
          <w:ilvl w:val="0"/>
          <w:numId w:val="8"/>
        </w:numPr>
        <w:ind w:left="284" w:hanging="284"/>
        <w:rPr>
          <w:sz w:val="24"/>
          <w:szCs w:val="24"/>
        </w:rPr>
      </w:pPr>
      <w:r w:rsidRPr="004970FC">
        <w:rPr>
          <w:sz w:val="24"/>
          <w:szCs w:val="24"/>
        </w:rPr>
        <w:t>Prosimy o podanie modelu urządzenia, którego dotyczy asortyment zawarty w pakiecie.</w:t>
      </w:r>
    </w:p>
    <w:p w:rsidR="001F7A1F" w:rsidRPr="001F7A1F" w:rsidRDefault="001F7A1F" w:rsidP="006A4FBB">
      <w:pPr>
        <w:rPr>
          <w:b/>
          <w:sz w:val="24"/>
          <w:szCs w:val="24"/>
        </w:rPr>
      </w:pPr>
      <w:r w:rsidRPr="001F7A1F">
        <w:rPr>
          <w:b/>
          <w:sz w:val="24"/>
          <w:szCs w:val="24"/>
        </w:rPr>
        <w:t>Odp.:</w:t>
      </w:r>
    </w:p>
    <w:p w:rsidR="001F7A1F" w:rsidRPr="004970FC" w:rsidRDefault="001F7A1F" w:rsidP="006A4FBB">
      <w:pPr>
        <w:rPr>
          <w:sz w:val="24"/>
          <w:szCs w:val="24"/>
        </w:rPr>
      </w:pPr>
      <w:r>
        <w:rPr>
          <w:sz w:val="24"/>
          <w:szCs w:val="24"/>
        </w:rPr>
        <w:t xml:space="preserve">Zamawiający informuje o  </w:t>
      </w:r>
      <w:r w:rsidR="006A4FBB">
        <w:rPr>
          <w:sz w:val="24"/>
          <w:szCs w:val="24"/>
        </w:rPr>
        <w:t>modelu urządzenia – Model ß 40.</w:t>
      </w:r>
    </w:p>
    <w:p w:rsidR="006A4FBB" w:rsidRDefault="006A4FBB" w:rsidP="006A4FBB">
      <w:pPr>
        <w:rPr>
          <w:sz w:val="24"/>
          <w:szCs w:val="24"/>
          <w:u w:val="single"/>
        </w:rPr>
      </w:pPr>
    </w:p>
    <w:p w:rsidR="006A4FBB" w:rsidRPr="006A4FBB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6A4FBB">
        <w:rPr>
          <w:sz w:val="24"/>
          <w:szCs w:val="24"/>
          <w:u w:val="single"/>
        </w:rPr>
        <w:t xml:space="preserve">poz. 1-3 </w:t>
      </w:r>
    </w:p>
    <w:p w:rsidR="0010125F" w:rsidRDefault="0010125F" w:rsidP="006A4FBB">
      <w:pPr>
        <w:numPr>
          <w:ilvl w:val="0"/>
          <w:numId w:val="8"/>
        </w:numPr>
        <w:ind w:left="284" w:hanging="284"/>
        <w:rPr>
          <w:sz w:val="24"/>
          <w:szCs w:val="24"/>
        </w:rPr>
      </w:pPr>
      <w:r w:rsidRPr="004970FC">
        <w:rPr>
          <w:sz w:val="24"/>
          <w:szCs w:val="24"/>
        </w:rPr>
        <w:t>Prosimy o podanie technologii, w której powinien pracować czujnik.</w:t>
      </w:r>
    </w:p>
    <w:p w:rsidR="006A4FBB" w:rsidRPr="006A4FBB" w:rsidRDefault="006A4FBB" w:rsidP="006A4FBB">
      <w:pPr>
        <w:rPr>
          <w:b/>
          <w:sz w:val="24"/>
          <w:szCs w:val="24"/>
        </w:rPr>
      </w:pPr>
      <w:r w:rsidRPr="006A4FBB">
        <w:rPr>
          <w:b/>
          <w:sz w:val="24"/>
          <w:szCs w:val="24"/>
        </w:rPr>
        <w:t>Odp.:</w:t>
      </w:r>
    </w:p>
    <w:p w:rsidR="006A4FBB" w:rsidRPr="004970FC" w:rsidRDefault="00943106" w:rsidP="006A4FBB">
      <w:pPr>
        <w:rPr>
          <w:sz w:val="24"/>
          <w:szCs w:val="24"/>
        </w:rPr>
      </w:pPr>
      <w:r>
        <w:rPr>
          <w:sz w:val="24"/>
          <w:szCs w:val="24"/>
        </w:rPr>
        <w:t xml:space="preserve">Zamawiający informuje, że chodzi o technologię </w:t>
      </w:r>
      <w:proofErr w:type="spellStart"/>
      <w:r>
        <w:rPr>
          <w:sz w:val="24"/>
          <w:szCs w:val="24"/>
        </w:rPr>
        <w:t>Oxytip</w:t>
      </w:r>
      <w:proofErr w:type="spellEnd"/>
      <w:r>
        <w:rPr>
          <w:sz w:val="24"/>
          <w:szCs w:val="24"/>
        </w:rPr>
        <w:t>.</w:t>
      </w:r>
    </w:p>
    <w:p w:rsidR="00943106" w:rsidRDefault="00943106" w:rsidP="00943106">
      <w:pPr>
        <w:rPr>
          <w:sz w:val="24"/>
          <w:szCs w:val="24"/>
        </w:rPr>
      </w:pPr>
    </w:p>
    <w:p w:rsidR="00943106" w:rsidRPr="00943106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943106">
        <w:rPr>
          <w:sz w:val="24"/>
          <w:szCs w:val="24"/>
          <w:u w:val="single"/>
        </w:rPr>
        <w:t xml:space="preserve">poz. 5 </w:t>
      </w:r>
    </w:p>
    <w:p w:rsidR="0010125F" w:rsidRPr="004970FC" w:rsidRDefault="00943106" w:rsidP="0010125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0125F" w:rsidRPr="004970FC">
        <w:rPr>
          <w:sz w:val="24"/>
          <w:szCs w:val="24"/>
        </w:rPr>
        <w:t>Prosimy o wskazanie złączy mankiet- przewód powietrzny, którego wymaga zamawiający:</w:t>
      </w:r>
    </w:p>
    <w:p w:rsidR="0010125F" w:rsidRPr="004970FC" w:rsidRDefault="0010125F" w:rsidP="0010125F">
      <w:pPr>
        <w:spacing w:before="100" w:beforeAutospacing="1" w:after="100" w:afterAutospacing="1"/>
        <w:rPr>
          <w:sz w:val="24"/>
          <w:szCs w:val="24"/>
        </w:rPr>
      </w:pPr>
      <w:r w:rsidRPr="004970FC">
        <w:rPr>
          <w:sz w:val="24"/>
          <w:szCs w:val="24"/>
        </w:rPr>
        <w:t>1. Złącze mankietu:</w:t>
      </w:r>
    </w:p>
    <w:p w:rsidR="0010125F" w:rsidRPr="004970FC" w:rsidRDefault="00C3069E" w:rsidP="0010125F">
      <w:pPr>
        <w:spacing w:before="100" w:beforeAutospacing="1" w:after="100" w:afterAutospacing="1"/>
        <w:rPr>
          <w:sz w:val="24"/>
          <w:szCs w:val="24"/>
        </w:rPr>
      </w:pPr>
      <w:r w:rsidRPr="005A371B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i1025" type="#_x0000_t75" alt="Obraz zawierający urządzenie&#10;&#10;Opis wygenerowany automatycznie" style="width:214.5pt;height:75pt;visibility:visible;mso-wrap-style:square">
            <v:imagedata r:id="rId7" o:title="Obraz zawierający urządzenie&#10;&#10;Opis wygenerowany automatycznie"/>
          </v:shape>
        </w:pict>
      </w:r>
      <w:r>
        <w:rPr>
          <w:noProof/>
        </w:rPr>
        <w:pict>
          <v:shape id="Obraz 7" o:spid="_x0000_i1026" type="#_x0000_t75" style="width:11.25pt;height:11.25pt;visibility:visible;mso-wrap-style:square">
            <v:imagedata r:id="rId8" o:title=""/>
          </v:shape>
        </w:pict>
      </w:r>
      <w:r w:rsidR="0010125F" w:rsidRPr="004970FC">
        <w:rPr>
          <w:sz w:val="24"/>
          <w:szCs w:val="24"/>
        </w:rPr>
        <w:t>​</w:t>
      </w:r>
    </w:p>
    <w:p w:rsidR="0010125F" w:rsidRPr="004970FC" w:rsidRDefault="0010125F" w:rsidP="0010125F">
      <w:pPr>
        <w:spacing w:before="100" w:beforeAutospacing="1" w:after="100" w:afterAutospacing="1"/>
        <w:rPr>
          <w:sz w:val="24"/>
          <w:szCs w:val="24"/>
        </w:rPr>
      </w:pPr>
      <w:r w:rsidRPr="004970FC">
        <w:rPr>
          <w:sz w:val="24"/>
          <w:szCs w:val="24"/>
        </w:rPr>
        <w:t>Złącze drenu powietrznego:</w:t>
      </w:r>
    </w:p>
    <w:p w:rsidR="0010125F" w:rsidRPr="004970FC" w:rsidRDefault="00C3069E" w:rsidP="0010125F">
      <w:pPr>
        <w:spacing w:before="100" w:beforeAutospacing="1" w:after="100" w:afterAutospacing="1"/>
        <w:rPr>
          <w:sz w:val="24"/>
          <w:szCs w:val="24"/>
        </w:rPr>
      </w:pPr>
      <w:r w:rsidRPr="005A371B">
        <w:rPr>
          <w:noProof/>
          <w:sz w:val="24"/>
          <w:szCs w:val="24"/>
        </w:rPr>
        <w:pict>
          <v:shape id="Obraz 6" o:spid="_x0000_i1027" type="#_x0000_t75" style="width:214.5pt;height:78pt;visibility:visible;mso-wrap-style:square">
            <v:imagedata r:id="rId9" o:title=""/>
          </v:shape>
        </w:pict>
      </w:r>
      <w:r>
        <w:rPr>
          <w:noProof/>
        </w:rPr>
        <w:pict>
          <v:shape id="Obraz 5" o:spid="_x0000_i1028" type="#_x0000_t75" style="width:11.25pt;height:11.25pt;visibility:visible;mso-wrap-style:square">
            <v:imagedata r:id="rId8" o:title=""/>
          </v:shape>
        </w:pict>
      </w:r>
      <w:r w:rsidR="0010125F" w:rsidRPr="004970FC">
        <w:rPr>
          <w:sz w:val="24"/>
          <w:szCs w:val="24"/>
        </w:rPr>
        <w:t>​</w:t>
      </w:r>
    </w:p>
    <w:p w:rsidR="0010125F" w:rsidRPr="004970FC" w:rsidRDefault="0010125F" w:rsidP="0010125F">
      <w:pPr>
        <w:spacing w:before="100" w:beforeAutospacing="1" w:after="100" w:afterAutospacing="1"/>
        <w:rPr>
          <w:sz w:val="24"/>
          <w:szCs w:val="24"/>
        </w:rPr>
      </w:pPr>
      <w:r w:rsidRPr="004970FC">
        <w:rPr>
          <w:sz w:val="24"/>
          <w:szCs w:val="24"/>
        </w:rPr>
        <w:lastRenderedPageBreak/>
        <w:t>Czy</w:t>
      </w:r>
    </w:p>
    <w:p w:rsidR="0010125F" w:rsidRPr="004970FC" w:rsidRDefault="0010125F" w:rsidP="0010125F">
      <w:pPr>
        <w:spacing w:before="100" w:beforeAutospacing="1" w:after="100" w:afterAutospacing="1"/>
        <w:rPr>
          <w:sz w:val="24"/>
          <w:szCs w:val="24"/>
        </w:rPr>
      </w:pPr>
      <w:r w:rsidRPr="004970FC">
        <w:rPr>
          <w:sz w:val="24"/>
          <w:szCs w:val="24"/>
        </w:rPr>
        <w:t>2. Złącza w drenie i mankiecie (komplet w mankiecie i komplet w drenie - konektory pasujące):</w:t>
      </w:r>
    </w:p>
    <w:p w:rsidR="0010125F" w:rsidRPr="004970FC" w:rsidRDefault="0010125F" w:rsidP="0010125F">
      <w:pPr>
        <w:spacing w:before="100" w:beforeAutospacing="1" w:after="100" w:afterAutospacing="1"/>
        <w:rPr>
          <w:sz w:val="24"/>
          <w:szCs w:val="24"/>
        </w:rPr>
      </w:pPr>
      <w:r w:rsidRPr="004970FC">
        <w:rPr>
          <w:sz w:val="24"/>
          <w:szCs w:val="24"/>
        </w:rPr>
        <w:t> </w:t>
      </w:r>
      <w:r w:rsidR="00C3069E" w:rsidRPr="005A371B">
        <w:rPr>
          <w:noProof/>
          <w:sz w:val="24"/>
          <w:szCs w:val="24"/>
        </w:rPr>
        <w:pict>
          <v:shape id="Obraz 4" o:spid="_x0000_i1029" type="#_x0000_t75" style="width:87.75pt;height:48.75pt;visibility:visible;mso-wrap-style:square">
            <v:imagedata r:id="rId10" o:title=""/>
          </v:shape>
        </w:pict>
      </w:r>
      <w:r w:rsidR="00C3069E">
        <w:rPr>
          <w:noProof/>
        </w:rPr>
        <w:pict>
          <v:shape id="Obraz 3" o:spid="_x0000_i1030" type="#_x0000_t75" style="width:11.25pt;height:11.25pt;visibility:visible;mso-wrap-style:square">
            <v:imagedata r:id="rId8" o:title=""/>
          </v:shape>
        </w:pict>
      </w:r>
      <w:r w:rsidRPr="004970FC">
        <w:rPr>
          <w:sz w:val="24"/>
          <w:szCs w:val="24"/>
        </w:rPr>
        <w:t>​</w:t>
      </w:r>
      <w:r w:rsidR="00C3069E" w:rsidRPr="005A371B">
        <w:rPr>
          <w:noProof/>
          <w:sz w:val="24"/>
          <w:szCs w:val="24"/>
        </w:rPr>
        <w:pict>
          <v:shape id="Obraz 2" o:spid="_x0000_i1031" type="#_x0000_t75" style="width:112.5pt;height:48.75pt;visibility:visible;mso-wrap-style:square">
            <v:imagedata r:id="rId11" o:title=""/>
          </v:shape>
        </w:pict>
      </w:r>
      <w:r w:rsidR="00C3069E">
        <w:rPr>
          <w:noProof/>
        </w:rPr>
        <w:pict>
          <v:shape id="Obraz 1" o:spid="_x0000_i1032" type="#_x0000_t75" style="width:11.25pt;height:11.25pt;visibility:visible;mso-wrap-style:square">
            <v:imagedata r:id="rId8" o:title=""/>
          </v:shape>
        </w:pict>
      </w:r>
      <w:r w:rsidRPr="004970FC">
        <w:rPr>
          <w:sz w:val="24"/>
          <w:szCs w:val="24"/>
        </w:rPr>
        <w:t>​</w:t>
      </w:r>
    </w:p>
    <w:p w:rsidR="00943106" w:rsidRPr="00943106" w:rsidRDefault="00943106" w:rsidP="00943106">
      <w:pPr>
        <w:rPr>
          <w:b/>
          <w:sz w:val="24"/>
          <w:szCs w:val="24"/>
        </w:rPr>
      </w:pPr>
      <w:r w:rsidRPr="00943106">
        <w:rPr>
          <w:b/>
          <w:sz w:val="24"/>
          <w:szCs w:val="24"/>
        </w:rPr>
        <w:t>Odp.:</w:t>
      </w:r>
    </w:p>
    <w:p w:rsidR="00943106" w:rsidRPr="00F759A7" w:rsidRDefault="00F759A7" w:rsidP="00943106">
      <w:pPr>
        <w:rPr>
          <w:sz w:val="24"/>
          <w:szCs w:val="24"/>
        </w:rPr>
      </w:pPr>
      <w:r w:rsidRPr="00F759A7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wymaga </w:t>
      </w:r>
      <w:r w:rsidRPr="004970FC">
        <w:rPr>
          <w:sz w:val="24"/>
          <w:szCs w:val="24"/>
        </w:rPr>
        <w:t>złączy mankiet- przewód powietrzny</w:t>
      </w:r>
      <w:r>
        <w:rPr>
          <w:sz w:val="24"/>
          <w:szCs w:val="24"/>
        </w:rPr>
        <w:t xml:space="preserve"> (poz. 1).</w:t>
      </w:r>
    </w:p>
    <w:p w:rsidR="00943106" w:rsidRPr="00F759A7" w:rsidRDefault="00943106" w:rsidP="00943106">
      <w:pPr>
        <w:rPr>
          <w:sz w:val="24"/>
          <w:szCs w:val="24"/>
        </w:rPr>
      </w:pPr>
    </w:p>
    <w:p w:rsidR="0010125F" w:rsidRPr="0010125F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10125F">
        <w:rPr>
          <w:sz w:val="24"/>
          <w:szCs w:val="24"/>
          <w:u w:val="single"/>
        </w:rPr>
        <w:t>Pakiet 18</w:t>
      </w:r>
    </w:p>
    <w:p w:rsidR="00F759A7" w:rsidRPr="00F759A7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F759A7">
        <w:rPr>
          <w:sz w:val="24"/>
          <w:szCs w:val="24"/>
          <w:u w:val="single"/>
        </w:rPr>
        <w:t xml:space="preserve">poz. 1 </w:t>
      </w:r>
    </w:p>
    <w:p w:rsidR="0010125F" w:rsidRDefault="0010125F" w:rsidP="00F759A7">
      <w:pPr>
        <w:numPr>
          <w:ilvl w:val="0"/>
          <w:numId w:val="9"/>
        </w:numPr>
        <w:ind w:left="284" w:hanging="284"/>
        <w:rPr>
          <w:sz w:val="24"/>
          <w:szCs w:val="24"/>
        </w:rPr>
      </w:pPr>
      <w:r w:rsidRPr="004970FC">
        <w:rPr>
          <w:sz w:val="24"/>
          <w:szCs w:val="24"/>
        </w:rPr>
        <w:t>Czy zamawiający ma na myśli przewód wielofunkcyjny?</w:t>
      </w:r>
    </w:p>
    <w:p w:rsidR="00F759A7" w:rsidRPr="00F759A7" w:rsidRDefault="00F759A7" w:rsidP="00F759A7">
      <w:pPr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F759A7" w:rsidRPr="004970FC" w:rsidRDefault="002A0857" w:rsidP="00F759A7">
      <w:pPr>
        <w:rPr>
          <w:sz w:val="24"/>
          <w:szCs w:val="24"/>
        </w:rPr>
      </w:pPr>
      <w:r>
        <w:rPr>
          <w:sz w:val="24"/>
          <w:szCs w:val="24"/>
        </w:rPr>
        <w:t xml:space="preserve">Zamawiający informuje, że ma na myśli </w:t>
      </w:r>
      <w:r w:rsidRPr="004970FC">
        <w:rPr>
          <w:sz w:val="24"/>
          <w:szCs w:val="24"/>
        </w:rPr>
        <w:t>przewód wielofunkcyjny</w:t>
      </w:r>
      <w:r>
        <w:rPr>
          <w:sz w:val="24"/>
          <w:szCs w:val="24"/>
        </w:rPr>
        <w:t>.</w:t>
      </w:r>
    </w:p>
    <w:p w:rsidR="002A0857" w:rsidRDefault="002A0857" w:rsidP="002A0857">
      <w:pPr>
        <w:rPr>
          <w:sz w:val="24"/>
          <w:szCs w:val="24"/>
          <w:u w:val="single"/>
        </w:rPr>
      </w:pPr>
    </w:p>
    <w:p w:rsidR="006E777E" w:rsidRPr="006E777E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6E777E">
        <w:rPr>
          <w:sz w:val="24"/>
          <w:szCs w:val="24"/>
          <w:u w:val="single"/>
        </w:rPr>
        <w:t xml:space="preserve">poz. 2 </w:t>
      </w:r>
    </w:p>
    <w:p w:rsidR="0010125F" w:rsidRDefault="0010125F" w:rsidP="006E777E">
      <w:pPr>
        <w:numPr>
          <w:ilvl w:val="0"/>
          <w:numId w:val="9"/>
        </w:numPr>
        <w:ind w:left="284" w:hanging="284"/>
        <w:rPr>
          <w:sz w:val="24"/>
          <w:szCs w:val="24"/>
        </w:rPr>
      </w:pPr>
      <w:r w:rsidRPr="004970FC">
        <w:rPr>
          <w:sz w:val="24"/>
          <w:szCs w:val="24"/>
        </w:rPr>
        <w:t xml:space="preserve">Czy zamawiający ma na myśli odprowadzenia podłączane do asortymentu z </w:t>
      </w:r>
      <w:proofErr w:type="spellStart"/>
      <w:r w:rsidRPr="004970FC">
        <w:rPr>
          <w:sz w:val="24"/>
          <w:szCs w:val="24"/>
        </w:rPr>
        <w:t>poz</w:t>
      </w:r>
      <w:proofErr w:type="spellEnd"/>
      <w:r w:rsidRPr="004970FC">
        <w:rPr>
          <w:sz w:val="24"/>
          <w:szCs w:val="24"/>
        </w:rPr>
        <w:t xml:space="preserve"> 1?</w:t>
      </w:r>
    </w:p>
    <w:p w:rsidR="006E777E" w:rsidRPr="00F759A7" w:rsidRDefault="006E777E" w:rsidP="002A0857">
      <w:pPr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6E777E" w:rsidRDefault="002A0857" w:rsidP="002A0857">
      <w:pPr>
        <w:rPr>
          <w:sz w:val="24"/>
          <w:szCs w:val="24"/>
        </w:rPr>
      </w:pPr>
      <w:r>
        <w:rPr>
          <w:sz w:val="24"/>
          <w:szCs w:val="24"/>
        </w:rPr>
        <w:t xml:space="preserve">Zamawiający informuje, że ma na myśli </w:t>
      </w:r>
      <w:r w:rsidRPr="004970FC">
        <w:rPr>
          <w:sz w:val="24"/>
          <w:szCs w:val="24"/>
        </w:rPr>
        <w:t>odprowadzenia podłączane do asortymentu z poz</w:t>
      </w:r>
      <w:r>
        <w:rPr>
          <w:sz w:val="24"/>
          <w:szCs w:val="24"/>
        </w:rPr>
        <w:t>.</w:t>
      </w:r>
      <w:r w:rsidRPr="004970FC">
        <w:rPr>
          <w:sz w:val="24"/>
          <w:szCs w:val="24"/>
        </w:rPr>
        <w:t xml:space="preserve"> 1</w:t>
      </w:r>
      <w:r>
        <w:rPr>
          <w:sz w:val="24"/>
          <w:szCs w:val="24"/>
        </w:rPr>
        <w:t>.</w:t>
      </w:r>
    </w:p>
    <w:p w:rsidR="002A0857" w:rsidRPr="004970FC" w:rsidRDefault="002A0857" w:rsidP="002A0857">
      <w:pPr>
        <w:rPr>
          <w:sz w:val="24"/>
          <w:szCs w:val="24"/>
        </w:rPr>
      </w:pPr>
    </w:p>
    <w:p w:rsidR="006E777E" w:rsidRPr="006E777E" w:rsidRDefault="006E777E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</w:t>
      </w:r>
      <w:r w:rsidR="0010125F" w:rsidRPr="006E777E">
        <w:rPr>
          <w:sz w:val="24"/>
          <w:szCs w:val="24"/>
          <w:u w:val="single"/>
        </w:rPr>
        <w:t xml:space="preserve">oz. 6 </w:t>
      </w:r>
    </w:p>
    <w:p w:rsidR="0010125F" w:rsidRDefault="0010125F" w:rsidP="00C5156C">
      <w:pPr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4970FC">
        <w:rPr>
          <w:sz w:val="24"/>
          <w:szCs w:val="24"/>
        </w:rPr>
        <w:t xml:space="preserve">Czy zamawiający ma na myśli przewód  kompatybilny z czujnikami oferowanymi </w:t>
      </w:r>
      <w:r w:rsidR="00C5156C">
        <w:rPr>
          <w:sz w:val="24"/>
          <w:szCs w:val="24"/>
        </w:rPr>
        <w:t xml:space="preserve">                        </w:t>
      </w:r>
      <w:r w:rsidRPr="004970FC">
        <w:rPr>
          <w:sz w:val="24"/>
          <w:szCs w:val="24"/>
        </w:rPr>
        <w:t>w pozycji 3, 4 i 5?</w:t>
      </w:r>
    </w:p>
    <w:p w:rsidR="006E777E" w:rsidRPr="00F759A7" w:rsidRDefault="006E777E" w:rsidP="00C5156C">
      <w:pPr>
        <w:jc w:val="both"/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C5156C" w:rsidRDefault="00C5156C" w:rsidP="00C5156C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że ma na myśli</w:t>
      </w:r>
      <w:r w:rsidRPr="00C5156C">
        <w:rPr>
          <w:sz w:val="24"/>
          <w:szCs w:val="24"/>
        </w:rPr>
        <w:t xml:space="preserve"> </w:t>
      </w:r>
      <w:r w:rsidRPr="004970FC">
        <w:rPr>
          <w:sz w:val="24"/>
          <w:szCs w:val="24"/>
        </w:rPr>
        <w:t xml:space="preserve">przewód  kompatybilny z czujnikami </w:t>
      </w:r>
      <w:r>
        <w:rPr>
          <w:sz w:val="24"/>
          <w:szCs w:val="24"/>
        </w:rPr>
        <w:t>oferowanymi w pozycji 3, 4 i 5.</w:t>
      </w:r>
    </w:p>
    <w:p w:rsidR="006E777E" w:rsidRDefault="006E777E" w:rsidP="002A0857">
      <w:pPr>
        <w:rPr>
          <w:sz w:val="24"/>
          <w:szCs w:val="24"/>
        </w:rPr>
      </w:pPr>
    </w:p>
    <w:p w:rsidR="006E777E" w:rsidRPr="006E777E" w:rsidRDefault="006E777E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6E777E">
        <w:rPr>
          <w:sz w:val="24"/>
          <w:szCs w:val="24"/>
          <w:u w:val="single"/>
        </w:rPr>
        <w:t>p</w:t>
      </w:r>
      <w:r w:rsidR="0010125F" w:rsidRPr="006E777E">
        <w:rPr>
          <w:sz w:val="24"/>
          <w:szCs w:val="24"/>
          <w:u w:val="single"/>
        </w:rPr>
        <w:t xml:space="preserve">oz. 6 </w:t>
      </w:r>
    </w:p>
    <w:p w:rsidR="0010125F" w:rsidRDefault="0010125F" w:rsidP="006E777E">
      <w:pPr>
        <w:numPr>
          <w:ilvl w:val="0"/>
          <w:numId w:val="9"/>
        </w:numPr>
        <w:ind w:left="284" w:hanging="284"/>
        <w:rPr>
          <w:sz w:val="24"/>
          <w:szCs w:val="24"/>
        </w:rPr>
      </w:pPr>
      <w:r w:rsidRPr="004970FC">
        <w:rPr>
          <w:sz w:val="24"/>
          <w:szCs w:val="24"/>
        </w:rPr>
        <w:t>Czy zamawiający dopuszcza długość przewodu 2.5m?</w:t>
      </w:r>
    </w:p>
    <w:p w:rsidR="006E777E" w:rsidRPr="00F759A7" w:rsidRDefault="006E777E" w:rsidP="00C5156C">
      <w:pPr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6E777E" w:rsidRDefault="00C5156C" w:rsidP="00C5156C">
      <w:pPr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Pr="004970FC">
        <w:rPr>
          <w:sz w:val="24"/>
          <w:szCs w:val="24"/>
        </w:rPr>
        <w:t>długość przewodu 2.5</w:t>
      </w:r>
      <w:r>
        <w:rPr>
          <w:sz w:val="24"/>
          <w:szCs w:val="24"/>
        </w:rPr>
        <w:t xml:space="preserve"> </w:t>
      </w:r>
      <w:r w:rsidRPr="004970FC">
        <w:rPr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C5156C" w:rsidRPr="004970FC" w:rsidRDefault="00C5156C" w:rsidP="00C5156C">
      <w:pPr>
        <w:rPr>
          <w:sz w:val="24"/>
          <w:szCs w:val="24"/>
        </w:rPr>
      </w:pPr>
    </w:p>
    <w:p w:rsidR="006E777E" w:rsidRPr="006E777E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6E777E">
        <w:rPr>
          <w:sz w:val="24"/>
          <w:szCs w:val="24"/>
          <w:u w:val="single"/>
        </w:rPr>
        <w:t xml:space="preserve">poz. 7 </w:t>
      </w:r>
    </w:p>
    <w:p w:rsidR="0010125F" w:rsidRDefault="0010125F" w:rsidP="00C5156C">
      <w:pPr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4970FC">
        <w:rPr>
          <w:sz w:val="24"/>
          <w:szCs w:val="24"/>
        </w:rPr>
        <w:t>Prosimy o wydzielenie do oddzielnego pakietu w celu umożliwienia składania ofert większej ilości wykonawców.</w:t>
      </w:r>
    </w:p>
    <w:p w:rsidR="002F2A43" w:rsidRPr="00F759A7" w:rsidRDefault="002F2A43" w:rsidP="00C5156C">
      <w:pPr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6E777E" w:rsidRDefault="000877D4" w:rsidP="00C5156C">
      <w:pPr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8C6883">
        <w:rPr>
          <w:sz w:val="24"/>
          <w:szCs w:val="24"/>
        </w:rPr>
        <w:t xml:space="preserve">nie modyfikuje Pakietu </w:t>
      </w:r>
      <w:r>
        <w:rPr>
          <w:sz w:val="24"/>
          <w:szCs w:val="24"/>
        </w:rPr>
        <w:t xml:space="preserve"> </w:t>
      </w:r>
      <w:r w:rsidR="008C6883">
        <w:rPr>
          <w:sz w:val="24"/>
          <w:szCs w:val="24"/>
        </w:rPr>
        <w:t>nr 18.</w:t>
      </w:r>
    </w:p>
    <w:p w:rsidR="00C5156C" w:rsidRPr="004970FC" w:rsidRDefault="00C5156C" w:rsidP="00C5156C">
      <w:pPr>
        <w:rPr>
          <w:sz w:val="24"/>
          <w:szCs w:val="24"/>
        </w:rPr>
      </w:pPr>
    </w:p>
    <w:p w:rsidR="002F2A43" w:rsidRPr="002F2A43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2F2A43">
        <w:rPr>
          <w:sz w:val="24"/>
          <w:szCs w:val="24"/>
          <w:u w:val="single"/>
        </w:rPr>
        <w:t xml:space="preserve">poz. 8 </w:t>
      </w:r>
    </w:p>
    <w:p w:rsidR="0010125F" w:rsidRDefault="0010125F" w:rsidP="00AD3FF1">
      <w:pPr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4970FC">
        <w:rPr>
          <w:sz w:val="24"/>
          <w:szCs w:val="24"/>
        </w:rPr>
        <w:t xml:space="preserve">Prosimy o podanie numery katalogowego wcześniej używanego przewodu powietrznego </w:t>
      </w:r>
      <w:r w:rsidR="003F66E8">
        <w:rPr>
          <w:sz w:val="24"/>
          <w:szCs w:val="24"/>
        </w:rPr>
        <w:t xml:space="preserve">  </w:t>
      </w:r>
      <w:r w:rsidRPr="004970FC">
        <w:rPr>
          <w:sz w:val="24"/>
          <w:szCs w:val="24"/>
        </w:rPr>
        <w:t>w celu odpowiedniego doboru asortymentu.</w:t>
      </w:r>
    </w:p>
    <w:p w:rsidR="002F2A43" w:rsidRPr="00F759A7" w:rsidRDefault="002F2A43" w:rsidP="002F2A43">
      <w:pPr>
        <w:rPr>
          <w:b/>
          <w:sz w:val="24"/>
          <w:szCs w:val="24"/>
        </w:rPr>
      </w:pPr>
      <w:r w:rsidRPr="00F759A7">
        <w:rPr>
          <w:b/>
          <w:sz w:val="24"/>
          <w:szCs w:val="24"/>
        </w:rPr>
        <w:t>Odp.:</w:t>
      </w:r>
    </w:p>
    <w:p w:rsidR="002F2A43" w:rsidRPr="004970FC" w:rsidRDefault="003F66E8" w:rsidP="003F66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przewód musi posiadać złączkę </w:t>
      </w:r>
      <w:proofErr w:type="spellStart"/>
      <w:r>
        <w:rPr>
          <w:sz w:val="24"/>
          <w:szCs w:val="24"/>
        </w:rPr>
        <w:t>luer-lock</w:t>
      </w:r>
      <w:proofErr w:type="spellEnd"/>
      <w:r>
        <w:rPr>
          <w:sz w:val="24"/>
          <w:szCs w:val="24"/>
        </w:rPr>
        <w:t xml:space="preserve"> od strony monitora                   i mankietu.</w:t>
      </w:r>
    </w:p>
    <w:p w:rsidR="003F66E8" w:rsidRDefault="003F66E8" w:rsidP="0010125F">
      <w:pPr>
        <w:spacing w:before="100" w:beforeAutospacing="1" w:after="100" w:afterAutospacing="1"/>
        <w:rPr>
          <w:sz w:val="24"/>
          <w:szCs w:val="24"/>
          <w:u w:val="single"/>
        </w:rPr>
      </w:pPr>
    </w:p>
    <w:p w:rsidR="003F66E8" w:rsidRDefault="003F66E8" w:rsidP="0010125F">
      <w:pPr>
        <w:spacing w:before="100" w:beforeAutospacing="1" w:after="100" w:afterAutospacing="1"/>
        <w:rPr>
          <w:sz w:val="24"/>
          <w:szCs w:val="24"/>
          <w:u w:val="single"/>
        </w:rPr>
      </w:pPr>
    </w:p>
    <w:p w:rsidR="00AD3FF1" w:rsidRDefault="00AD3FF1" w:rsidP="0010125F">
      <w:pPr>
        <w:spacing w:before="100" w:beforeAutospacing="1" w:after="100" w:afterAutospacing="1"/>
        <w:rPr>
          <w:sz w:val="24"/>
          <w:szCs w:val="24"/>
          <w:u w:val="single"/>
        </w:rPr>
      </w:pPr>
    </w:p>
    <w:p w:rsidR="002F2A43" w:rsidRPr="002F2A43" w:rsidRDefault="0010125F" w:rsidP="0010125F">
      <w:pPr>
        <w:spacing w:before="100" w:beforeAutospacing="1" w:after="100" w:afterAutospacing="1"/>
        <w:rPr>
          <w:sz w:val="24"/>
          <w:szCs w:val="24"/>
          <w:u w:val="single"/>
        </w:rPr>
      </w:pPr>
      <w:r w:rsidRPr="002F2A43">
        <w:rPr>
          <w:sz w:val="24"/>
          <w:szCs w:val="24"/>
          <w:u w:val="single"/>
        </w:rPr>
        <w:t xml:space="preserve">poz. 9 </w:t>
      </w:r>
    </w:p>
    <w:p w:rsidR="0010125F" w:rsidRDefault="002F2A43" w:rsidP="002F2A43">
      <w:pPr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10125F" w:rsidRPr="004970FC">
        <w:rPr>
          <w:sz w:val="24"/>
          <w:szCs w:val="24"/>
        </w:rPr>
        <w:t>Prosimy o dopuszczenie rozmiaru 25-35/44cm.</w:t>
      </w:r>
    </w:p>
    <w:p w:rsidR="002F2A43" w:rsidRPr="002F2A43" w:rsidRDefault="002F2A43" w:rsidP="00AD3FF1">
      <w:pPr>
        <w:tabs>
          <w:tab w:val="left" w:pos="284"/>
        </w:tabs>
        <w:rPr>
          <w:b/>
          <w:sz w:val="24"/>
          <w:szCs w:val="24"/>
        </w:rPr>
      </w:pPr>
      <w:r w:rsidRPr="002F2A43">
        <w:rPr>
          <w:b/>
          <w:sz w:val="24"/>
          <w:szCs w:val="24"/>
        </w:rPr>
        <w:t>Odp.:</w:t>
      </w:r>
    </w:p>
    <w:p w:rsidR="00AD3FF1" w:rsidRDefault="00AD3FF1" w:rsidP="00AD3FF1">
      <w:pPr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4970FC">
        <w:rPr>
          <w:sz w:val="24"/>
          <w:szCs w:val="24"/>
        </w:rPr>
        <w:t>dopuszcz</w:t>
      </w:r>
      <w:r>
        <w:rPr>
          <w:sz w:val="24"/>
          <w:szCs w:val="24"/>
        </w:rPr>
        <w:t>a</w:t>
      </w:r>
      <w:r w:rsidRPr="004970FC">
        <w:rPr>
          <w:sz w:val="24"/>
          <w:szCs w:val="24"/>
        </w:rPr>
        <w:t xml:space="preserve"> rozmiar 25-35/44cm.</w:t>
      </w:r>
    </w:p>
    <w:p w:rsidR="002F2A43" w:rsidRDefault="002F2A43" w:rsidP="00AD3FF1">
      <w:pPr>
        <w:rPr>
          <w:sz w:val="24"/>
          <w:szCs w:val="24"/>
        </w:rPr>
      </w:pPr>
    </w:p>
    <w:p w:rsidR="002F2A43" w:rsidRPr="002F2A43" w:rsidRDefault="002F2A43" w:rsidP="002F2A4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</w:t>
      </w:r>
      <w:r w:rsidR="0010125F" w:rsidRPr="002F2A43">
        <w:rPr>
          <w:sz w:val="24"/>
          <w:szCs w:val="24"/>
          <w:u w:val="single"/>
        </w:rPr>
        <w:t xml:space="preserve">oz. 10 </w:t>
      </w:r>
    </w:p>
    <w:p w:rsidR="0010125F" w:rsidRDefault="00A64290" w:rsidP="00A64290">
      <w:pPr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10125F" w:rsidRPr="004970FC">
        <w:rPr>
          <w:sz w:val="24"/>
          <w:szCs w:val="24"/>
        </w:rPr>
        <w:t>Prosimy o dopuszczenie rozmiaru 25-35/53cm.</w:t>
      </w:r>
    </w:p>
    <w:p w:rsidR="002F2A43" w:rsidRPr="002F2A43" w:rsidRDefault="002F2A43" w:rsidP="00AD3FF1">
      <w:pPr>
        <w:rPr>
          <w:b/>
          <w:sz w:val="24"/>
          <w:szCs w:val="24"/>
        </w:rPr>
      </w:pPr>
      <w:r w:rsidRPr="002F2A43">
        <w:rPr>
          <w:b/>
          <w:sz w:val="24"/>
          <w:szCs w:val="24"/>
        </w:rPr>
        <w:t>Odp.:</w:t>
      </w:r>
    </w:p>
    <w:p w:rsidR="002F2A43" w:rsidRDefault="00AD3FF1" w:rsidP="00AD3FF1">
      <w:pPr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4970FC">
        <w:rPr>
          <w:sz w:val="24"/>
          <w:szCs w:val="24"/>
        </w:rPr>
        <w:t>dopuszcz</w:t>
      </w:r>
      <w:r>
        <w:rPr>
          <w:sz w:val="24"/>
          <w:szCs w:val="24"/>
        </w:rPr>
        <w:t>a</w:t>
      </w:r>
      <w:r w:rsidR="000877D4" w:rsidRPr="000877D4">
        <w:rPr>
          <w:sz w:val="24"/>
          <w:szCs w:val="24"/>
        </w:rPr>
        <w:t xml:space="preserve"> </w:t>
      </w:r>
      <w:r w:rsidR="000877D4" w:rsidRPr="004970FC">
        <w:rPr>
          <w:sz w:val="24"/>
          <w:szCs w:val="24"/>
        </w:rPr>
        <w:t>rozmiar 25-35/53cm.</w:t>
      </w:r>
    </w:p>
    <w:p w:rsidR="00A64290" w:rsidRPr="004970FC" w:rsidRDefault="00A64290" w:rsidP="000877D4">
      <w:pPr>
        <w:rPr>
          <w:sz w:val="24"/>
          <w:szCs w:val="24"/>
        </w:rPr>
      </w:pPr>
    </w:p>
    <w:p w:rsidR="002F2A43" w:rsidRPr="002F2A43" w:rsidRDefault="0010125F" w:rsidP="002F2A43">
      <w:pPr>
        <w:rPr>
          <w:sz w:val="24"/>
          <w:szCs w:val="24"/>
          <w:u w:val="single"/>
        </w:rPr>
      </w:pPr>
      <w:r w:rsidRPr="002F2A43">
        <w:rPr>
          <w:sz w:val="24"/>
          <w:szCs w:val="24"/>
          <w:u w:val="single"/>
        </w:rPr>
        <w:t xml:space="preserve">poz. 11 </w:t>
      </w:r>
    </w:p>
    <w:p w:rsidR="0010125F" w:rsidRDefault="00A64290" w:rsidP="002F2A43">
      <w:pPr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10125F" w:rsidRPr="004970FC">
        <w:rPr>
          <w:sz w:val="24"/>
          <w:szCs w:val="24"/>
        </w:rPr>
        <w:t>Prosimy o dopuszczenie rozmiaru 34-47cm.</w:t>
      </w:r>
    </w:p>
    <w:p w:rsidR="002F2A43" w:rsidRPr="002F2A43" w:rsidRDefault="002F2A43" w:rsidP="000877D4">
      <w:pPr>
        <w:rPr>
          <w:b/>
          <w:sz w:val="24"/>
          <w:szCs w:val="24"/>
        </w:rPr>
      </w:pPr>
      <w:r w:rsidRPr="002F2A43">
        <w:rPr>
          <w:b/>
          <w:sz w:val="24"/>
          <w:szCs w:val="24"/>
        </w:rPr>
        <w:t>Odp.:</w:t>
      </w:r>
    </w:p>
    <w:p w:rsidR="000877D4" w:rsidRDefault="000877D4" w:rsidP="000877D4">
      <w:pPr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4970FC">
        <w:rPr>
          <w:sz w:val="24"/>
          <w:szCs w:val="24"/>
        </w:rPr>
        <w:t>dopuszcz</w:t>
      </w:r>
      <w:r>
        <w:rPr>
          <w:sz w:val="24"/>
          <w:szCs w:val="24"/>
        </w:rPr>
        <w:t>a</w:t>
      </w:r>
      <w:r w:rsidRPr="000877D4">
        <w:rPr>
          <w:sz w:val="24"/>
          <w:szCs w:val="24"/>
        </w:rPr>
        <w:t xml:space="preserve"> </w:t>
      </w:r>
      <w:r w:rsidRPr="004970FC">
        <w:rPr>
          <w:sz w:val="24"/>
          <w:szCs w:val="24"/>
        </w:rPr>
        <w:t>rozmiar</w:t>
      </w:r>
      <w:r>
        <w:rPr>
          <w:sz w:val="24"/>
          <w:szCs w:val="24"/>
        </w:rPr>
        <w:t xml:space="preserve"> </w:t>
      </w:r>
      <w:r w:rsidRPr="004970FC">
        <w:rPr>
          <w:sz w:val="24"/>
          <w:szCs w:val="24"/>
        </w:rPr>
        <w:t>34-47cm.</w:t>
      </w:r>
    </w:p>
    <w:p w:rsidR="002F2A43" w:rsidRPr="004970FC" w:rsidRDefault="002F2A43" w:rsidP="000877D4">
      <w:pPr>
        <w:rPr>
          <w:sz w:val="24"/>
          <w:szCs w:val="24"/>
        </w:rPr>
      </w:pPr>
    </w:p>
    <w:p w:rsidR="000877D4" w:rsidRDefault="000877D4" w:rsidP="00304812">
      <w:pPr>
        <w:jc w:val="right"/>
        <w:rPr>
          <w:i/>
          <w:sz w:val="24"/>
          <w:szCs w:val="24"/>
        </w:rPr>
      </w:pPr>
    </w:p>
    <w:p w:rsidR="00304812" w:rsidRDefault="00304812" w:rsidP="0030481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304812" w:rsidRDefault="00304812" w:rsidP="00304812">
      <w:pPr>
        <w:jc w:val="right"/>
        <w:rPr>
          <w:i/>
          <w:sz w:val="24"/>
          <w:szCs w:val="24"/>
        </w:rPr>
      </w:pPr>
    </w:p>
    <w:p w:rsidR="00304812" w:rsidRDefault="00304812" w:rsidP="0030481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04812" w:rsidRPr="000318C5" w:rsidRDefault="00304812" w:rsidP="0030481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304812" w:rsidRPr="00E935D6" w:rsidRDefault="00304812" w:rsidP="00304812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24791" w:rsidRPr="00E935D6" w:rsidTr="006D2A32">
        <w:tc>
          <w:tcPr>
            <w:tcW w:w="9356" w:type="dxa"/>
            <w:shd w:val="clear" w:color="auto" w:fill="auto"/>
          </w:tcPr>
          <w:p w:rsidR="00124791" w:rsidRPr="00124791" w:rsidRDefault="00124791" w:rsidP="006D2A3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F759A7">
      <w:footerReference w:type="even" r:id="rId12"/>
      <w:footerReference w:type="default" r:id="rId13"/>
      <w:footerReference w:type="first" r:id="rId14"/>
      <w:pgSz w:w="11906" w:h="16838" w:code="9"/>
      <w:pgMar w:top="567" w:right="1418" w:bottom="993" w:left="1418" w:header="563" w:footer="39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383" w:rsidRDefault="00996383">
      <w:r>
        <w:separator/>
      </w:r>
    </w:p>
  </w:endnote>
  <w:endnote w:type="continuationSeparator" w:id="0">
    <w:p w:rsidR="00996383" w:rsidRDefault="00996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37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A371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A371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069E" w:rsidRPr="00C3069E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383" w:rsidRDefault="00996383">
      <w:r>
        <w:separator/>
      </w:r>
    </w:p>
  </w:footnote>
  <w:footnote w:type="continuationSeparator" w:id="0">
    <w:p w:rsidR="00996383" w:rsidRDefault="009963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8C2020"/>
    <w:multiLevelType w:val="hybridMultilevel"/>
    <w:tmpl w:val="3C24BC5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59313CB"/>
    <w:multiLevelType w:val="hybridMultilevel"/>
    <w:tmpl w:val="A9A497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FFF3A78"/>
    <w:multiLevelType w:val="hybridMultilevel"/>
    <w:tmpl w:val="ECF4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791"/>
    <w:rsid w:val="00031374"/>
    <w:rsid w:val="000877D4"/>
    <w:rsid w:val="000A1097"/>
    <w:rsid w:val="000E2A8F"/>
    <w:rsid w:val="0010125F"/>
    <w:rsid w:val="00124791"/>
    <w:rsid w:val="0012774F"/>
    <w:rsid w:val="001407DC"/>
    <w:rsid w:val="00144B7A"/>
    <w:rsid w:val="00180C6E"/>
    <w:rsid w:val="001E1793"/>
    <w:rsid w:val="001F7A1F"/>
    <w:rsid w:val="00257480"/>
    <w:rsid w:val="0029606A"/>
    <w:rsid w:val="002A0857"/>
    <w:rsid w:val="002F2A43"/>
    <w:rsid w:val="00304812"/>
    <w:rsid w:val="003F66E8"/>
    <w:rsid w:val="0042035A"/>
    <w:rsid w:val="004848F3"/>
    <w:rsid w:val="004A75F2"/>
    <w:rsid w:val="005144A9"/>
    <w:rsid w:val="00520165"/>
    <w:rsid w:val="005A315F"/>
    <w:rsid w:val="005A371B"/>
    <w:rsid w:val="005B1B08"/>
    <w:rsid w:val="00632C3C"/>
    <w:rsid w:val="00662BDB"/>
    <w:rsid w:val="006A4FBB"/>
    <w:rsid w:val="006A5DF1"/>
    <w:rsid w:val="006B7198"/>
    <w:rsid w:val="006D4AB3"/>
    <w:rsid w:val="006E0916"/>
    <w:rsid w:val="006E777E"/>
    <w:rsid w:val="006F3B81"/>
    <w:rsid w:val="007939EF"/>
    <w:rsid w:val="007D7198"/>
    <w:rsid w:val="00864A4B"/>
    <w:rsid w:val="00870F9F"/>
    <w:rsid w:val="008804B6"/>
    <w:rsid w:val="00897AB0"/>
    <w:rsid w:val="008A3553"/>
    <w:rsid w:val="008C6883"/>
    <w:rsid w:val="00943106"/>
    <w:rsid w:val="00996383"/>
    <w:rsid w:val="00A64290"/>
    <w:rsid w:val="00A905AC"/>
    <w:rsid w:val="00AD3FF1"/>
    <w:rsid w:val="00BA6584"/>
    <w:rsid w:val="00BC48F3"/>
    <w:rsid w:val="00BE7BFD"/>
    <w:rsid w:val="00C3069E"/>
    <w:rsid w:val="00C370F2"/>
    <w:rsid w:val="00C44EEC"/>
    <w:rsid w:val="00C5156C"/>
    <w:rsid w:val="00C5754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E8E"/>
    <w:rsid w:val="00F759A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07DC"/>
  </w:style>
  <w:style w:type="paragraph" w:styleId="Nagwek1">
    <w:name w:val="heading 1"/>
    <w:basedOn w:val="Normalny"/>
    <w:next w:val="Normalny"/>
    <w:link w:val="Nagwek1Znak"/>
    <w:qFormat/>
    <w:rsid w:val="001407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07D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07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407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07DC"/>
  </w:style>
  <w:style w:type="paragraph" w:styleId="Tekstpodstawowywcity">
    <w:name w:val="Body Text Indent"/>
    <w:basedOn w:val="Normalny"/>
    <w:rsid w:val="001407D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407D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407D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407DC"/>
    <w:rPr>
      <w:sz w:val="28"/>
    </w:rPr>
  </w:style>
  <w:style w:type="paragraph" w:styleId="Tekstpodstawowywcity3">
    <w:name w:val="Body Text Indent 3"/>
    <w:basedOn w:val="Normalny"/>
    <w:rsid w:val="001407D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C48F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C4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390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2022-12-15T10:04:00Z</cp:lastPrinted>
  <dcterms:created xsi:type="dcterms:W3CDTF">2022-12-15T10:06:00Z</dcterms:created>
  <dcterms:modified xsi:type="dcterms:W3CDTF">2022-12-15T10:06:00Z</dcterms:modified>
</cp:coreProperties>
</file>