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492" w:rsidRPr="00BB41D0" w:rsidRDefault="00F24492" w:rsidP="00F24492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F24492" w:rsidRPr="00BB41D0" w:rsidRDefault="00F24492" w:rsidP="00F24492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F24492" w:rsidRPr="00BB41D0" w:rsidRDefault="00F24492" w:rsidP="00F24492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F24492" w:rsidRPr="00BB41D0" w:rsidRDefault="00F24492" w:rsidP="00F24492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2022-</w:t>
      </w:r>
      <w:r>
        <w:rPr>
          <w:sz w:val="24"/>
          <w:szCs w:val="24"/>
        </w:rPr>
        <w:t>12</w:t>
      </w:r>
      <w:r w:rsidRPr="00BB41D0">
        <w:rPr>
          <w:sz w:val="24"/>
          <w:szCs w:val="24"/>
        </w:rPr>
        <w:t>-</w:t>
      </w:r>
      <w:r>
        <w:rPr>
          <w:sz w:val="24"/>
          <w:szCs w:val="24"/>
        </w:rPr>
        <w:t>21</w:t>
      </w:r>
    </w:p>
    <w:p w:rsidR="00F24492" w:rsidRPr="003F69B9" w:rsidRDefault="00F24492" w:rsidP="00F24492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14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2</w:t>
      </w:r>
      <w:r w:rsidRPr="003F69B9">
        <w:rPr>
          <w:sz w:val="22"/>
          <w:szCs w:val="22"/>
        </w:rPr>
        <w:tab/>
        <w:t xml:space="preserve"> </w:t>
      </w:r>
    </w:p>
    <w:p w:rsidR="00F24492" w:rsidRDefault="00F24492" w:rsidP="00F24492">
      <w:pPr>
        <w:jc w:val="right"/>
        <w:rPr>
          <w:sz w:val="22"/>
          <w:szCs w:val="22"/>
        </w:rPr>
      </w:pPr>
    </w:p>
    <w:p w:rsidR="00F24492" w:rsidRDefault="00F24492" w:rsidP="00F2449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F24492" w:rsidRPr="00A80738" w:rsidRDefault="00F24492" w:rsidP="00F2449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F24492" w:rsidRPr="00BB18D2" w:rsidRDefault="00F24492" w:rsidP="00F24492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F24492" w:rsidRPr="003E03F1" w:rsidRDefault="00F24492" w:rsidP="00F24492">
      <w:pPr>
        <w:pStyle w:val="Nagwek"/>
        <w:tabs>
          <w:tab w:val="clear" w:pos="4536"/>
          <w:tab w:val="clear" w:pos="9072"/>
        </w:tabs>
        <w:jc w:val="center"/>
        <w:rPr>
          <w:b/>
          <w:sz w:val="16"/>
          <w:szCs w:val="16"/>
        </w:rPr>
      </w:pPr>
    </w:p>
    <w:p w:rsidR="00255C7D" w:rsidRDefault="00255C7D" w:rsidP="00255C7D">
      <w:pPr>
        <w:jc w:val="both"/>
        <w:rPr>
          <w:bCs/>
          <w:i/>
          <w:sz w:val="24"/>
          <w:szCs w:val="24"/>
        </w:rPr>
      </w:pPr>
    </w:p>
    <w:p w:rsidR="00F24492" w:rsidRPr="003F69B9" w:rsidRDefault="00F24492" w:rsidP="00F24492">
      <w:pPr>
        <w:spacing w:line="276" w:lineRule="auto"/>
        <w:jc w:val="both"/>
        <w:rPr>
          <w:sz w:val="22"/>
          <w:szCs w:val="22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3F69B9">
        <w:rPr>
          <w:sz w:val="22"/>
          <w:szCs w:val="22"/>
        </w:rPr>
        <w:t xml:space="preserve">postępowania o udzielenie zamówienia publicznego prowadzonego </w:t>
      </w:r>
    </w:p>
    <w:p w:rsidR="00F24492" w:rsidRPr="003F69B9" w:rsidRDefault="00F24492" w:rsidP="00F24492">
      <w:pPr>
        <w:spacing w:line="276" w:lineRule="auto"/>
        <w:jc w:val="both"/>
        <w:rPr>
          <w:b/>
          <w:bCs/>
          <w:sz w:val="22"/>
          <w:szCs w:val="22"/>
        </w:rPr>
      </w:pPr>
      <w:r w:rsidRPr="003F69B9">
        <w:rPr>
          <w:sz w:val="22"/>
          <w:szCs w:val="22"/>
        </w:rPr>
        <w:t xml:space="preserve">              </w:t>
      </w:r>
      <w:r w:rsidRPr="003F69B9">
        <w:rPr>
          <w:b/>
          <w:sz w:val="22"/>
          <w:szCs w:val="22"/>
        </w:rPr>
        <w:t>w trybie podstawowym</w:t>
      </w:r>
      <w:r w:rsidRPr="003F69B9">
        <w:rPr>
          <w:sz w:val="22"/>
          <w:szCs w:val="22"/>
        </w:rPr>
        <w:t xml:space="preserve"> (art. 275 </w:t>
      </w:r>
      <w:proofErr w:type="spellStart"/>
      <w:r w:rsidRPr="003F69B9">
        <w:rPr>
          <w:sz w:val="22"/>
          <w:szCs w:val="22"/>
        </w:rPr>
        <w:t>pkt</w:t>
      </w:r>
      <w:proofErr w:type="spellEnd"/>
      <w:r w:rsidRPr="003F69B9">
        <w:rPr>
          <w:sz w:val="22"/>
          <w:szCs w:val="22"/>
        </w:rPr>
        <w:t xml:space="preserve"> 1 ustawy </w:t>
      </w:r>
      <w:proofErr w:type="spellStart"/>
      <w:r w:rsidRPr="003F69B9">
        <w:rPr>
          <w:sz w:val="22"/>
          <w:szCs w:val="22"/>
        </w:rPr>
        <w:t>Pzp</w:t>
      </w:r>
      <w:proofErr w:type="spellEnd"/>
      <w:r w:rsidRPr="003F69B9">
        <w:rPr>
          <w:sz w:val="22"/>
          <w:szCs w:val="22"/>
        </w:rPr>
        <w:t xml:space="preserve">) pn: </w:t>
      </w:r>
    </w:p>
    <w:p w:rsidR="00F24492" w:rsidRDefault="00F24492" w:rsidP="00F24492">
      <w:pPr>
        <w:pStyle w:val="Tekstpodstawowywcity"/>
        <w:ind w:firstLine="0"/>
        <w:jc w:val="center"/>
        <w:rPr>
          <w:b/>
          <w:szCs w:val="24"/>
        </w:rPr>
      </w:pPr>
    </w:p>
    <w:p w:rsidR="00F24492" w:rsidRDefault="00F24492" w:rsidP="00F24492">
      <w:pPr>
        <w:pStyle w:val="Tekstpodstawowywcity"/>
        <w:ind w:firstLine="0"/>
        <w:jc w:val="center"/>
        <w:rPr>
          <w:b/>
          <w:szCs w:val="24"/>
        </w:rPr>
      </w:pPr>
      <w:r>
        <w:rPr>
          <w:b/>
          <w:szCs w:val="24"/>
        </w:rPr>
        <w:t>„</w:t>
      </w:r>
      <w:r w:rsidRPr="00F24492">
        <w:rPr>
          <w:b/>
          <w:szCs w:val="24"/>
        </w:rPr>
        <w:t xml:space="preserve">Dostawa narzędzi chirurgicznych, </w:t>
      </w:r>
    </w:p>
    <w:p w:rsidR="00F24492" w:rsidRPr="00F24492" w:rsidRDefault="00F24492" w:rsidP="00F24492">
      <w:pPr>
        <w:pStyle w:val="Tekstpodstawowywcity"/>
        <w:ind w:firstLine="0"/>
        <w:jc w:val="center"/>
        <w:rPr>
          <w:szCs w:val="24"/>
        </w:rPr>
      </w:pPr>
      <w:r w:rsidRPr="00F24492">
        <w:rPr>
          <w:b/>
          <w:szCs w:val="24"/>
        </w:rPr>
        <w:t>akcesoriów kompatybilnych z urządzeniami oraz pozostałych wyrobów medycznych</w:t>
      </w:r>
      <w:r>
        <w:rPr>
          <w:b/>
          <w:szCs w:val="24"/>
        </w:rPr>
        <w:t>”</w:t>
      </w:r>
    </w:p>
    <w:p w:rsidR="00F24492" w:rsidRPr="006650F2" w:rsidRDefault="00F24492" w:rsidP="00F24492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AZP/14/P/2022</w:t>
      </w:r>
    </w:p>
    <w:p w:rsidR="00F24492" w:rsidRPr="003E03F1" w:rsidRDefault="00F24492" w:rsidP="00F24492">
      <w:pPr>
        <w:jc w:val="both"/>
        <w:rPr>
          <w:sz w:val="18"/>
          <w:szCs w:val="18"/>
        </w:rPr>
      </w:pPr>
    </w:p>
    <w:p w:rsidR="00F24492" w:rsidRDefault="00F24492" w:rsidP="00F24492">
      <w:pPr>
        <w:jc w:val="both"/>
        <w:rPr>
          <w:sz w:val="22"/>
          <w:szCs w:val="22"/>
        </w:rPr>
      </w:pPr>
    </w:p>
    <w:p w:rsidR="00F24492" w:rsidRPr="00BB41D0" w:rsidRDefault="00F24492" w:rsidP="00F24492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</w:t>
      </w:r>
      <w:r>
        <w:rPr>
          <w:sz w:val="24"/>
          <w:szCs w:val="24"/>
        </w:rPr>
        <w:t>2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F24492" w:rsidRPr="00BB41D0" w:rsidRDefault="00F24492" w:rsidP="00F24492">
      <w:pPr>
        <w:jc w:val="both"/>
        <w:rPr>
          <w:sz w:val="24"/>
          <w:szCs w:val="24"/>
        </w:rPr>
      </w:pPr>
    </w:p>
    <w:p w:rsidR="00F24492" w:rsidRDefault="00F24492" w:rsidP="00F24492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>
        <w:rPr>
          <w:b/>
          <w:sz w:val="24"/>
          <w:szCs w:val="24"/>
        </w:rPr>
        <w:t>21</w:t>
      </w:r>
      <w:r w:rsidRPr="00BB41D0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12</w:t>
      </w:r>
      <w:r w:rsidRPr="00BB41D0">
        <w:rPr>
          <w:b/>
          <w:sz w:val="24"/>
          <w:szCs w:val="24"/>
        </w:rPr>
        <w:t>/2022 o godz. 10:15</w:t>
      </w:r>
      <w:r w:rsidRPr="00BB41D0">
        <w:rPr>
          <w:sz w:val="24"/>
          <w:szCs w:val="24"/>
        </w:rPr>
        <w:t>, otwarte zostały oferty następujących Wykonawców:</w:t>
      </w:r>
    </w:p>
    <w:p w:rsidR="00F24492" w:rsidRPr="00BB41D0" w:rsidRDefault="00F24492" w:rsidP="00F24492">
      <w:pPr>
        <w:spacing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252"/>
        <w:gridCol w:w="2693"/>
      </w:tblGrid>
      <w:tr w:rsidR="006B27ED" w:rsidRPr="00BB547B" w:rsidTr="0069757E">
        <w:tc>
          <w:tcPr>
            <w:tcW w:w="993" w:type="dxa"/>
            <w:shd w:val="clear" w:color="auto" w:fill="auto"/>
            <w:vAlign w:val="center"/>
          </w:tcPr>
          <w:p w:rsidR="006B27ED" w:rsidRPr="0069757E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69757E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Nr</w:t>
            </w:r>
            <w:r w:rsidR="00C82837" w:rsidRPr="0069757E">
              <w:rPr>
                <w:sz w:val="22"/>
                <w:szCs w:val="22"/>
              </w:rPr>
              <w:t xml:space="preserve"> </w:t>
            </w:r>
            <w:r w:rsidRPr="0069757E">
              <w:rPr>
                <w:sz w:val="22"/>
                <w:szCs w:val="22"/>
              </w:rPr>
              <w:t>zadania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6B27ED" w:rsidRPr="0069757E" w:rsidRDefault="006B27ED" w:rsidP="0069757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Nazwa i adres </w:t>
            </w:r>
            <w:r w:rsidR="0069757E" w:rsidRPr="0069757E">
              <w:rPr>
                <w:sz w:val="22"/>
                <w:szCs w:val="22"/>
              </w:rPr>
              <w:t>W</w:t>
            </w:r>
            <w:r w:rsidRPr="0069757E">
              <w:rPr>
                <w:sz w:val="22"/>
                <w:szCs w:val="22"/>
              </w:rPr>
              <w:t>ykonawcy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B27ED" w:rsidRPr="0069757E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Cena oferty</w:t>
            </w:r>
            <w:r w:rsidR="0069757E" w:rsidRPr="0069757E">
              <w:rPr>
                <w:sz w:val="22"/>
                <w:szCs w:val="22"/>
              </w:rPr>
              <w:t xml:space="preserve"> brutto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7</w:t>
            </w:r>
          </w:p>
        </w:tc>
        <w:tc>
          <w:tcPr>
            <w:tcW w:w="4252" w:type="dxa"/>
            <w:shd w:val="clear" w:color="auto" w:fill="auto"/>
          </w:tcPr>
          <w:p w:rsidR="0010646D" w:rsidRPr="0069757E" w:rsidRDefault="0010646D" w:rsidP="004C5649">
            <w:pPr>
              <w:spacing w:before="80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ANMAR S</w:t>
            </w:r>
            <w:r w:rsidR="0069757E">
              <w:rPr>
                <w:sz w:val="22"/>
                <w:szCs w:val="22"/>
              </w:rPr>
              <w:t>p. z o.o.</w:t>
            </w:r>
          </w:p>
          <w:p w:rsidR="0010646D" w:rsidRPr="0069757E" w:rsidRDefault="0010646D" w:rsidP="004C5649">
            <w:pPr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Strefowa 22 </w:t>
            </w:r>
          </w:p>
          <w:p w:rsidR="0010646D" w:rsidRPr="0069757E" w:rsidRDefault="0010646D" w:rsidP="004C5649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43-100 Tychy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982.93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10</w:t>
            </w:r>
          </w:p>
        </w:tc>
        <w:tc>
          <w:tcPr>
            <w:tcW w:w="4252" w:type="dxa"/>
            <w:shd w:val="clear" w:color="auto" w:fill="auto"/>
          </w:tcPr>
          <w:p w:rsidR="0069757E" w:rsidRPr="0069757E" w:rsidRDefault="0069757E" w:rsidP="0069757E">
            <w:pPr>
              <w:spacing w:before="80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ANMAR S</w:t>
            </w:r>
            <w:r>
              <w:rPr>
                <w:sz w:val="22"/>
                <w:szCs w:val="22"/>
              </w:rPr>
              <w:t>p. z o.o.</w:t>
            </w:r>
          </w:p>
          <w:p w:rsidR="0069757E" w:rsidRPr="0069757E" w:rsidRDefault="0069757E" w:rsidP="0069757E">
            <w:pPr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Strefowa 22 </w:t>
            </w:r>
          </w:p>
          <w:p w:rsidR="0010646D" w:rsidRPr="0069757E" w:rsidRDefault="0069757E" w:rsidP="0069757E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43-100 Tychy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41 867.06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16</w:t>
            </w:r>
          </w:p>
        </w:tc>
        <w:tc>
          <w:tcPr>
            <w:tcW w:w="4252" w:type="dxa"/>
            <w:shd w:val="clear" w:color="auto" w:fill="auto"/>
          </w:tcPr>
          <w:p w:rsidR="0069757E" w:rsidRPr="0069757E" w:rsidRDefault="0069757E" w:rsidP="0069757E">
            <w:pPr>
              <w:spacing w:before="80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ANMAR S</w:t>
            </w:r>
            <w:r>
              <w:rPr>
                <w:sz w:val="22"/>
                <w:szCs w:val="22"/>
              </w:rPr>
              <w:t>p. z o.o.</w:t>
            </w:r>
          </w:p>
          <w:p w:rsidR="0069757E" w:rsidRPr="0069757E" w:rsidRDefault="0069757E" w:rsidP="0069757E">
            <w:pPr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Strefowa 22 </w:t>
            </w:r>
          </w:p>
          <w:p w:rsidR="0010646D" w:rsidRPr="0069757E" w:rsidRDefault="0069757E" w:rsidP="0069757E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43-100 Tychy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4 857.02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17</w:t>
            </w:r>
          </w:p>
        </w:tc>
        <w:tc>
          <w:tcPr>
            <w:tcW w:w="4252" w:type="dxa"/>
            <w:shd w:val="clear" w:color="auto" w:fill="auto"/>
          </w:tcPr>
          <w:p w:rsidR="0069757E" w:rsidRPr="0069757E" w:rsidRDefault="0069757E" w:rsidP="0069757E">
            <w:pPr>
              <w:spacing w:before="80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ANMAR S</w:t>
            </w:r>
            <w:r>
              <w:rPr>
                <w:sz w:val="22"/>
                <w:szCs w:val="22"/>
              </w:rPr>
              <w:t>p. z o.o.</w:t>
            </w:r>
          </w:p>
          <w:p w:rsidR="0069757E" w:rsidRPr="0069757E" w:rsidRDefault="0069757E" w:rsidP="0069757E">
            <w:pPr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Strefowa 22 </w:t>
            </w:r>
          </w:p>
          <w:p w:rsidR="0010646D" w:rsidRPr="0069757E" w:rsidRDefault="0069757E" w:rsidP="0069757E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43-100 Tychy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14 041.82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7</w:t>
            </w:r>
          </w:p>
        </w:tc>
        <w:tc>
          <w:tcPr>
            <w:tcW w:w="4252" w:type="dxa"/>
            <w:shd w:val="clear" w:color="auto" w:fill="auto"/>
          </w:tcPr>
          <w:p w:rsidR="0010646D" w:rsidRPr="0069757E" w:rsidRDefault="0010646D" w:rsidP="004C5649">
            <w:pPr>
              <w:spacing w:before="80"/>
              <w:rPr>
                <w:sz w:val="22"/>
                <w:szCs w:val="22"/>
              </w:rPr>
            </w:pPr>
            <w:proofErr w:type="spellStart"/>
            <w:r w:rsidRPr="0069757E">
              <w:rPr>
                <w:sz w:val="22"/>
                <w:szCs w:val="22"/>
              </w:rPr>
              <w:t>DAR-MED</w:t>
            </w:r>
            <w:proofErr w:type="spellEnd"/>
            <w:r w:rsidRPr="0069757E">
              <w:rPr>
                <w:sz w:val="22"/>
                <w:szCs w:val="22"/>
              </w:rPr>
              <w:t xml:space="preserve"> Dariusz Wolski</w:t>
            </w:r>
          </w:p>
          <w:p w:rsidR="0010646D" w:rsidRPr="0069757E" w:rsidRDefault="0010646D" w:rsidP="004C5649">
            <w:pPr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J. Kazimierza 11/86 </w:t>
            </w:r>
          </w:p>
          <w:p w:rsidR="0010646D" w:rsidRPr="0069757E" w:rsidRDefault="0010646D" w:rsidP="004C5649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01-248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1 167.48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9</w:t>
            </w:r>
          </w:p>
        </w:tc>
        <w:tc>
          <w:tcPr>
            <w:tcW w:w="4252" w:type="dxa"/>
            <w:shd w:val="clear" w:color="auto" w:fill="auto"/>
          </w:tcPr>
          <w:p w:rsidR="0010646D" w:rsidRPr="0069757E" w:rsidRDefault="0010646D" w:rsidP="004C5649">
            <w:pPr>
              <w:spacing w:before="80"/>
              <w:rPr>
                <w:sz w:val="22"/>
                <w:szCs w:val="22"/>
              </w:rPr>
            </w:pPr>
            <w:proofErr w:type="spellStart"/>
            <w:r w:rsidRPr="0069757E">
              <w:rPr>
                <w:sz w:val="22"/>
                <w:szCs w:val="22"/>
              </w:rPr>
              <w:t>DAR-MED</w:t>
            </w:r>
            <w:proofErr w:type="spellEnd"/>
            <w:r w:rsidRPr="0069757E">
              <w:rPr>
                <w:sz w:val="22"/>
                <w:szCs w:val="22"/>
              </w:rPr>
              <w:t xml:space="preserve"> Dariusz Wolski</w:t>
            </w:r>
          </w:p>
          <w:p w:rsidR="0010646D" w:rsidRPr="0069757E" w:rsidRDefault="0010646D" w:rsidP="004C5649">
            <w:pPr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J. Kazimierza 11/86 </w:t>
            </w:r>
          </w:p>
          <w:p w:rsidR="0069757E" w:rsidRPr="0069757E" w:rsidRDefault="0010646D" w:rsidP="00255C7D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01-248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2 584.44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13</w:t>
            </w:r>
          </w:p>
        </w:tc>
        <w:tc>
          <w:tcPr>
            <w:tcW w:w="4252" w:type="dxa"/>
            <w:shd w:val="clear" w:color="auto" w:fill="auto"/>
          </w:tcPr>
          <w:p w:rsidR="0010646D" w:rsidRPr="0069757E" w:rsidRDefault="0010646D" w:rsidP="004C5649">
            <w:pPr>
              <w:spacing w:before="80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ERBE Polska Sp. z o.o.</w:t>
            </w:r>
          </w:p>
          <w:p w:rsidR="0010646D" w:rsidRPr="0069757E" w:rsidRDefault="0010646D" w:rsidP="004C5649">
            <w:pPr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Al. Rzeczypospolitej 14/2.8 </w:t>
            </w:r>
          </w:p>
          <w:p w:rsidR="0010646D" w:rsidRPr="0069757E" w:rsidRDefault="0010646D" w:rsidP="004C5649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02-972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24 365.88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14</w:t>
            </w:r>
          </w:p>
        </w:tc>
        <w:tc>
          <w:tcPr>
            <w:tcW w:w="4252" w:type="dxa"/>
            <w:shd w:val="clear" w:color="auto" w:fill="auto"/>
          </w:tcPr>
          <w:p w:rsidR="0010646D" w:rsidRPr="0069757E" w:rsidRDefault="0010646D" w:rsidP="004C5649">
            <w:pPr>
              <w:spacing w:before="80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ERBE Polska Sp. z o.o.</w:t>
            </w:r>
          </w:p>
          <w:p w:rsidR="0010646D" w:rsidRPr="0069757E" w:rsidRDefault="0010646D" w:rsidP="004C5649">
            <w:pPr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Al. Rzeczypospolitej 14/2.8 </w:t>
            </w:r>
          </w:p>
          <w:p w:rsidR="0010646D" w:rsidRPr="0069757E" w:rsidRDefault="0010646D" w:rsidP="004C5649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02-972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37 350.72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:rsidR="0010646D" w:rsidRPr="0069757E" w:rsidRDefault="0010646D" w:rsidP="004C5649">
            <w:pPr>
              <w:spacing w:before="80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AESCULAP CHIFA Sp. z o.o.</w:t>
            </w:r>
          </w:p>
          <w:p w:rsidR="0010646D" w:rsidRPr="0069757E" w:rsidRDefault="0010646D" w:rsidP="004C5649">
            <w:pPr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Tysiąclecia 14 </w:t>
            </w:r>
          </w:p>
          <w:p w:rsidR="0010646D" w:rsidRPr="0069757E" w:rsidRDefault="0010646D" w:rsidP="004C5649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64-300 Nowy Tomyśl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2 376.00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:rsidR="0010646D" w:rsidRPr="0069757E" w:rsidRDefault="0010646D" w:rsidP="004C5649">
            <w:pPr>
              <w:spacing w:before="80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AESCULAP CHIFA Sp. z o.o.</w:t>
            </w:r>
          </w:p>
          <w:p w:rsidR="0010646D" w:rsidRPr="0069757E" w:rsidRDefault="0010646D" w:rsidP="004C5649">
            <w:pPr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Tysiąclecia 14 </w:t>
            </w:r>
          </w:p>
          <w:p w:rsidR="0010646D" w:rsidRPr="0069757E" w:rsidRDefault="0010646D" w:rsidP="004C5649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64-300 Nowy Tomyśl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3 784.32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5</w:t>
            </w:r>
          </w:p>
        </w:tc>
        <w:tc>
          <w:tcPr>
            <w:tcW w:w="4252" w:type="dxa"/>
            <w:shd w:val="clear" w:color="auto" w:fill="auto"/>
          </w:tcPr>
          <w:p w:rsidR="0010646D" w:rsidRPr="0069757E" w:rsidRDefault="0010646D" w:rsidP="004C5649">
            <w:pPr>
              <w:spacing w:before="80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ZARYS International Group Sp. z o.o. Sp. K.</w:t>
            </w:r>
          </w:p>
          <w:p w:rsidR="0010646D" w:rsidRPr="0069757E" w:rsidRDefault="0010646D" w:rsidP="004C5649">
            <w:pPr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Pod Borem 18 </w:t>
            </w:r>
          </w:p>
          <w:p w:rsidR="0010646D" w:rsidRPr="0069757E" w:rsidRDefault="0010646D" w:rsidP="004C5649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41-808 Zabrze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1 672.81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11</w:t>
            </w:r>
          </w:p>
        </w:tc>
        <w:tc>
          <w:tcPr>
            <w:tcW w:w="4252" w:type="dxa"/>
            <w:shd w:val="clear" w:color="auto" w:fill="auto"/>
          </w:tcPr>
          <w:p w:rsidR="0010646D" w:rsidRPr="0069757E" w:rsidRDefault="0010646D" w:rsidP="004C5649">
            <w:pPr>
              <w:spacing w:before="80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OPTIMED PRO-OFFICE A</w:t>
            </w:r>
            <w:r w:rsidR="00FE3BCB">
              <w:rPr>
                <w:sz w:val="22"/>
                <w:szCs w:val="22"/>
              </w:rPr>
              <w:t>nna</w:t>
            </w:r>
            <w:r w:rsidRPr="0069757E">
              <w:rPr>
                <w:sz w:val="22"/>
                <w:szCs w:val="22"/>
              </w:rPr>
              <w:t xml:space="preserve"> Szewczyk</w:t>
            </w:r>
          </w:p>
          <w:p w:rsidR="0010646D" w:rsidRPr="0069757E" w:rsidRDefault="0010646D" w:rsidP="004C5649">
            <w:pPr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Forteczna 5 </w:t>
            </w:r>
          </w:p>
          <w:p w:rsidR="0010646D" w:rsidRPr="0069757E" w:rsidRDefault="0010646D" w:rsidP="004C5649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32-086 Węgrzce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25 110.00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:rsidR="0010646D" w:rsidRPr="0069757E" w:rsidRDefault="0010646D" w:rsidP="004C5649">
            <w:pPr>
              <w:spacing w:before="80"/>
              <w:rPr>
                <w:sz w:val="22"/>
                <w:szCs w:val="22"/>
              </w:rPr>
            </w:pPr>
            <w:proofErr w:type="spellStart"/>
            <w:r w:rsidRPr="0069757E">
              <w:rPr>
                <w:sz w:val="22"/>
                <w:szCs w:val="22"/>
              </w:rPr>
              <w:t>SUN-MED</w:t>
            </w:r>
            <w:proofErr w:type="spellEnd"/>
            <w:r w:rsidRPr="0069757E">
              <w:rPr>
                <w:sz w:val="22"/>
                <w:szCs w:val="22"/>
              </w:rPr>
              <w:t xml:space="preserve"> S.C. Dominik Siekierski, Sławomir Naparty</w:t>
            </w:r>
          </w:p>
          <w:p w:rsidR="0010646D" w:rsidRPr="0069757E" w:rsidRDefault="0010646D" w:rsidP="004C5649">
            <w:pPr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Franciszkańska 104/112 </w:t>
            </w:r>
          </w:p>
          <w:p w:rsidR="0010646D" w:rsidRPr="0069757E" w:rsidRDefault="0010646D" w:rsidP="004C5649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91-845 Łódź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4 463.42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:rsidR="0010646D" w:rsidRPr="0069757E" w:rsidRDefault="0010646D" w:rsidP="004C5649">
            <w:pPr>
              <w:spacing w:before="80"/>
              <w:rPr>
                <w:sz w:val="22"/>
                <w:szCs w:val="22"/>
              </w:rPr>
            </w:pPr>
            <w:proofErr w:type="spellStart"/>
            <w:r w:rsidRPr="0069757E">
              <w:rPr>
                <w:sz w:val="22"/>
                <w:szCs w:val="22"/>
              </w:rPr>
              <w:t>SUN-MED</w:t>
            </w:r>
            <w:proofErr w:type="spellEnd"/>
            <w:r w:rsidRPr="0069757E">
              <w:rPr>
                <w:sz w:val="22"/>
                <w:szCs w:val="22"/>
              </w:rPr>
              <w:t xml:space="preserve"> S.C. Dominik Siekierski, Sławomir Naparty</w:t>
            </w:r>
          </w:p>
          <w:p w:rsidR="0010646D" w:rsidRPr="0069757E" w:rsidRDefault="0010646D" w:rsidP="004C5649">
            <w:pPr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Franciszkańska 104/112 </w:t>
            </w:r>
          </w:p>
          <w:p w:rsidR="0010646D" w:rsidRPr="0069757E" w:rsidRDefault="0010646D" w:rsidP="004C5649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91-845 Łódź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5 767.20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5</w:t>
            </w:r>
          </w:p>
        </w:tc>
        <w:tc>
          <w:tcPr>
            <w:tcW w:w="4252" w:type="dxa"/>
            <w:shd w:val="clear" w:color="auto" w:fill="auto"/>
          </w:tcPr>
          <w:p w:rsidR="0010646D" w:rsidRPr="0069757E" w:rsidRDefault="0010646D" w:rsidP="004C5649">
            <w:pPr>
              <w:spacing w:before="80"/>
              <w:rPr>
                <w:sz w:val="22"/>
                <w:szCs w:val="22"/>
              </w:rPr>
            </w:pPr>
            <w:proofErr w:type="spellStart"/>
            <w:r w:rsidRPr="0069757E">
              <w:rPr>
                <w:sz w:val="22"/>
                <w:szCs w:val="22"/>
              </w:rPr>
              <w:t>SUN-MED</w:t>
            </w:r>
            <w:proofErr w:type="spellEnd"/>
            <w:r w:rsidRPr="0069757E">
              <w:rPr>
                <w:sz w:val="22"/>
                <w:szCs w:val="22"/>
              </w:rPr>
              <w:t xml:space="preserve"> S.C. Dominik Siekierski, Sławomir Naparty</w:t>
            </w:r>
          </w:p>
          <w:p w:rsidR="0010646D" w:rsidRPr="0069757E" w:rsidRDefault="0010646D" w:rsidP="004C5649">
            <w:pPr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Franciszkańska 104/112 </w:t>
            </w:r>
          </w:p>
          <w:p w:rsidR="0010646D" w:rsidRPr="0069757E" w:rsidRDefault="0010646D" w:rsidP="004C5649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91-845 Łódź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2 808.00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:rsidR="0010646D" w:rsidRPr="0069757E" w:rsidRDefault="0010646D" w:rsidP="004C5649">
            <w:pPr>
              <w:spacing w:before="80"/>
              <w:rPr>
                <w:sz w:val="22"/>
                <w:szCs w:val="22"/>
              </w:rPr>
            </w:pPr>
            <w:proofErr w:type="spellStart"/>
            <w:r w:rsidRPr="0069757E">
              <w:rPr>
                <w:sz w:val="22"/>
                <w:szCs w:val="22"/>
              </w:rPr>
              <w:t>SUN-MED</w:t>
            </w:r>
            <w:proofErr w:type="spellEnd"/>
            <w:r w:rsidRPr="0069757E">
              <w:rPr>
                <w:sz w:val="22"/>
                <w:szCs w:val="22"/>
              </w:rPr>
              <w:t xml:space="preserve"> S.C. Dominik Siekierski, Sławomir Naparty</w:t>
            </w:r>
          </w:p>
          <w:p w:rsidR="0010646D" w:rsidRPr="0069757E" w:rsidRDefault="0010646D" w:rsidP="004C5649">
            <w:pPr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Franciszkańska 104/112 </w:t>
            </w:r>
          </w:p>
          <w:p w:rsidR="0010646D" w:rsidRPr="0069757E" w:rsidRDefault="0010646D" w:rsidP="004C5649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91-845 Łódź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24 948.00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7</w:t>
            </w:r>
          </w:p>
        </w:tc>
        <w:tc>
          <w:tcPr>
            <w:tcW w:w="4252" w:type="dxa"/>
            <w:shd w:val="clear" w:color="auto" w:fill="auto"/>
          </w:tcPr>
          <w:p w:rsidR="0010646D" w:rsidRPr="0069757E" w:rsidRDefault="0010646D" w:rsidP="004C5649">
            <w:pPr>
              <w:spacing w:before="80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ADVANCE EUROPE Sp. z o.o.</w:t>
            </w:r>
          </w:p>
          <w:p w:rsidR="0010646D" w:rsidRPr="0069757E" w:rsidRDefault="0010646D" w:rsidP="004C5649">
            <w:pPr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Skrzetuskiego 30/3 </w:t>
            </w:r>
          </w:p>
          <w:p w:rsidR="0010646D" w:rsidRPr="0069757E" w:rsidRDefault="0010646D" w:rsidP="004C5649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02-726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743.14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9</w:t>
            </w:r>
          </w:p>
        </w:tc>
        <w:tc>
          <w:tcPr>
            <w:tcW w:w="4252" w:type="dxa"/>
            <w:shd w:val="clear" w:color="auto" w:fill="auto"/>
          </w:tcPr>
          <w:p w:rsidR="0010646D" w:rsidRPr="0069757E" w:rsidRDefault="0010646D" w:rsidP="004C5649">
            <w:pPr>
              <w:spacing w:before="80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ADVANCE EUROPE Sp. z o.o.</w:t>
            </w:r>
          </w:p>
          <w:p w:rsidR="0010646D" w:rsidRPr="0069757E" w:rsidRDefault="0010646D" w:rsidP="004C5649">
            <w:pPr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Skrzetuskiego 30/3 </w:t>
            </w:r>
          </w:p>
          <w:p w:rsidR="0010646D" w:rsidRPr="0069757E" w:rsidRDefault="0010646D" w:rsidP="004C5649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02-726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2 130.21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7</w:t>
            </w:r>
          </w:p>
        </w:tc>
        <w:tc>
          <w:tcPr>
            <w:tcW w:w="4252" w:type="dxa"/>
            <w:shd w:val="clear" w:color="auto" w:fill="auto"/>
          </w:tcPr>
          <w:p w:rsidR="0010646D" w:rsidRPr="0069757E" w:rsidRDefault="0010646D" w:rsidP="004C5649">
            <w:pPr>
              <w:spacing w:before="80"/>
              <w:rPr>
                <w:sz w:val="22"/>
                <w:szCs w:val="22"/>
              </w:rPr>
            </w:pPr>
            <w:proofErr w:type="spellStart"/>
            <w:r w:rsidRPr="0069757E">
              <w:rPr>
                <w:sz w:val="22"/>
                <w:szCs w:val="22"/>
              </w:rPr>
              <w:t>ARNO-MED</w:t>
            </w:r>
            <w:proofErr w:type="spellEnd"/>
            <w:r w:rsidRPr="0069757E">
              <w:rPr>
                <w:sz w:val="22"/>
                <w:szCs w:val="22"/>
              </w:rPr>
              <w:t xml:space="preserve"> Sp. z o.o.</w:t>
            </w:r>
          </w:p>
          <w:p w:rsidR="0010646D" w:rsidRPr="0069757E" w:rsidRDefault="0010646D" w:rsidP="004C5649">
            <w:pPr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Kolejowa 24 </w:t>
            </w:r>
          </w:p>
          <w:p w:rsidR="0010646D" w:rsidRDefault="0010646D" w:rsidP="004C5649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55-081 Mietków</w:t>
            </w:r>
          </w:p>
          <w:p w:rsidR="00255C7D" w:rsidRPr="0069757E" w:rsidRDefault="00255C7D" w:rsidP="004C5649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1 026.00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9</w:t>
            </w:r>
          </w:p>
        </w:tc>
        <w:tc>
          <w:tcPr>
            <w:tcW w:w="4252" w:type="dxa"/>
            <w:shd w:val="clear" w:color="auto" w:fill="auto"/>
          </w:tcPr>
          <w:p w:rsidR="0010646D" w:rsidRPr="0069757E" w:rsidRDefault="0010646D" w:rsidP="004C5649">
            <w:pPr>
              <w:spacing w:before="80"/>
              <w:rPr>
                <w:sz w:val="22"/>
                <w:szCs w:val="22"/>
              </w:rPr>
            </w:pPr>
            <w:proofErr w:type="spellStart"/>
            <w:r w:rsidRPr="0069757E">
              <w:rPr>
                <w:sz w:val="22"/>
                <w:szCs w:val="22"/>
              </w:rPr>
              <w:t>ARNO-MED</w:t>
            </w:r>
            <w:proofErr w:type="spellEnd"/>
            <w:r w:rsidRPr="0069757E">
              <w:rPr>
                <w:sz w:val="22"/>
                <w:szCs w:val="22"/>
              </w:rPr>
              <w:t xml:space="preserve"> Sp. z o.o.</w:t>
            </w:r>
          </w:p>
          <w:p w:rsidR="0010646D" w:rsidRPr="0069757E" w:rsidRDefault="0010646D" w:rsidP="004C5649">
            <w:pPr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Kolejowa 24 </w:t>
            </w:r>
          </w:p>
          <w:p w:rsidR="00FE3BCB" w:rsidRPr="0069757E" w:rsidRDefault="0010646D" w:rsidP="00255C7D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55-081 Mietków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2 343.60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5</w:t>
            </w:r>
          </w:p>
        </w:tc>
        <w:tc>
          <w:tcPr>
            <w:tcW w:w="4252" w:type="dxa"/>
            <w:shd w:val="clear" w:color="auto" w:fill="auto"/>
          </w:tcPr>
          <w:p w:rsidR="0010646D" w:rsidRPr="0069757E" w:rsidRDefault="0010646D" w:rsidP="004C5649">
            <w:pPr>
              <w:spacing w:before="80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TAU Katarzyna </w:t>
            </w:r>
            <w:proofErr w:type="spellStart"/>
            <w:r w:rsidRPr="0069757E">
              <w:rPr>
                <w:sz w:val="22"/>
                <w:szCs w:val="22"/>
              </w:rPr>
              <w:t>Ławer</w:t>
            </w:r>
            <w:proofErr w:type="spellEnd"/>
          </w:p>
          <w:p w:rsidR="0010646D" w:rsidRPr="0069757E" w:rsidRDefault="00FE3BCB" w:rsidP="004C56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Ludwika </w:t>
            </w:r>
            <w:proofErr w:type="spellStart"/>
            <w:r>
              <w:rPr>
                <w:sz w:val="22"/>
                <w:szCs w:val="22"/>
              </w:rPr>
              <w:t>Braille’a</w:t>
            </w:r>
            <w:proofErr w:type="spellEnd"/>
            <w:r w:rsidR="0010646D" w:rsidRPr="0069757E">
              <w:rPr>
                <w:sz w:val="22"/>
                <w:szCs w:val="22"/>
              </w:rPr>
              <w:t xml:space="preserve">  </w:t>
            </w:r>
            <w:r w:rsidR="000D2986">
              <w:rPr>
                <w:sz w:val="22"/>
                <w:szCs w:val="22"/>
              </w:rPr>
              <w:t>35/12</w:t>
            </w:r>
          </w:p>
          <w:p w:rsidR="0010646D" w:rsidRPr="0069757E" w:rsidRDefault="0010646D" w:rsidP="004C5649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76-200 Słupsk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7 182.00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:rsidR="00FE3BCB" w:rsidRPr="0069757E" w:rsidRDefault="00FE3BCB" w:rsidP="00FE3BCB">
            <w:pPr>
              <w:spacing w:before="80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TAU Katarzyna </w:t>
            </w:r>
            <w:proofErr w:type="spellStart"/>
            <w:r w:rsidRPr="0069757E">
              <w:rPr>
                <w:sz w:val="22"/>
                <w:szCs w:val="22"/>
              </w:rPr>
              <w:t>Ławer</w:t>
            </w:r>
            <w:proofErr w:type="spellEnd"/>
          </w:p>
          <w:p w:rsidR="00FE3BCB" w:rsidRPr="0069757E" w:rsidRDefault="00FE3BCB" w:rsidP="00FE3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Ludwika </w:t>
            </w:r>
            <w:proofErr w:type="spellStart"/>
            <w:r>
              <w:rPr>
                <w:sz w:val="22"/>
                <w:szCs w:val="22"/>
              </w:rPr>
              <w:t>Braille’a</w:t>
            </w:r>
            <w:proofErr w:type="spellEnd"/>
            <w:r w:rsidRPr="0069757E">
              <w:rPr>
                <w:sz w:val="22"/>
                <w:szCs w:val="22"/>
              </w:rPr>
              <w:t xml:space="preserve">  </w:t>
            </w:r>
            <w:r w:rsidR="000D2986">
              <w:rPr>
                <w:sz w:val="22"/>
                <w:szCs w:val="22"/>
              </w:rPr>
              <w:t>35/12</w:t>
            </w:r>
          </w:p>
          <w:p w:rsidR="0010646D" w:rsidRPr="0069757E" w:rsidRDefault="00FE3BCB" w:rsidP="00FE3BCB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76-200 Słupsk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55 620.00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7</w:t>
            </w:r>
          </w:p>
        </w:tc>
        <w:tc>
          <w:tcPr>
            <w:tcW w:w="4252" w:type="dxa"/>
            <w:shd w:val="clear" w:color="auto" w:fill="auto"/>
          </w:tcPr>
          <w:p w:rsidR="005B11E9" w:rsidRPr="0069757E" w:rsidRDefault="005B11E9" w:rsidP="005B11E9">
            <w:pPr>
              <w:spacing w:before="80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TAU Katarzyna </w:t>
            </w:r>
            <w:proofErr w:type="spellStart"/>
            <w:r w:rsidRPr="0069757E">
              <w:rPr>
                <w:sz w:val="22"/>
                <w:szCs w:val="22"/>
              </w:rPr>
              <w:t>Ławer</w:t>
            </w:r>
            <w:proofErr w:type="spellEnd"/>
          </w:p>
          <w:p w:rsidR="005B11E9" w:rsidRPr="0069757E" w:rsidRDefault="005B11E9" w:rsidP="005B11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Ludwika </w:t>
            </w:r>
            <w:proofErr w:type="spellStart"/>
            <w:r>
              <w:rPr>
                <w:sz w:val="22"/>
                <w:szCs w:val="22"/>
              </w:rPr>
              <w:t>Braille’a</w:t>
            </w:r>
            <w:proofErr w:type="spellEnd"/>
            <w:r w:rsidRPr="0069757E">
              <w:rPr>
                <w:sz w:val="22"/>
                <w:szCs w:val="22"/>
              </w:rPr>
              <w:t xml:space="preserve">  </w:t>
            </w:r>
            <w:r w:rsidR="000D2986">
              <w:rPr>
                <w:sz w:val="22"/>
                <w:szCs w:val="22"/>
              </w:rPr>
              <w:t>35/12</w:t>
            </w:r>
          </w:p>
          <w:p w:rsidR="0010646D" w:rsidRPr="0069757E" w:rsidRDefault="005B11E9" w:rsidP="005B11E9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76-200 Słupsk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966.60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9</w:t>
            </w:r>
          </w:p>
        </w:tc>
        <w:tc>
          <w:tcPr>
            <w:tcW w:w="4252" w:type="dxa"/>
            <w:shd w:val="clear" w:color="auto" w:fill="auto"/>
          </w:tcPr>
          <w:p w:rsidR="005B11E9" w:rsidRPr="0069757E" w:rsidRDefault="005B11E9" w:rsidP="005B11E9">
            <w:pPr>
              <w:spacing w:before="80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TAU Katarzyna </w:t>
            </w:r>
            <w:proofErr w:type="spellStart"/>
            <w:r w:rsidRPr="0069757E">
              <w:rPr>
                <w:sz w:val="22"/>
                <w:szCs w:val="22"/>
              </w:rPr>
              <w:t>Ławer</w:t>
            </w:r>
            <w:proofErr w:type="spellEnd"/>
          </w:p>
          <w:p w:rsidR="005B11E9" w:rsidRPr="0069757E" w:rsidRDefault="005B11E9" w:rsidP="005B11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Ludwika </w:t>
            </w:r>
            <w:proofErr w:type="spellStart"/>
            <w:r>
              <w:rPr>
                <w:sz w:val="22"/>
                <w:szCs w:val="22"/>
              </w:rPr>
              <w:t>Braille’a</w:t>
            </w:r>
            <w:proofErr w:type="spellEnd"/>
            <w:r w:rsidRPr="0069757E">
              <w:rPr>
                <w:sz w:val="22"/>
                <w:szCs w:val="22"/>
              </w:rPr>
              <w:t xml:space="preserve">  </w:t>
            </w:r>
            <w:r w:rsidR="000D2986">
              <w:rPr>
                <w:sz w:val="22"/>
                <w:szCs w:val="22"/>
              </w:rPr>
              <w:t>35/12</w:t>
            </w:r>
          </w:p>
          <w:p w:rsidR="0010646D" w:rsidRPr="0069757E" w:rsidRDefault="005B11E9" w:rsidP="005B11E9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76-200 Słupsk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1 792.80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12</w:t>
            </w:r>
          </w:p>
        </w:tc>
        <w:tc>
          <w:tcPr>
            <w:tcW w:w="4252" w:type="dxa"/>
            <w:shd w:val="clear" w:color="auto" w:fill="auto"/>
          </w:tcPr>
          <w:p w:rsidR="0010646D" w:rsidRPr="0069757E" w:rsidRDefault="0010646D" w:rsidP="004C5649">
            <w:pPr>
              <w:spacing w:before="80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EMPIREUM Piotr Dopieralski</w:t>
            </w:r>
          </w:p>
          <w:p w:rsidR="0010646D" w:rsidRPr="0069757E" w:rsidRDefault="0010646D" w:rsidP="004C5649">
            <w:pPr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Chotomowska 30 </w:t>
            </w:r>
          </w:p>
          <w:p w:rsidR="0010646D" w:rsidRPr="0069757E" w:rsidRDefault="0010646D" w:rsidP="004C5649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05-110 Jabłonna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3 085.56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15</w:t>
            </w:r>
          </w:p>
        </w:tc>
        <w:tc>
          <w:tcPr>
            <w:tcW w:w="4252" w:type="dxa"/>
            <w:shd w:val="clear" w:color="auto" w:fill="auto"/>
          </w:tcPr>
          <w:p w:rsidR="0010646D" w:rsidRPr="0069757E" w:rsidRDefault="0010646D" w:rsidP="004C5649">
            <w:pPr>
              <w:spacing w:before="80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VARIMED Sp. z o.o.</w:t>
            </w:r>
          </w:p>
          <w:p w:rsidR="0010646D" w:rsidRPr="0069757E" w:rsidRDefault="0010646D" w:rsidP="004C5649">
            <w:pPr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Tadeusza Kościuszki 115/4U </w:t>
            </w:r>
          </w:p>
          <w:p w:rsidR="0010646D" w:rsidRPr="0069757E" w:rsidRDefault="0010646D" w:rsidP="004C5649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53-442 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19 040.40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:rsidR="0010646D" w:rsidRPr="0069757E" w:rsidRDefault="0010646D" w:rsidP="004C5649">
            <w:pPr>
              <w:spacing w:before="80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MEDITRADE POLAND Sp. z o.o.</w:t>
            </w:r>
          </w:p>
          <w:p w:rsidR="0010646D" w:rsidRPr="0069757E" w:rsidRDefault="0010646D" w:rsidP="004C5649">
            <w:pPr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Pańska 73 </w:t>
            </w:r>
          </w:p>
          <w:p w:rsidR="0010646D" w:rsidRPr="0069757E" w:rsidRDefault="0010646D" w:rsidP="004C5649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00-834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35 532.00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8</w:t>
            </w:r>
          </w:p>
        </w:tc>
        <w:tc>
          <w:tcPr>
            <w:tcW w:w="4252" w:type="dxa"/>
            <w:shd w:val="clear" w:color="auto" w:fill="auto"/>
          </w:tcPr>
          <w:p w:rsidR="0010646D" w:rsidRPr="0069757E" w:rsidRDefault="0010646D" w:rsidP="004C5649">
            <w:pPr>
              <w:spacing w:before="80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OLYMPUS Polska Sp. z o.o.</w:t>
            </w:r>
          </w:p>
          <w:p w:rsidR="0010646D" w:rsidRPr="0069757E" w:rsidRDefault="005B11E9" w:rsidP="004C56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Wynalazek</w:t>
            </w:r>
            <w:r w:rsidR="0010646D" w:rsidRPr="0069757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</w:t>
            </w:r>
            <w:r w:rsidR="0010646D" w:rsidRPr="0069757E">
              <w:rPr>
                <w:sz w:val="22"/>
                <w:szCs w:val="22"/>
              </w:rPr>
              <w:t xml:space="preserve"> </w:t>
            </w:r>
          </w:p>
          <w:p w:rsidR="0010646D" w:rsidRPr="0069757E" w:rsidRDefault="0010646D" w:rsidP="005B11E9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0</w:t>
            </w:r>
            <w:r w:rsidR="005B11E9">
              <w:rPr>
                <w:sz w:val="22"/>
                <w:szCs w:val="22"/>
              </w:rPr>
              <w:t>2-677</w:t>
            </w:r>
            <w:r w:rsidRPr="0069757E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21 049.42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7</w:t>
            </w:r>
          </w:p>
        </w:tc>
        <w:tc>
          <w:tcPr>
            <w:tcW w:w="4252" w:type="dxa"/>
            <w:shd w:val="clear" w:color="auto" w:fill="auto"/>
          </w:tcPr>
          <w:p w:rsidR="0010646D" w:rsidRPr="0069757E" w:rsidRDefault="0010646D" w:rsidP="004C5649">
            <w:pPr>
              <w:spacing w:before="80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MEDOK</w:t>
            </w:r>
            <w:r w:rsidR="005B11E9">
              <w:rPr>
                <w:sz w:val="22"/>
                <w:szCs w:val="22"/>
              </w:rPr>
              <w:t xml:space="preserve"> Olaf </w:t>
            </w:r>
            <w:proofErr w:type="spellStart"/>
            <w:r w:rsidR="005B11E9">
              <w:rPr>
                <w:sz w:val="22"/>
                <w:szCs w:val="22"/>
              </w:rPr>
              <w:t>Korgel</w:t>
            </w:r>
            <w:proofErr w:type="spellEnd"/>
            <w:r w:rsidR="005B11E9">
              <w:rPr>
                <w:sz w:val="22"/>
                <w:szCs w:val="22"/>
              </w:rPr>
              <w:t xml:space="preserve"> </w:t>
            </w:r>
          </w:p>
          <w:p w:rsidR="0010646D" w:rsidRPr="0069757E" w:rsidRDefault="0010646D" w:rsidP="004C5649">
            <w:pPr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Reymonta 7 </w:t>
            </w:r>
          </w:p>
          <w:p w:rsidR="0010646D" w:rsidRPr="0069757E" w:rsidRDefault="0010646D" w:rsidP="004C5649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48-250 Głogówek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2 397.60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9</w:t>
            </w:r>
          </w:p>
        </w:tc>
        <w:tc>
          <w:tcPr>
            <w:tcW w:w="4252" w:type="dxa"/>
            <w:shd w:val="clear" w:color="auto" w:fill="auto"/>
          </w:tcPr>
          <w:p w:rsidR="0010646D" w:rsidRPr="0069757E" w:rsidRDefault="0010646D" w:rsidP="004C5649">
            <w:pPr>
              <w:spacing w:before="80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MEDOK</w:t>
            </w:r>
            <w:r w:rsidR="005B11E9">
              <w:rPr>
                <w:sz w:val="22"/>
                <w:szCs w:val="22"/>
              </w:rPr>
              <w:t xml:space="preserve"> Olaf </w:t>
            </w:r>
            <w:proofErr w:type="spellStart"/>
            <w:r w:rsidR="005B11E9">
              <w:rPr>
                <w:sz w:val="22"/>
                <w:szCs w:val="22"/>
              </w:rPr>
              <w:t>Korgel</w:t>
            </w:r>
            <w:proofErr w:type="spellEnd"/>
          </w:p>
          <w:p w:rsidR="0010646D" w:rsidRPr="0069757E" w:rsidRDefault="0010646D" w:rsidP="004C5649">
            <w:pPr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Reymonta 7 </w:t>
            </w:r>
          </w:p>
          <w:p w:rsidR="0010646D" w:rsidRPr="0069757E" w:rsidRDefault="0010646D" w:rsidP="004C5649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48-250 Głogówek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2 298.24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7</w:t>
            </w:r>
          </w:p>
        </w:tc>
        <w:tc>
          <w:tcPr>
            <w:tcW w:w="4252" w:type="dxa"/>
            <w:shd w:val="clear" w:color="auto" w:fill="auto"/>
          </w:tcPr>
          <w:p w:rsidR="0010646D" w:rsidRPr="0069757E" w:rsidRDefault="0010646D" w:rsidP="004C5649">
            <w:pPr>
              <w:spacing w:before="80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HEBU MEDICAL POLSKA Sp. z o.o.</w:t>
            </w:r>
          </w:p>
          <w:p w:rsidR="0010646D" w:rsidRPr="0069757E" w:rsidRDefault="0010646D" w:rsidP="004C5649">
            <w:pPr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Kobylnicka 2a </w:t>
            </w:r>
          </w:p>
          <w:p w:rsidR="0010646D" w:rsidRPr="0069757E" w:rsidRDefault="0010646D" w:rsidP="004C5649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62-080 Sady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1 476.98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9</w:t>
            </w:r>
          </w:p>
        </w:tc>
        <w:tc>
          <w:tcPr>
            <w:tcW w:w="4252" w:type="dxa"/>
            <w:shd w:val="clear" w:color="auto" w:fill="auto"/>
          </w:tcPr>
          <w:p w:rsidR="0010646D" w:rsidRPr="0069757E" w:rsidRDefault="0010646D" w:rsidP="004C5649">
            <w:pPr>
              <w:spacing w:before="80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HEBU MEDICAL POLSKA Sp. z o.o.</w:t>
            </w:r>
          </w:p>
          <w:p w:rsidR="0010646D" w:rsidRPr="0069757E" w:rsidRDefault="0010646D" w:rsidP="004C5649">
            <w:pPr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Kobylnicka 2a </w:t>
            </w:r>
          </w:p>
          <w:p w:rsidR="0010646D" w:rsidRPr="0069757E" w:rsidRDefault="0010646D" w:rsidP="004C5649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62-080 Sady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3 170.82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:rsidR="0010646D" w:rsidRPr="0069757E" w:rsidRDefault="0010646D" w:rsidP="004C5649">
            <w:pPr>
              <w:spacing w:before="80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BERYL MED POLAND Sp. z o.o.</w:t>
            </w:r>
          </w:p>
          <w:p w:rsidR="0010646D" w:rsidRPr="0069757E" w:rsidRDefault="0010646D" w:rsidP="004C5649">
            <w:pPr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Łopuszańska 36/14C </w:t>
            </w:r>
          </w:p>
          <w:p w:rsidR="0010646D" w:rsidRDefault="0010646D" w:rsidP="004C5649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02-220 Warszawa</w:t>
            </w:r>
          </w:p>
          <w:p w:rsidR="00255C7D" w:rsidRPr="0069757E" w:rsidRDefault="00255C7D" w:rsidP="004C5649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3 265.92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lastRenderedPageBreak/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:rsidR="0010646D" w:rsidRPr="0069757E" w:rsidRDefault="0010646D" w:rsidP="004C5649">
            <w:pPr>
              <w:spacing w:before="80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BERYL MED POLAND Sp. z o.o.</w:t>
            </w:r>
          </w:p>
          <w:p w:rsidR="0010646D" w:rsidRPr="0069757E" w:rsidRDefault="0010646D" w:rsidP="004C5649">
            <w:pPr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Łopuszańska 36/14C </w:t>
            </w:r>
          </w:p>
          <w:p w:rsidR="0010646D" w:rsidRPr="0069757E" w:rsidRDefault="0010646D" w:rsidP="004C5649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02-220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3 207.60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5</w:t>
            </w:r>
          </w:p>
        </w:tc>
        <w:tc>
          <w:tcPr>
            <w:tcW w:w="4252" w:type="dxa"/>
            <w:shd w:val="clear" w:color="auto" w:fill="auto"/>
          </w:tcPr>
          <w:p w:rsidR="0010646D" w:rsidRPr="0069757E" w:rsidRDefault="0010646D" w:rsidP="004C5649">
            <w:pPr>
              <w:spacing w:before="80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BERYL MED POLAND Sp. z o.o.</w:t>
            </w:r>
          </w:p>
          <w:p w:rsidR="0010646D" w:rsidRPr="0069757E" w:rsidRDefault="0010646D" w:rsidP="004C5649">
            <w:pPr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Łopuszańska 36/14C </w:t>
            </w:r>
          </w:p>
          <w:p w:rsidR="007F692F" w:rsidRPr="0069757E" w:rsidRDefault="0010646D" w:rsidP="00255C7D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02-220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1 834.92 zł</w:t>
            </w:r>
          </w:p>
        </w:tc>
      </w:tr>
      <w:tr w:rsidR="0010646D" w:rsidRPr="00BB547B" w:rsidTr="0069757E">
        <w:tc>
          <w:tcPr>
            <w:tcW w:w="9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:rsidR="0010646D" w:rsidRPr="0069757E" w:rsidRDefault="0010646D" w:rsidP="004C5649">
            <w:pPr>
              <w:spacing w:before="80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BERYL MED POLAND Sp. z o.o.</w:t>
            </w:r>
          </w:p>
          <w:p w:rsidR="0010646D" w:rsidRPr="0069757E" w:rsidRDefault="0010646D" w:rsidP="004C5649">
            <w:pPr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 xml:space="preserve">Łopuszańska 36/14C </w:t>
            </w:r>
          </w:p>
          <w:p w:rsidR="0010646D" w:rsidRPr="0069757E" w:rsidRDefault="0010646D" w:rsidP="004C5649">
            <w:pPr>
              <w:spacing w:after="80"/>
              <w:jc w:val="both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02-220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646D" w:rsidRPr="0069757E" w:rsidRDefault="0010646D" w:rsidP="004C56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757E">
              <w:rPr>
                <w:sz w:val="22"/>
                <w:szCs w:val="22"/>
              </w:rPr>
              <w:t>33 501.60 zł</w:t>
            </w:r>
          </w:p>
        </w:tc>
      </w:tr>
      <w:bookmarkEnd w:id="0"/>
    </w:tbl>
    <w:p w:rsidR="0084035E" w:rsidRDefault="0084035E" w:rsidP="0084035E">
      <w:pPr>
        <w:jc w:val="right"/>
        <w:rPr>
          <w:i/>
          <w:sz w:val="24"/>
          <w:szCs w:val="24"/>
        </w:rPr>
      </w:pPr>
    </w:p>
    <w:p w:rsidR="0084035E" w:rsidRDefault="0084035E" w:rsidP="0084035E">
      <w:pPr>
        <w:jc w:val="right"/>
        <w:rPr>
          <w:i/>
          <w:sz w:val="24"/>
          <w:szCs w:val="24"/>
        </w:rPr>
      </w:pPr>
    </w:p>
    <w:p w:rsidR="0084035E" w:rsidRDefault="0084035E" w:rsidP="0084035E">
      <w:pPr>
        <w:jc w:val="right"/>
        <w:rPr>
          <w:i/>
          <w:sz w:val="24"/>
          <w:szCs w:val="24"/>
        </w:rPr>
      </w:pPr>
    </w:p>
    <w:p w:rsidR="0084035E" w:rsidRDefault="0084035E" w:rsidP="0084035E">
      <w:pPr>
        <w:jc w:val="right"/>
        <w:rPr>
          <w:i/>
          <w:sz w:val="24"/>
          <w:szCs w:val="24"/>
        </w:rPr>
      </w:pPr>
    </w:p>
    <w:p w:rsidR="0084035E" w:rsidRDefault="0084035E" w:rsidP="0084035E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84035E" w:rsidRDefault="0084035E" w:rsidP="0084035E">
      <w:pPr>
        <w:jc w:val="right"/>
        <w:rPr>
          <w:i/>
          <w:sz w:val="24"/>
          <w:szCs w:val="24"/>
        </w:rPr>
      </w:pPr>
    </w:p>
    <w:p w:rsidR="0084035E" w:rsidRDefault="0084035E" w:rsidP="0084035E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84035E" w:rsidRPr="00BB547B" w:rsidRDefault="0084035E" w:rsidP="0084035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  <w:r>
        <w:rPr>
          <w:i/>
          <w:szCs w:val="24"/>
        </w:rPr>
        <w:t xml:space="preserve">  </w:t>
      </w:r>
    </w:p>
    <w:p w:rsidR="00C236D3" w:rsidRPr="00BB547B" w:rsidRDefault="00C236D3" w:rsidP="007F692F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255C7D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567" w:right="1418" w:bottom="1418" w:left="1418" w:header="142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5659" w:rsidRDefault="00385659">
      <w:r>
        <w:separator/>
      </w:r>
    </w:p>
  </w:endnote>
  <w:endnote w:type="continuationSeparator" w:id="0">
    <w:p w:rsidR="00385659" w:rsidRDefault="003856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23D3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23D3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23D3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23D3A">
      <w:rPr>
        <w:rStyle w:val="Numerstrony"/>
        <w:rFonts w:ascii="Arial" w:hAnsi="Arial"/>
        <w:sz w:val="18"/>
        <w:szCs w:val="18"/>
      </w:rPr>
      <w:fldChar w:fldCharType="separate"/>
    </w:r>
    <w:r w:rsidR="00C17C93">
      <w:rPr>
        <w:rStyle w:val="Numerstrony"/>
        <w:rFonts w:ascii="Arial" w:hAnsi="Arial"/>
        <w:noProof/>
        <w:sz w:val="18"/>
        <w:szCs w:val="18"/>
      </w:rPr>
      <w:t>4</w:t>
    </w:r>
    <w:r w:rsidR="00923D3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23D3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23D3A">
      <w:rPr>
        <w:rStyle w:val="Numerstrony"/>
        <w:rFonts w:ascii="Arial" w:hAnsi="Arial"/>
        <w:sz w:val="18"/>
        <w:szCs w:val="18"/>
      </w:rPr>
      <w:fldChar w:fldCharType="separate"/>
    </w:r>
    <w:r w:rsidR="00C17C93">
      <w:rPr>
        <w:rStyle w:val="Numerstrony"/>
        <w:rFonts w:ascii="Arial" w:hAnsi="Arial"/>
        <w:noProof/>
        <w:sz w:val="18"/>
        <w:szCs w:val="18"/>
      </w:rPr>
      <w:t>4</w:t>
    </w:r>
    <w:r w:rsidR="00923D3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923D3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23D3A">
      <w:rPr>
        <w:rStyle w:val="Numerstrony"/>
      </w:rPr>
      <w:fldChar w:fldCharType="separate"/>
    </w:r>
    <w:r>
      <w:rPr>
        <w:rStyle w:val="Numerstrony"/>
        <w:noProof/>
      </w:rPr>
      <w:t>1</w:t>
    </w:r>
    <w:r w:rsidR="00923D3A">
      <w:rPr>
        <w:rStyle w:val="Numerstrony"/>
      </w:rPr>
      <w:fldChar w:fldCharType="end"/>
    </w:r>
    <w:r>
      <w:rPr>
        <w:rStyle w:val="Numerstrony"/>
      </w:rPr>
      <w:t>/</w:t>
    </w:r>
    <w:r w:rsidR="00923D3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23D3A">
      <w:rPr>
        <w:rStyle w:val="Numerstrony"/>
      </w:rPr>
      <w:fldChar w:fldCharType="separate"/>
    </w:r>
    <w:r w:rsidR="007B685C">
      <w:rPr>
        <w:rStyle w:val="Numerstrony"/>
        <w:noProof/>
      </w:rPr>
      <w:t>4</w:t>
    </w:r>
    <w:r w:rsidR="00923D3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5659" w:rsidRDefault="00385659">
      <w:r>
        <w:separator/>
      </w:r>
    </w:p>
  </w:footnote>
  <w:footnote w:type="continuationSeparator" w:id="0">
    <w:p w:rsidR="00385659" w:rsidRDefault="003856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46D" w:rsidRDefault="00EC5F91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109220</wp:posOffset>
          </wp:positionH>
          <wp:positionV relativeFrom="paragraph">
            <wp:posOffset>-449580</wp:posOffset>
          </wp:positionV>
          <wp:extent cx="5592445" cy="1095375"/>
          <wp:effectExtent l="19050" t="0" r="8255" b="0"/>
          <wp:wrapSquare wrapText="bothSides"/>
          <wp:docPr id="2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2445" cy="1095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10646D"/>
    <w:rsid w:val="00007727"/>
    <w:rsid w:val="00017720"/>
    <w:rsid w:val="00035488"/>
    <w:rsid w:val="000D2986"/>
    <w:rsid w:val="000D7F25"/>
    <w:rsid w:val="000E00E5"/>
    <w:rsid w:val="0010646D"/>
    <w:rsid w:val="00173B20"/>
    <w:rsid w:val="001C69FF"/>
    <w:rsid w:val="0023318D"/>
    <w:rsid w:val="00255C7D"/>
    <w:rsid w:val="002E37E3"/>
    <w:rsid w:val="00385659"/>
    <w:rsid w:val="003D72FD"/>
    <w:rsid w:val="00423179"/>
    <w:rsid w:val="00490DC0"/>
    <w:rsid w:val="00493F8C"/>
    <w:rsid w:val="004C7E9B"/>
    <w:rsid w:val="005614F2"/>
    <w:rsid w:val="00577BC6"/>
    <w:rsid w:val="005B11E9"/>
    <w:rsid w:val="0069085C"/>
    <w:rsid w:val="0069757E"/>
    <w:rsid w:val="006B27ED"/>
    <w:rsid w:val="006D0CDF"/>
    <w:rsid w:val="007B685C"/>
    <w:rsid w:val="007F692F"/>
    <w:rsid w:val="0084035E"/>
    <w:rsid w:val="00843263"/>
    <w:rsid w:val="00861E75"/>
    <w:rsid w:val="00923D3A"/>
    <w:rsid w:val="009D19BD"/>
    <w:rsid w:val="009F189D"/>
    <w:rsid w:val="00A4312D"/>
    <w:rsid w:val="00A80738"/>
    <w:rsid w:val="00BB547B"/>
    <w:rsid w:val="00C17C93"/>
    <w:rsid w:val="00C236D3"/>
    <w:rsid w:val="00C659E2"/>
    <w:rsid w:val="00C82837"/>
    <w:rsid w:val="00CA3D66"/>
    <w:rsid w:val="00CB0802"/>
    <w:rsid w:val="00D665F5"/>
    <w:rsid w:val="00D7128F"/>
    <w:rsid w:val="00D74C47"/>
    <w:rsid w:val="00E4485F"/>
    <w:rsid w:val="00EA3476"/>
    <w:rsid w:val="00EC5F91"/>
    <w:rsid w:val="00F16C60"/>
    <w:rsid w:val="00F24492"/>
    <w:rsid w:val="00F95C33"/>
    <w:rsid w:val="00FB1B63"/>
    <w:rsid w:val="00FC7F5E"/>
    <w:rsid w:val="00FE3BCB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F24492"/>
  </w:style>
  <w:style w:type="character" w:customStyle="1" w:styleId="TekstpodstawowywcityZnak">
    <w:name w:val="Tekst podstawowy wcięty Znak"/>
    <w:basedOn w:val="Domylnaczcionkaakapitu"/>
    <w:link w:val="Tekstpodstawowywcity"/>
    <w:rsid w:val="00F2449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84035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613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2022-12-21T14:10:00Z</cp:lastPrinted>
  <dcterms:created xsi:type="dcterms:W3CDTF">2022-12-21T14:35:00Z</dcterms:created>
  <dcterms:modified xsi:type="dcterms:W3CDTF">2022-12-21T14:35:00Z</dcterms:modified>
</cp:coreProperties>
</file>