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1F8" w:rsidRDefault="00B541F8" w:rsidP="00B541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B541F8" w:rsidRDefault="00B541F8" w:rsidP="00B541F8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B541F8" w:rsidRDefault="00B541F8" w:rsidP="00B541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B541F8" w:rsidRDefault="00B541F8" w:rsidP="00B541F8">
      <w:pPr>
        <w:jc w:val="right"/>
        <w:rPr>
          <w:b/>
          <w:bCs/>
          <w:sz w:val="24"/>
        </w:rPr>
      </w:pPr>
      <w:r>
        <w:rPr>
          <w:sz w:val="24"/>
        </w:rPr>
        <w:t>Katowice dnia: 2022-1</w:t>
      </w:r>
      <w:r w:rsidR="009E7EB6">
        <w:rPr>
          <w:sz w:val="24"/>
        </w:rPr>
        <w:t>2</w:t>
      </w:r>
      <w:r>
        <w:rPr>
          <w:sz w:val="24"/>
        </w:rPr>
        <w:t>-</w:t>
      </w:r>
      <w:r w:rsidR="00026710">
        <w:rPr>
          <w:sz w:val="24"/>
        </w:rPr>
        <w:t>30</w:t>
      </w:r>
    </w:p>
    <w:p w:rsidR="00B541F8" w:rsidRDefault="00B541F8" w:rsidP="00B541F8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AZP/1</w:t>
      </w:r>
      <w:r w:rsidR="009E7EB6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/Z/2022</w:t>
      </w:r>
      <w:r>
        <w:rPr>
          <w:sz w:val="24"/>
        </w:rPr>
        <w:tab/>
        <w:t xml:space="preserve"> </w:t>
      </w:r>
    </w:p>
    <w:p w:rsidR="00B541F8" w:rsidRDefault="00B541F8" w:rsidP="00B541F8">
      <w:pPr>
        <w:jc w:val="right"/>
        <w:rPr>
          <w:sz w:val="22"/>
          <w:szCs w:val="22"/>
        </w:rPr>
      </w:pPr>
    </w:p>
    <w:p w:rsidR="00B541F8" w:rsidRDefault="00B541F8" w:rsidP="00B541F8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B541F8" w:rsidRDefault="00B541F8" w:rsidP="00B541F8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B541F8" w:rsidRDefault="00B541F8" w:rsidP="00B541F8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B541F8" w:rsidRDefault="00B541F8" w:rsidP="00B541F8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B541F8" w:rsidRDefault="00B541F8" w:rsidP="00B541F8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B541F8" w:rsidRDefault="00B541F8" w:rsidP="00B541F8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B541F8" w:rsidRDefault="00B541F8" w:rsidP="00B541F8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B541F8" w:rsidRDefault="00B541F8" w:rsidP="00B541F8">
      <w:pPr>
        <w:pStyle w:val="Tekstpodstawowywcity"/>
        <w:ind w:firstLine="0"/>
        <w:jc w:val="center"/>
        <w:rPr>
          <w:b/>
          <w:szCs w:val="24"/>
        </w:rPr>
      </w:pPr>
    </w:p>
    <w:p w:rsidR="00026710" w:rsidRDefault="00B541F8" w:rsidP="00026710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="00026710" w:rsidRPr="00026710">
        <w:rPr>
          <w:b/>
          <w:szCs w:val="24"/>
        </w:rPr>
        <w:t xml:space="preserve">Naprawa systemu do wizualizacji witrektomii </w:t>
      </w:r>
    </w:p>
    <w:p w:rsidR="00B541F8" w:rsidRDefault="00026710" w:rsidP="00026710">
      <w:pPr>
        <w:pStyle w:val="Tekstpodstawowywcity"/>
        <w:ind w:firstLine="0"/>
        <w:jc w:val="center"/>
        <w:rPr>
          <w:b/>
          <w:szCs w:val="24"/>
        </w:rPr>
      </w:pPr>
      <w:r w:rsidRPr="00026710">
        <w:rPr>
          <w:b/>
          <w:szCs w:val="24"/>
        </w:rPr>
        <w:t xml:space="preserve">SDI4c/BIOM5c do mikroskopu operacyjnego </w:t>
      </w:r>
      <w:proofErr w:type="spellStart"/>
      <w:r w:rsidRPr="00026710">
        <w:rPr>
          <w:b/>
          <w:szCs w:val="24"/>
        </w:rPr>
        <w:t>Lumera</w:t>
      </w:r>
      <w:proofErr w:type="spellEnd"/>
      <w:r w:rsidRPr="00026710">
        <w:rPr>
          <w:b/>
          <w:szCs w:val="24"/>
        </w:rPr>
        <w:t xml:space="preserve"> 700</w:t>
      </w:r>
      <w:r w:rsidR="00B541F8">
        <w:rPr>
          <w:b/>
          <w:szCs w:val="24"/>
        </w:rPr>
        <w:t>”</w:t>
      </w:r>
    </w:p>
    <w:p w:rsidR="00B541F8" w:rsidRPr="003E5F5D" w:rsidRDefault="00B541F8" w:rsidP="00026710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026710">
        <w:rPr>
          <w:b/>
          <w:szCs w:val="24"/>
        </w:rPr>
        <w:t>1</w:t>
      </w:r>
      <w:r>
        <w:rPr>
          <w:b/>
          <w:szCs w:val="24"/>
        </w:rPr>
        <w:t>/Z/2022</w:t>
      </w:r>
    </w:p>
    <w:p w:rsidR="00B541F8" w:rsidRDefault="00B541F8" w:rsidP="00B541F8">
      <w:pPr>
        <w:jc w:val="both"/>
        <w:rPr>
          <w:sz w:val="16"/>
          <w:szCs w:val="16"/>
        </w:rPr>
      </w:pPr>
    </w:p>
    <w:p w:rsidR="00B541F8" w:rsidRDefault="00B541F8" w:rsidP="00B541F8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2022r. poz. 1710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udostępnia informację z otwarcia ofert.</w:t>
      </w:r>
    </w:p>
    <w:p w:rsidR="00B541F8" w:rsidRDefault="00B541F8" w:rsidP="00B541F8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 xml:space="preserve">w dniu </w:t>
      </w:r>
      <w:r w:rsidR="00026710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/1</w:t>
      </w:r>
      <w:r w:rsidR="00026710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/2022 o godz. 10:15</w:t>
      </w:r>
      <w:r>
        <w:rPr>
          <w:sz w:val="24"/>
          <w:szCs w:val="24"/>
        </w:rPr>
        <w:t>, otwarte zostały oferty następujących Wykonawców:</w:t>
      </w:r>
    </w:p>
    <w:p w:rsidR="00B541F8" w:rsidRPr="00355C9D" w:rsidRDefault="00B541F8" w:rsidP="00B541F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B541F8" w:rsidRPr="00355C9D" w:rsidTr="006308C0">
        <w:tc>
          <w:tcPr>
            <w:tcW w:w="993" w:type="dxa"/>
            <w:shd w:val="clear" w:color="auto" w:fill="auto"/>
            <w:vAlign w:val="center"/>
          </w:tcPr>
          <w:p w:rsidR="00B541F8" w:rsidRPr="00410F52" w:rsidRDefault="00B541F8" w:rsidP="006308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B541F8" w:rsidRPr="00410F52" w:rsidRDefault="00B541F8" w:rsidP="006308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410F52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41F8" w:rsidRPr="00410F52" w:rsidRDefault="00B541F8" w:rsidP="006308C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B541F8" w:rsidRPr="00355C9D" w:rsidTr="006308C0">
        <w:tc>
          <w:tcPr>
            <w:tcW w:w="993" w:type="dxa"/>
            <w:shd w:val="clear" w:color="auto" w:fill="auto"/>
            <w:vAlign w:val="center"/>
          </w:tcPr>
          <w:p w:rsidR="00B541F8" w:rsidRPr="00930F59" w:rsidRDefault="00B541F8" w:rsidP="006308C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026710" w:rsidRPr="00026710" w:rsidRDefault="00026710" w:rsidP="00026710">
            <w:pPr>
              <w:spacing w:before="80"/>
              <w:rPr>
                <w:b/>
                <w:sz w:val="24"/>
                <w:szCs w:val="24"/>
              </w:rPr>
            </w:pPr>
            <w:r w:rsidRPr="00026710">
              <w:rPr>
                <w:b/>
                <w:sz w:val="24"/>
                <w:szCs w:val="24"/>
              </w:rPr>
              <w:t>OCULUS Sp. z o.o.</w:t>
            </w:r>
          </w:p>
          <w:p w:rsidR="00026710" w:rsidRPr="00026710" w:rsidRDefault="00026710" w:rsidP="00026710">
            <w:pPr>
              <w:rPr>
                <w:sz w:val="24"/>
                <w:szCs w:val="24"/>
              </w:rPr>
            </w:pPr>
            <w:r w:rsidRPr="00026710">
              <w:rPr>
                <w:sz w:val="24"/>
                <w:szCs w:val="24"/>
              </w:rPr>
              <w:t xml:space="preserve">Potocka 4/12 </w:t>
            </w:r>
          </w:p>
          <w:p w:rsidR="00B541F8" w:rsidRPr="00930F59" w:rsidRDefault="00026710" w:rsidP="00026710">
            <w:pPr>
              <w:spacing w:after="80"/>
              <w:jc w:val="both"/>
              <w:rPr>
                <w:sz w:val="24"/>
                <w:szCs w:val="24"/>
              </w:rPr>
            </w:pPr>
            <w:r w:rsidRPr="00026710">
              <w:rPr>
                <w:sz w:val="24"/>
                <w:szCs w:val="24"/>
              </w:rPr>
              <w:t>01-652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41F8" w:rsidRPr="00930F59" w:rsidRDefault="00026710" w:rsidP="00026710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="00B541F8" w:rsidRPr="00930F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896</w:t>
            </w:r>
            <w:r w:rsidR="00B541F8" w:rsidRPr="00930F5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 w:rsidR="00B541F8" w:rsidRPr="00930F59">
              <w:rPr>
                <w:sz w:val="24"/>
                <w:szCs w:val="24"/>
              </w:rPr>
              <w:t xml:space="preserve"> zł</w:t>
            </w:r>
          </w:p>
        </w:tc>
      </w:tr>
    </w:tbl>
    <w:p w:rsidR="00B541F8" w:rsidRPr="00355C9D" w:rsidRDefault="00B541F8" w:rsidP="00B541F8">
      <w:pPr>
        <w:spacing w:before="120" w:after="120"/>
        <w:jc w:val="both"/>
        <w:rPr>
          <w:rFonts w:ascii="Arial" w:hAnsi="Arial" w:cs="Arial"/>
          <w:sz w:val="24"/>
        </w:rPr>
      </w:pPr>
    </w:p>
    <w:p w:rsidR="00B541F8" w:rsidRDefault="00B541F8" w:rsidP="00B541F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B541F8" w:rsidRDefault="00B541F8" w:rsidP="00B541F8">
      <w:pPr>
        <w:pStyle w:val="Tekstpodstawowy"/>
        <w:ind w:left="3119" w:firstLine="425"/>
        <w:jc w:val="right"/>
        <w:rPr>
          <w:i/>
          <w:szCs w:val="24"/>
        </w:rPr>
      </w:pPr>
    </w:p>
    <w:p w:rsidR="00B541F8" w:rsidRPr="00BB41D0" w:rsidRDefault="00B541F8" w:rsidP="00B541F8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B541F8" w:rsidRPr="00BB41D0" w:rsidRDefault="00B541F8" w:rsidP="00B541F8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 xml:space="preserve"> Dyrektor</w:t>
      </w:r>
    </w:p>
    <w:p w:rsidR="00B541F8" w:rsidRPr="00355C9D" w:rsidRDefault="00B541F8" w:rsidP="00B541F8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</w:t>
      </w:r>
      <w:r w:rsidRPr="00BB41D0">
        <w:rPr>
          <w:i/>
          <w:sz w:val="24"/>
          <w:szCs w:val="24"/>
        </w:rPr>
        <w:t xml:space="preserve"> </w:t>
      </w:r>
    </w:p>
    <w:p w:rsidR="00B541F8" w:rsidRDefault="00B541F8" w:rsidP="00B541F8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541F8" w:rsidRDefault="00B541F8" w:rsidP="00B541F8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26710" w:rsidRDefault="00026710" w:rsidP="00B541F8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579D3" w:rsidRDefault="003579D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3579D3" w:rsidSect="009E7EB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134" w:right="1418" w:bottom="1418" w:left="1134" w:header="142" w:footer="325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1A2" w:rsidRDefault="00F021A2">
      <w:r>
        <w:separator/>
      </w:r>
    </w:p>
  </w:endnote>
  <w:endnote w:type="continuationSeparator" w:id="0">
    <w:p w:rsidR="00F021A2" w:rsidRDefault="00F0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527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527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0D749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F527FE">
      <w:rPr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03.25pt;height:24.75pt;visibility:visible;mso-wrap-style:square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F527FE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F527FE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F527FE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F527FE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F527FE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F527F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527F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527FE">
      <w:rPr>
        <w:rStyle w:val="Numerstrony"/>
      </w:rPr>
      <w:fldChar w:fldCharType="separate"/>
    </w:r>
    <w:r>
      <w:rPr>
        <w:rStyle w:val="Numerstrony"/>
        <w:noProof/>
      </w:rPr>
      <w:t>1</w:t>
    </w:r>
    <w:r w:rsidR="00F527FE">
      <w:rPr>
        <w:rStyle w:val="Numerstrony"/>
      </w:rPr>
      <w:fldChar w:fldCharType="end"/>
    </w:r>
    <w:r>
      <w:rPr>
        <w:rStyle w:val="Numerstrony"/>
      </w:rPr>
      <w:t>/</w:t>
    </w:r>
    <w:r w:rsidR="00F527F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527FE">
      <w:rPr>
        <w:rStyle w:val="Numerstrony"/>
      </w:rPr>
      <w:fldChar w:fldCharType="separate"/>
    </w:r>
    <w:r w:rsidR="000D7491">
      <w:rPr>
        <w:rStyle w:val="Numerstrony"/>
        <w:noProof/>
      </w:rPr>
      <w:t>1</w:t>
    </w:r>
    <w:r w:rsidR="00F527F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1A2" w:rsidRDefault="00F021A2">
      <w:r>
        <w:separator/>
      </w:r>
    </w:p>
  </w:footnote>
  <w:footnote w:type="continuationSeparator" w:id="0">
    <w:p w:rsidR="00F021A2" w:rsidRDefault="00F021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42A" w:rsidRDefault="00F527FE" w:rsidP="009E7EB6">
    <w:pPr>
      <w:pStyle w:val="Nagwek"/>
      <w:ind w:left="-284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25pt;height:100.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42A"/>
    <w:rsid w:val="00007727"/>
    <w:rsid w:val="00017720"/>
    <w:rsid w:val="00026710"/>
    <w:rsid w:val="00035488"/>
    <w:rsid w:val="000D7491"/>
    <w:rsid w:val="000D7F25"/>
    <w:rsid w:val="000E00E5"/>
    <w:rsid w:val="001146A4"/>
    <w:rsid w:val="00173B20"/>
    <w:rsid w:val="001C69FF"/>
    <w:rsid w:val="0023318D"/>
    <w:rsid w:val="00355C9D"/>
    <w:rsid w:val="003579D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4BEA"/>
    <w:rsid w:val="00843263"/>
    <w:rsid w:val="00861E75"/>
    <w:rsid w:val="008A26A5"/>
    <w:rsid w:val="009D19BD"/>
    <w:rsid w:val="009E7EB6"/>
    <w:rsid w:val="009F189D"/>
    <w:rsid w:val="00A80738"/>
    <w:rsid w:val="00B541F8"/>
    <w:rsid w:val="00C236D3"/>
    <w:rsid w:val="00C659E2"/>
    <w:rsid w:val="00CB0802"/>
    <w:rsid w:val="00CC1077"/>
    <w:rsid w:val="00D4542A"/>
    <w:rsid w:val="00D665F5"/>
    <w:rsid w:val="00D7128F"/>
    <w:rsid w:val="00EA3476"/>
    <w:rsid w:val="00ED7F3E"/>
    <w:rsid w:val="00F021A2"/>
    <w:rsid w:val="00F44906"/>
    <w:rsid w:val="00F527F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541F8"/>
  </w:style>
  <w:style w:type="character" w:customStyle="1" w:styleId="TekstpodstawowywcityZnak">
    <w:name w:val="Tekst podstawowy wcięty Znak"/>
    <w:basedOn w:val="Domylnaczcionkaakapitu"/>
    <w:link w:val="Tekstpodstawowywcity"/>
    <w:rsid w:val="00B541F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541F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2022-12-30T09:40:00Z</cp:lastPrinted>
  <dcterms:created xsi:type="dcterms:W3CDTF">2022-12-30T09:41:00Z</dcterms:created>
  <dcterms:modified xsi:type="dcterms:W3CDTF">2022-12-30T09:41:00Z</dcterms:modified>
</cp:coreProperties>
</file>