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36B" w:rsidRPr="00CE4DF7" w:rsidRDefault="0033636B" w:rsidP="0033636B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33636B" w:rsidRPr="00CE4DF7" w:rsidRDefault="0033636B" w:rsidP="0033636B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33636B" w:rsidRPr="00CE4DF7" w:rsidRDefault="0033636B" w:rsidP="0033636B">
      <w:pPr>
        <w:rPr>
          <w:b/>
        </w:rPr>
      </w:pPr>
      <w:r w:rsidRPr="00CE4DF7">
        <w:rPr>
          <w:b/>
        </w:rPr>
        <w:t>40-760 Katowice</w:t>
      </w:r>
    </w:p>
    <w:p w:rsidR="0033636B" w:rsidRDefault="0033636B" w:rsidP="0033636B">
      <w:pPr>
        <w:pStyle w:val="Nagwek"/>
        <w:tabs>
          <w:tab w:val="clear" w:pos="4536"/>
        </w:tabs>
        <w:rPr>
          <w:bCs/>
          <w:sz w:val="24"/>
        </w:rPr>
      </w:pPr>
    </w:p>
    <w:p w:rsidR="0033636B" w:rsidRPr="00577A13" w:rsidRDefault="0033636B" w:rsidP="0033636B">
      <w:pPr>
        <w:pStyle w:val="Nagwek"/>
        <w:tabs>
          <w:tab w:val="clear" w:pos="4536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02</w:t>
      </w:r>
      <w:r w:rsidRPr="00577A13">
        <w:rPr>
          <w:bCs/>
          <w:sz w:val="24"/>
        </w:rPr>
        <w:t>/P/202</w:t>
      </w:r>
      <w:r>
        <w:rPr>
          <w:bCs/>
          <w:sz w:val="24"/>
        </w:rPr>
        <w:t>3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3</w:t>
      </w:r>
      <w:r w:rsidRPr="00577A13">
        <w:rPr>
          <w:sz w:val="24"/>
        </w:rPr>
        <w:t>-</w:t>
      </w:r>
      <w:r>
        <w:rPr>
          <w:sz w:val="24"/>
        </w:rPr>
        <w:t>01</w:t>
      </w:r>
      <w:r w:rsidRPr="00577A13">
        <w:rPr>
          <w:sz w:val="24"/>
        </w:rPr>
        <w:t>-</w:t>
      </w:r>
      <w:r>
        <w:rPr>
          <w:sz w:val="24"/>
        </w:rPr>
        <w:t>30</w:t>
      </w:r>
    </w:p>
    <w:p w:rsidR="0033636B" w:rsidRDefault="0033636B" w:rsidP="0033636B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33636B" w:rsidRDefault="0033636B" w:rsidP="00513E2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513E26" w:rsidRDefault="00513E26" w:rsidP="0033636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33636B" w:rsidRPr="00AA1273" w:rsidRDefault="0033636B" w:rsidP="0033636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33636B" w:rsidRPr="00AA1273" w:rsidRDefault="0033636B" w:rsidP="0033636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33636B" w:rsidRDefault="0033636B" w:rsidP="0033636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13E26" w:rsidRDefault="00513E26" w:rsidP="0033636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33636B" w:rsidRPr="00D91931" w:rsidRDefault="0033636B" w:rsidP="0033636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33636B" w:rsidRPr="00D91931" w:rsidRDefault="0033636B" w:rsidP="0033636B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33636B" w:rsidRPr="00D91931" w:rsidRDefault="0033636B" w:rsidP="0033636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33636B" w:rsidRPr="00607F9B" w:rsidTr="005E29C9">
        <w:trPr>
          <w:trHeight w:val="638"/>
        </w:trPr>
        <w:tc>
          <w:tcPr>
            <w:tcW w:w="959" w:type="dxa"/>
            <w:shd w:val="clear" w:color="auto" w:fill="auto"/>
          </w:tcPr>
          <w:p w:rsidR="0033636B" w:rsidRPr="00607F9B" w:rsidRDefault="0033636B" w:rsidP="005E29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33636B" w:rsidRPr="00607F9B" w:rsidRDefault="0033636B" w:rsidP="0033636B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225828">
              <w:rPr>
                <w:b/>
                <w:bCs/>
                <w:sz w:val="22"/>
                <w:szCs w:val="22"/>
              </w:rPr>
              <w:t xml:space="preserve"> Dostawa sprzętu zwiększającego ergonomię warunków pracy w ramach Projektu pn. Z ergonomią pracy na TAK!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 xml:space="preserve">                                   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02</w:t>
            </w:r>
            <w:r w:rsidRPr="00170655">
              <w:rPr>
                <w:b/>
                <w:sz w:val="22"/>
                <w:szCs w:val="22"/>
              </w:rPr>
              <w:t>/P/20</w:t>
            </w:r>
            <w:r>
              <w:rPr>
                <w:b/>
                <w:sz w:val="22"/>
                <w:szCs w:val="22"/>
              </w:rPr>
              <w:t>23</w:t>
            </w:r>
          </w:p>
        </w:tc>
      </w:tr>
    </w:tbl>
    <w:p w:rsidR="0033636B" w:rsidRPr="00C118AA" w:rsidRDefault="0033636B" w:rsidP="0033636B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 xml:space="preserve">art. 284 ust. 3 ustawy z dnia 11 września 2019r. Prawo zamówień publicznych </w:t>
      </w:r>
      <w:r>
        <w:rPr>
          <w:rFonts w:ascii="Times New Roman" w:hAnsi="Times New Roman"/>
          <w:sz w:val="24"/>
        </w:rPr>
        <w:t xml:space="preserve">             </w:t>
      </w:r>
      <w:r w:rsidRPr="00C118AA">
        <w:rPr>
          <w:rFonts w:ascii="Times New Roman" w:hAnsi="Times New Roman"/>
          <w:sz w:val="24"/>
        </w:rPr>
        <w:t>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>. Dz. U. 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</w:t>
      </w:r>
      <w:r w:rsidRPr="00C118AA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33636B" w:rsidRPr="00C118AA" w:rsidRDefault="0033636B" w:rsidP="0033636B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Pr="00C118AA">
        <w:rPr>
          <w:rFonts w:ascii="Times New Roman" w:hAnsi="Times New Roman"/>
          <w:b/>
          <w:sz w:val="24"/>
        </w:rPr>
        <w:t>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03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33636B" w:rsidRPr="00C118AA" w:rsidRDefault="0033636B" w:rsidP="0033636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03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33636B" w:rsidRPr="00ED6A58" w:rsidRDefault="0033636B" w:rsidP="0033636B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33636B" w:rsidRDefault="0033636B" w:rsidP="0033636B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33636B" w:rsidRDefault="0033636B" w:rsidP="0033636B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33636B" w:rsidRPr="00424B99" w:rsidRDefault="0033636B" w:rsidP="0033636B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>0</w:t>
      </w:r>
      <w:r w:rsidR="008C028F">
        <w:rPr>
          <w:rFonts w:ascii="Times New Roman" w:hAnsi="Times New Roman" w:cs="Times New Roman"/>
          <w:i w:val="0"/>
          <w:sz w:val="24"/>
          <w:szCs w:val="24"/>
        </w:rPr>
        <w:t>4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 w:rsidR="008C028F"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 w:rsidR="008C028F"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33636B" w:rsidRDefault="0033636B" w:rsidP="0033636B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33636B" w:rsidRDefault="0033636B" w:rsidP="0033636B">
      <w:pPr>
        <w:pStyle w:val="Tekstpodstawowy"/>
        <w:jc w:val="right"/>
        <w:rPr>
          <w:i/>
          <w:sz w:val="24"/>
          <w:szCs w:val="24"/>
        </w:rPr>
      </w:pPr>
    </w:p>
    <w:p w:rsidR="0033636B" w:rsidRPr="009C2A73" w:rsidRDefault="0033636B" w:rsidP="0033636B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33636B" w:rsidRPr="009C2A73" w:rsidRDefault="0033636B" w:rsidP="0033636B">
      <w:pPr>
        <w:pStyle w:val="Tekstpodstawowy"/>
        <w:jc w:val="right"/>
        <w:rPr>
          <w:i/>
          <w:sz w:val="24"/>
          <w:szCs w:val="24"/>
        </w:rPr>
      </w:pPr>
    </w:p>
    <w:p w:rsidR="0033636B" w:rsidRDefault="0033636B" w:rsidP="0033636B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33636B" w:rsidRPr="00D91931" w:rsidRDefault="0033636B" w:rsidP="0033636B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33636B" w:rsidRDefault="0033636B" w:rsidP="0033636B">
      <w:pPr>
        <w:spacing w:after="240"/>
        <w:jc w:val="right"/>
        <w:rPr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225828" w:rsidRPr="00607F9B" w:rsidTr="007F551A">
        <w:trPr>
          <w:trHeight w:val="638"/>
        </w:trPr>
        <w:tc>
          <w:tcPr>
            <w:tcW w:w="1023" w:type="dxa"/>
            <w:shd w:val="clear" w:color="auto" w:fill="auto"/>
          </w:tcPr>
          <w:p w:rsidR="00225828" w:rsidRPr="00607F9B" w:rsidRDefault="00225828" w:rsidP="005E29C9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265" w:type="dxa"/>
            <w:shd w:val="clear" w:color="auto" w:fill="auto"/>
          </w:tcPr>
          <w:p w:rsidR="00225828" w:rsidRPr="00607F9B" w:rsidRDefault="00225828" w:rsidP="005E29C9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 w:rsidSect="007F551A">
      <w:headerReference w:type="default" r:id="rId7"/>
      <w:footerReference w:type="default" r:id="rId8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804" w:rsidRDefault="003E6804">
      <w:r>
        <w:separator/>
      </w:r>
    </w:p>
  </w:endnote>
  <w:endnote w:type="continuationSeparator" w:id="0">
    <w:p w:rsidR="003E6804" w:rsidRDefault="003E6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804" w:rsidRDefault="003E6804">
      <w:r>
        <w:separator/>
      </w:r>
    </w:p>
  </w:footnote>
  <w:footnote w:type="continuationSeparator" w:id="0">
    <w:p w:rsidR="003E6804" w:rsidRDefault="003E68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51A" w:rsidRDefault="00CB74BE" w:rsidP="007F551A">
    <w:pPr>
      <w:pStyle w:val="Nagwek"/>
      <w:jc w:val="center"/>
      <w:rPr>
        <w:i/>
        <w:iCs/>
      </w:rPr>
    </w:pPr>
    <w:r w:rsidRPr="00CB74BE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4.5pt;height:51.5pt;visibility:visible">
          <v:imagedata r:id="rId1" o:title=""/>
        </v:shape>
      </w:pict>
    </w:r>
  </w:p>
  <w:p w:rsidR="00F32BF6" w:rsidRPr="007F551A" w:rsidRDefault="00F32BF6" w:rsidP="007F55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5828"/>
    <w:rsid w:val="001059F4"/>
    <w:rsid w:val="001064B8"/>
    <w:rsid w:val="00136AEA"/>
    <w:rsid w:val="0015679F"/>
    <w:rsid w:val="001C0165"/>
    <w:rsid w:val="001C5A4C"/>
    <w:rsid w:val="00225828"/>
    <w:rsid w:val="002F480A"/>
    <w:rsid w:val="0033399E"/>
    <w:rsid w:val="0033636B"/>
    <w:rsid w:val="0037248D"/>
    <w:rsid w:val="003D12E3"/>
    <w:rsid w:val="003E6804"/>
    <w:rsid w:val="00403A44"/>
    <w:rsid w:val="00416659"/>
    <w:rsid w:val="004360B0"/>
    <w:rsid w:val="0046562F"/>
    <w:rsid w:val="004E022D"/>
    <w:rsid w:val="004F079B"/>
    <w:rsid w:val="00513E26"/>
    <w:rsid w:val="00540D03"/>
    <w:rsid w:val="00581997"/>
    <w:rsid w:val="005F4BC0"/>
    <w:rsid w:val="006955AA"/>
    <w:rsid w:val="006A0D80"/>
    <w:rsid w:val="00727D1F"/>
    <w:rsid w:val="00787406"/>
    <w:rsid w:val="00797C4E"/>
    <w:rsid w:val="007F551A"/>
    <w:rsid w:val="00816FE0"/>
    <w:rsid w:val="00820E2C"/>
    <w:rsid w:val="008365E9"/>
    <w:rsid w:val="008C028F"/>
    <w:rsid w:val="00901D47"/>
    <w:rsid w:val="00940C54"/>
    <w:rsid w:val="00945187"/>
    <w:rsid w:val="00955CEB"/>
    <w:rsid w:val="00972F59"/>
    <w:rsid w:val="009F1E5F"/>
    <w:rsid w:val="00AC3482"/>
    <w:rsid w:val="00BD5546"/>
    <w:rsid w:val="00C25577"/>
    <w:rsid w:val="00C34578"/>
    <w:rsid w:val="00CB74BE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55A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955AA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3636B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955AA"/>
    <w:rPr>
      <w:sz w:val="28"/>
      <w:szCs w:val="20"/>
    </w:rPr>
  </w:style>
  <w:style w:type="paragraph" w:styleId="Tekstpodstawowywcity">
    <w:name w:val="Body Text Indent"/>
    <w:basedOn w:val="Normalny"/>
    <w:rsid w:val="006955AA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6955AA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6955AA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6955A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955AA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33636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33636B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3636B"/>
    <w:rPr>
      <w:sz w:val="28"/>
    </w:rPr>
  </w:style>
  <w:style w:type="character" w:customStyle="1" w:styleId="NagwekZnak">
    <w:name w:val="Nagłówek Znak"/>
    <w:basedOn w:val="Domylnaczcionkaakapitu"/>
    <w:link w:val="Nagwek"/>
    <w:rsid w:val="0033636B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3636B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2023-01-30T13:52:00Z</cp:lastPrinted>
  <dcterms:created xsi:type="dcterms:W3CDTF">2023-01-30T13:52:00Z</dcterms:created>
  <dcterms:modified xsi:type="dcterms:W3CDTF">2023-01-30T13:52:00Z</dcterms:modified>
</cp:coreProperties>
</file>