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236" w:rsidRPr="002B7236" w:rsidRDefault="002B7236" w:rsidP="002B7236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kern w:val="36"/>
          <w:sz w:val="20"/>
          <w:szCs w:val="20"/>
          <w:lang w:eastAsia="pl-PL"/>
        </w:rPr>
        <w:t>Ogłoszenie o zmianie ogłoszenia</w:t>
      </w:r>
      <w:r w:rsidRPr="002B7236">
        <w:rPr>
          <w:rFonts w:ascii="Arial" w:hAnsi="Arial" w:cs="Arial"/>
          <w:b/>
          <w:kern w:val="36"/>
          <w:sz w:val="20"/>
          <w:szCs w:val="20"/>
          <w:lang w:eastAsia="pl-PL"/>
        </w:rPr>
        <w:br/>
        <w:t>Dostawa sprzętu zwiększającego ergonomię warunków pracy w ramach Projektu pn. Z ergonomią pracy na TAK!</w:t>
      </w:r>
    </w:p>
    <w:p w:rsidR="002B7236" w:rsidRPr="002B7236" w:rsidRDefault="002B7236" w:rsidP="002B7236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2B7236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2B7236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2B7236">
        <w:rPr>
          <w:rFonts w:ascii="Arial" w:hAnsi="Arial" w:cs="Arial"/>
          <w:sz w:val="20"/>
          <w:szCs w:val="20"/>
          <w:lang w:eastAsia="pl-PL"/>
        </w:rPr>
        <w:t>.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2B7236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2B7236" w:rsidRPr="002B7236" w:rsidRDefault="002B7236" w:rsidP="002B7236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2B7236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2B7236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2B7236">
        <w:rPr>
          <w:rFonts w:ascii="Arial" w:hAnsi="Arial" w:cs="Arial"/>
          <w:sz w:val="20"/>
          <w:szCs w:val="20"/>
          <w:lang w:eastAsia="pl-PL"/>
        </w:rPr>
        <w:t>Katowice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2B7236">
        <w:rPr>
          <w:rFonts w:ascii="Arial" w:hAnsi="Arial" w:cs="Arial"/>
          <w:sz w:val="20"/>
          <w:szCs w:val="20"/>
          <w:lang w:eastAsia="pl-PL"/>
        </w:rPr>
        <w:t>40-760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2B7236">
        <w:rPr>
          <w:rFonts w:ascii="Arial" w:hAnsi="Arial" w:cs="Arial"/>
          <w:sz w:val="20"/>
          <w:szCs w:val="20"/>
          <w:lang w:eastAsia="pl-PL"/>
        </w:rPr>
        <w:t>śląskie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2B7236">
        <w:rPr>
          <w:rFonts w:ascii="Arial" w:hAnsi="Arial" w:cs="Arial"/>
          <w:sz w:val="20"/>
          <w:szCs w:val="20"/>
          <w:lang w:eastAsia="pl-PL"/>
        </w:rPr>
        <w:t>Polska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2B7236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1.4.7.) Numer telefonu: </w:t>
      </w:r>
      <w:r w:rsidRPr="002B7236">
        <w:rPr>
          <w:rFonts w:ascii="Arial" w:hAnsi="Arial" w:cs="Arial"/>
          <w:sz w:val="20"/>
          <w:szCs w:val="20"/>
          <w:lang w:eastAsia="pl-PL"/>
        </w:rPr>
        <w:t>326053522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2B7236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2B7236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2B7236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2B7236">
        <w:rPr>
          <w:rFonts w:ascii="Arial" w:hAnsi="Arial" w:cs="Arial"/>
          <w:sz w:val="20"/>
          <w:szCs w:val="20"/>
          <w:lang w:eastAsia="pl-PL"/>
        </w:rPr>
        <w:t>Zdrowie</w:t>
      </w:r>
    </w:p>
    <w:p w:rsidR="002B7236" w:rsidRPr="002B7236" w:rsidRDefault="002B7236" w:rsidP="002B7236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2.1.) Numer ogłoszenia: </w:t>
      </w:r>
      <w:r w:rsidRPr="002B7236">
        <w:rPr>
          <w:rFonts w:ascii="Arial" w:hAnsi="Arial" w:cs="Arial"/>
          <w:sz w:val="20"/>
          <w:szCs w:val="20"/>
          <w:lang w:eastAsia="pl-PL"/>
        </w:rPr>
        <w:t>2023/BZP 00069738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2.2.) Data ogłoszenia: </w:t>
      </w:r>
      <w:r w:rsidRPr="002B7236">
        <w:rPr>
          <w:rFonts w:ascii="Arial" w:hAnsi="Arial" w:cs="Arial"/>
          <w:sz w:val="20"/>
          <w:szCs w:val="20"/>
          <w:lang w:eastAsia="pl-PL"/>
        </w:rPr>
        <w:t>2023-01-30</w:t>
      </w:r>
    </w:p>
    <w:p w:rsidR="002B7236" w:rsidRPr="002B7236" w:rsidRDefault="002B7236" w:rsidP="002B7236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2B7236">
        <w:rPr>
          <w:rFonts w:ascii="Arial" w:hAnsi="Arial" w:cs="Arial"/>
          <w:sz w:val="20"/>
          <w:szCs w:val="20"/>
          <w:lang w:eastAsia="pl-PL"/>
        </w:rPr>
        <w:t>2023/BZP 00048361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2B7236">
        <w:rPr>
          <w:rFonts w:ascii="Arial" w:hAnsi="Arial" w:cs="Arial"/>
          <w:sz w:val="20"/>
          <w:szCs w:val="20"/>
          <w:lang w:eastAsia="pl-PL"/>
        </w:rPr>
        <w:t>01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2B7236" w:rsidRPr="002B7236" w:rsidRDefault="002B7236" w:rsidP="002B7236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2B7236" w:rsidRPr="002B7236" w:rsidRDefault="002B7236" w:rsidP="002B7236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2B7236" w:rsidRPr="002B7236" w:rsidRDefault="002B7236" w:rsidP="002B7236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Przed zmianą:</w:t>
      </w:r>
      <w:r w:rsidRPr="002B7236">
        <w:rPr>
          <w:rFonts w:ascii="Arial" w:hAnsi="Arial" w:cs="Arial"/>
          <w:sz w:val="20"/>
          <w:szCs w:val="20"/>
          <w:lang w:eastAsia="pl-PL"/>
        </w:rPr>
        <w:br/>
        <w:t>2023-02-01 10:00</w:t>
      </w:r>
    </w:p>
    <w:p w:rsidR="002B7236" w:rsidRPr="002B7236" w:rsidRDefault="002B7236" w:rsidP="002B7236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lastRenderedPageBreak/>
        <w:t>Po zmianie:</w:t>
      </w:r>
      <w:r w:rsidRPr="002B7236">
        <w:rPr>
          <w:rFonts w:ascii="Arial" w:hAnsi="Arial" w:cs="Arial"/>
          <w:sz w:val="20"/>
          <w:szCs w:val="20"/>
          <w:lang w:eastAsia="pl-PL"/>
        </w:rPr>
        <w:br/>
        <w:t>2023-02-03 10:00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2B7236" w:rsidRPr="002B7236" w:rsidRDefault="002B7236" w:rsidP="002B7236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2B7236" w:rsidRPr="002B7236" w:rsidRDefault="002B7236" w:rsidP="002B7236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Przed zmianą:</w:t>
      </w:r>
      <w:r w:rsidRPr="002B7236">
        <w:rPr>
          <w:rFonts w:ascii="Arial" w:hAnsi="Arial" w:cs="Arial"/>
          <w:sz w:val="20"/>
          <w:szCs w:val="20"/>
          <w:lang w:eastAsia="pl-PL"/>
        </w:rPr>
        <w:br/>
        <w:t>2023-02-01 10:15</w:t>
      </w:r>
    </w:p>
    <w:p w:rsidR="002B7236" w:rsidRPr="002B7236" w:rsidRDefault="002B7236" w:rsidP="002B7236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Po zmianie:</w:t>
      </w:r>
      <w:r w:rsidRPr="002B7236">
        <w:rPr>
          <w:rFonts w:ascii="Arial" w:hAnsi="Arial" w:cs="Arial"/>
          <w:sz w:val="20"/>
          <w:szCs w:val="20"/>
          <w:lang w:eastAsia="pl-PL"/>
        </w:rPr>
        <w:br/>
        <w:t>2023-02-03 10:15</w:t>
      </w:r>
    </w:p>
    <w:p w:rsidR="002B7236" w:rsidRPr="002B7236" w:rsidRDefault="002B7236" w:rsidP="002B723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B7236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2B7236" w:rsidRPr="002B7236" w:rsidRDefault="002B7236" w:rsidP="002B7236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2B7236" w:rsidRPr="002B7236" w:rsidRDefault="002B7236" w:rsidP="002B7236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Przed zmianą:</w:t>
      </w:r>
      <w:r w:rsidRPr="002B7236">
        <w:rPr>
          <w:rFonts w:ascii="Arial" w:hAnsi="Arial" w:cs="Arial"/>
          <w:sz w:val="20"/>
          <w:szCs w:val="20"/>
          <w:lang w:eastAsia="pl-PL"/>
        </w:rPr>
        <w:br/>
        <w:t>2023-03-02</w:t>
      </w:r>
    </w:p>
    <w:p w:rsidR="002B7236" w:rsidRPr="002B7236" w:rsidRDefault="002B7236" w:rsidP="002B7236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B7236">
        <w:rPr>
          <w:rFonts w:ascii="Arial" w:hAnsi="Arial" w:cs="Arial"/>
          <w:sz w:val="20"/>
          <w:szCs w:val="20"/>
          <w:lang w:eastAsia="pl-PL"/>
        </w:rPr>
        <w:t>Po zmianie:</w:t>
      </w:r>
      <w:r w:rsidRPr="002B7236">
        <w:rPr>
          <w:rFonts w:ascii="Arial" w:hAnsi="Arial" w:cs="Arial"/>
          <w:sz w:val="20"/>
          <w:szCs w:val="20"/>
          <w:lang w:eastAsia="pl-PL"/>
        </w:rPr>
        <w:br/>
        <w:t>2023-03-04</w:t>
      </w:r>
    </w:p>
    <w:p w:rsidR="006C4A06" w:rsidRPr="002B7236" w:rsidRDefault="006C4A06" w:rsidP="00DA319F">
      <w:pPr>
        <w:rPr>
          <w:sz w:val="20"/>
          <w:szCs w:val="20"/>
        </w:rPr>
      </w:pPr>
    </w:p>
    <w:sectPr w:rsidR="006C4A06" w:rsidRPr="002B7236" w:rsidSect="001E0BC0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177" w:rsidRDefault="00EB7177">
      <w:r>
        <w:separator/>
      </w:r>
    </w:p>
  </w:endnote>
  <w:endnote w:type="continuationSeparator" w:id="0">
    <w:p w:rsidR="00EB7177" w:rsidRDefault="00EB7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55A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55AE2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E0BC0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55AE2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E0BC0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177" w:rsidRDefault="00EB7177">
      <w:r>
        <w:separator/>
      </w:r>
    </w:p>
  </w:footnote>
  <w:footnote w:type="continuationSeparator" w:id="0">
    <w:p w:rsidR="00EB7177" w:rsidRDefault="00EB71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4C7" w:rsidRDefault="00C464C7">
    <w:pPr>
      <w:pStyle w:val="Nagwek"/>
      <w:rPr>
        <w:rFonts w:ascii="Arial" w:hAnsi="Arial" w:cs="Arial"/>
        <w:sz w:val="18"/>
        <w:szCs w:val="18"/>
      </w:rPr>
    </w:pPr>
  </w:p>
  <w:p w:rsidR="002B7236" w:rsidRPr="002B7236" w:rsidRDefault="001E0BC0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Ogłoszenie nr 2023/BZP 00069738/01 z dnia 2023-01-30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4C7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1E0BC0"/>
    <w:rsid w:val="002144EA"/>
    <w:rsid w:val="002152EE"/>
    <w:rsid w:val="002B4CCA"/>
    <w:rsid w:val="002B7236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55AE2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464C7"/>
    <w:rsid w:val="00CB5AE7"/>
    <w:rsid w:val="00CE634D"/>
    <w:rsid w:val="00D41225"/>
    <w:rsid w:val="00D82EA7"/>
    <w:rsid w:val="00D83DE1"/>
    <w:rsid w:val="00DA319F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EB7177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2B72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2B7236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B7236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2B7236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2B7236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2B7236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2B7236"/>
  </w:style>
  <w:style w:type="paragraph" w:styleId="NormalnyWeb">
    <w:name w:val="Normal (Web)"/>
    <w:basedOn w:val="Normalny"/>
    <w:uiPriority w:val="99"/>
    <w:unhideWhenUsed/>
    <w:rsid w:val="002B7236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4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0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71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5461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88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968359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2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670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ED48B37-AE68-458C-8BB3-EB4C1AD56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2008-08-07T08:56:00Z</cp:lastPrinted>
  <dcterms:created xsi:type="dcterms:W3CDTF">2023-01-30T14:33:00Z</dcterms:created>
  <dcterms:modified xsi:type="dcterms:W3CDTF">2023-01-30T14:33:00Z</dcterms:modified>
</cp:coreProperties>
</file>