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03" w:rsidRPr="00F7750D" w:rsidRDefault="000C4C03" w:rsidP="000C4C0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C4C03" w:rsidRPr="00F7750D" w:rsidRDefault="000C4C03" w:rsidP="000C4C0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C4C03" w:rsidRPr="00F7750D" w:rsidRDefault="000C4C03" w:rsidP="000C4C0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C4C03" w:rsidRPr="00F7750D" w:rsidRDefault="000C4C03" w:rsidP="000C4C0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C4C03" w:rsidRPr="00F7750D" w:rsidRDefault="000C4C03" w:rsidP="000C4C0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02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01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31</w:t>
      </w:r>
    </w:p>
    <w:p w:rsidR="000C4C03" w:rsidRPr="00F7750D" w:rsidRDefault="000C4C03" w:rsidP="000C4C03">
      <w:pPr>
        <w:rPr>
          <w:sz w:val="24"/>
          <w:szCs w:val="24"/>
        </w:rPr>
      </w:pPr>
    </w:p>
    <w:p w:rsidR="002C62EF" w:rsidRDefault="002C62EF" w:rsidP="002C62EF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0C4C03" w:rsidRPr="00F7750D" w:rsidRDefault="000C4C03" w:rsidP="000C4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C4C03" w:rsidRPr="00F7750D" w:rsidRDefault="000C4C03" w:rsidP="000C4C0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C4C03" w:rsidRPr="001C2C42" w:rsidRDefault="000C4C03" w:rsidP="000C4C0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C4C03" w:rsidRDefault="000C4C03" w:rsidP="000C4C0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C4C03" w:rsidRPr="000A1C0E" w:rsidRDefault="000C4C03" w:rsidP="000C4C0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0C4C03" w:rsidRPr="000A1C0E" w:rsidRDefault="000C4C03" w:rsidP="000C4C0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2C62EF">
        <w:rPr>
          <w:rFonts w:ascii="Times New Roman" w:hAnsi="Times New Roman"/>
          <w:sz w:val="24"/>
          <w:szCs w:val="24"/>
        </w:rPr>
        <w:t>2</w:t>
      </w:r>
    </w:p>
    <w:p w:rsidR="000C4C03" w:rsidRDefault="000C4C03" w:rsidP="000C4C03">
      <w:pPr>
        <w:jc w:val="both"/>
        <w:rPr>
          <w:i/>
          <w:sz w:val="22"/>
          <w:szCs w:val="22"/>
        </w:rPr>
      </w:pPr>
    </w:p>
    <w:p w:rsidR="000C4C03" w:rsidRDefault="000C4C03" w:rsidP="000C4C0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C4C03" w:rsidRDefault="000C4C03" w:rsidP="000C4C0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C4C03" w:rsidRDefault="000C4C03" w:rsidP="000C4C03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94C7F">
        <w:rPr>
          <w:b/>
          <w:bCs/>
          <w:i/>
          <w:sz w:val="22"/>
          <w:szCs w:val="22"/>
        </w:rPr>
        <w:t>”</w:t>
      </w:r>
      <w:r w:rsidRPr="00D94C7F">
        <w:rPr>
          <w:b/>
          <w:bCs/>
          <w:sz w:val="22"/>
          <w:szCs w:val="22"/>
        </w:rPr>
        <w:t xml:space="preserve">Dostawa sprzętu zwiększającego ergonomię warunków pracy w ramach Projektu </w:t>
      </w:r>
    </w:p>
    <w:p w:rsidR="000C4C03" w:rsidRPr="00C81F26" w:rsidRDefault="000C4C03" w:rsidP="000C4C03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D94C7F">
        <w:rPr>
          <w:b/>
          <w:bCs/>
          <w:sz w:val="22"/>
          <w:szCs w:val="22"/>
        </w:rPr>
        <w:t>pn. Z ergonomią pracy na TAK!</w:t>
      </w:r>
      <w:r w:rsidRPr="00D94C7F">
        <w:rPr>
          <w:b/>
          <w:bCs/>
          <w:i/>
          <w:sz w:val="22"/>
          <w:szCs w:val="22"/>
        </w:rPr>
        <w:t>”</w:t>
      </w:r>
      <w:r w:rsidRPr="00D94C7F">
        <w:rPr>
          <w:bCs/>
          <w:i/>
          <w:sz w:val="22"/>
          <w:szCs w:val="22"/>
        </w:rPr>
        <w:t>;</w:t>
      </w:r>
      <w:r>
        <w:rPr>
          <w:bCs/>
          <w:i/>
          <w:sz w:val="22"/>
          <w:szCs w:val="22"/>
        </w:rPr>
        <w:t xml:space="preserve">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02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0C4C03" w:rsidRDefault="000C4C03" w:rsidP="000C4C03">
      <w:pPr>
        <w:jc w:val="both"/>
        <w:rPr>
          <w:b/>
          <w:sz w:val="22"/>
          <w:szCs w:val="22"/>
        </w:rPr>
      </w:pPr>
    </w:p>
    <w:p w:rsidR="000C4C03" w:rsidRDefault="000C4C03" w:rsidP="000C4C03">
      <w:pPr>
        <w:jc w:val="both"/>
        <w:rPr>
          <w:sz w:val="24"/>
          <w:szCs w:val="24"/>
        </w:rPr>
      </w:pPr>
    </w:p>
    <w:p w:rsidR="000C4C03" w:rsidRPr="00F7750D" w:rsidRDefault="000C4C03" w:rsidP="000C4C0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F7750D">
        <w:rPr>
          <w:sz w:val="24"/>
          <w:szCs w:val="24"/>
        </w:rPr>
        <w:t xml:space="preserve">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E5F89" w:rsidRPr="002C62EF" w:rsidTr="009C1DA6">
        <w:tc>
          <w:tcPr>
            <w:tcW w:w="9356" w:type="dxa"/>
            <w:shd w:val="clear" w:color="auto" w:fill="auto"/>
          </w:tcPr>
          <w:p w:rsidR="00CE5F89" w:rsidRPr="002C62EF" w:rsidRDefault="00CE5F89" w:rsidP="009C1DA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62EF">
              <w:rPr>
                <w:sz w:val="24"/>
                <w:szCs w:val="24"/>
                <w:u w:val="single"/>
              </w:rPr>
              <w:t xml:space="preserve">dot. zadania nr 1 </w:t>
            </w:r>
            <w:r w:rsidR="002C62EF">
              <w:rPr>
                <w:sz w:val="24"/>
                <w:szCs w:val="24"/>
                <w:u w:val="single"/>
              </w:rPr>
              <w:t xml:space="preserve">- </w:t>
            </w:r>
            <w:r w:rsidRPr="002C62EF">
              <w:rPr>
                <w:sz w:val="24"/>
                <w:szCs w:val="24"/>
                <w:u w:val="single"/>
              </w:rPr>
              <w:t xml:space="preserve">Biurka ergonomiczne </w:t>
            </w:r>
          </w:p>
          <w:p w:rsidR="00CE5F89" w:rsidRPr="002C62EF" w:rsidRDefault="00CE5F89" w:rsidP="002C62EF">
            <w:pPr>
              <w:ind w:left="28" w:right="-74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1. Czy Zmawiający dopuści biurko ergonomiczne z matowym, prostokątnym blatem? </w:t>
            </w:r>
          </w:p>
          <w:p w:rsidR="00CE5F89" w:rsidRPr="002C62EF" w:rsidRDefault="00CE5F89" w:rsidP="002C62E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C62EF">
              <w:rPr>
                <w:b/>
                <w:sz w:val="24"/>
                <w:szCs w:val="24"/>
              </w:rPr>
              <w:t>Odp.:</w:t>
            </w:r>
          </w:p>
          <w:p w:rsidR="00CE5F89" w:rsidRDefault="00FB1399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biurko</w:t>
            </w:r>
            <w:r w:rsidRPr="002C62EF">
              <w:rPr>
                <w:sz w:val="24"/>
                <w:szCs w:val="24"/>
              </w:rPr>
              <w:t xml:space="preserve"> ergonomiczne z matowym, prostokątnym blatem</w:t>
            </w:r>
            <w:r>
              <w:rPr>
                <w:sz w:val="24"/>
                <w:szCs w:val="24"/>
              </w:rPr>
              <w:t>.</w:t>
            </w:r>
          </w:p>
          <w:p w:rsidR="00FB1399" w:rsidRPr="002C62EF" w:rsidRDefault="00FB1399" w:rsidP="00FB139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E5F89" w:rsidRPr="002C62EF" w:rsidRDefault="002C62EF" w:rsidP="009C1DA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2C62EF">
              <w:rPr>
                <w:sz w:val="24"/>
                <w:szCs w:val="24"/>
                <w:u w:val="single"/>
              </w:rPr>
              <w:t>d</w:t>
            </w:r>
            <w:r w:rsidR="00CE5F89" w:rsidRPr="002C62EF">
              <w:rPr>
                <w:sz w:val="24"/>
                <w:szCs w:val="24"/>
                <w:u w:val="single"/>
              </w:rPr>
              <w:t xml:space="preserve">ot. zadania nr 2 </w:t>
            </w:r>
            <w:r w:rsidRPr="002C62EF">
              <w:rPr>
                <w:sz w:val="24"/>
                <w:szCs w:val="24"/>
                <w:u w:val="single"/>
              </w:rPr>
              <w:t xml:space="preserve">- </w:t>
            </w:r>
            <w:r w:rsidR="00CE5F89" w:rsidRPr="002C62EF">
              <w:rPr>
                <w:sz w:val="24"/>
                <w:szCs w:val="24"/>
                <w:u w:val="single"/>
              </w:rPr>
              <w:t xml:space="preserve">Krzesła biurowe ergonomiczne </w:t>
            </w:r>
          </w:p>
          <w:p w:rsidR="00CE5F89" w:rsidRPr="002C62EF" w:rsidRDefault="00CE5F89" w:rsidP="002C62EF">
            <w:pPr>
              <w:ind w:left="318" w:right="-74" w:hanging="318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2. Czy Zmawiający dopuści krzesło o wysokości całkowitej w najniższym położeniu </w:t>
            </w:r>
            <w:r w:rsidR="002C62EF">
              <w:rPr>
                <w:sz w:val="24"/>
                <w:szCs w:val="24"/>
              </w:rPr>
              <w:t xml:space="preserve">                      </w:t>
            </w:r>
            <w:r w:rsidRPr="002C62EF">
              <w:rPr>
                <w:sz w:val="24"/>
                <w:szCs w:val="24"/>
              </w:rPr>
              <w:t>1285 mm-1440 mm?</w:t>
            </w:r>
          </w:p>
          <w:p w:rsidR="00CE5F89" w:rsidRPr="002C62EF" w:rsidRDefault="00CE5F89" w:rsidP="002C62E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2C62EF">
              <w:rPr>
                <w:b/>
                <w:sz w:val="24"/>
                <w:szCs w:val="24"/>
              </w:rPr>
              <w:t>Odp.:</w:t>
            </w:r>
          </w:p>
          <w:p w:rsidR="00CE5F89" w:rsidRDefault="00FB1399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krzesło o wysokości całkowitej w najniższym położeniu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2C62EF">
              <w:rPr>
                <w:sz w:val="24"/>
                <w:szCs w:val="24"/>
              </w:rPr>
              <w:t>1285 mm</w:t>
            </w:r>
            <w:r>
              <w:rPr>
                <w:sz w:val="24"/>
                <w:szCs w:val="24"/>
              </w:rPr>
              <w:t xml:space="preserve"> </w:t>
            </w:r>
            <w:r w:rsidRPr="002C62EF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2C62EF">
              <w:rPr>
                <w:sz w:val="24"/>
                <w:szCs w:val="24"/>
              </w:rPr>
              <w:t xml:space="preserve">1440 </w:t>
            </w:r>
            <w:proofErr w:type="spellStart"/>
            <w:r w:rsidRPr="002C62EF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B1399" w:rsidRPr="00FB1399" w:rsidRDefault="00FB1399" w:rsidP="00FB1399">
            <w:pPr>
              <w:ind w:left="28" w:right="-74"/>
              <w:jc w:val="both"/>
              <w:rPr>
                <w:sz w:val="18"/>
                <w:szCs w:val="18"/>
              </w:rPr>
            </w:pPr>
          </w:p>
          <w:p w:rsidR="00CE5F89" w:rsidRPr="002C62EF" w:rsidRDefault="00CE5F89" w:rsidP="00417299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3. Czy Zmawiający dopuści krzesło o wysokości siedziska w najniższym położeniu 46 cm, </w:t>
            </w:r>
            <w:r w:rsidR="00417299">
              <w:rPr>
                <w:sz w:val="24"/>
                <w:szCs w:val="24"/>
              </w:rPr>
              <w:t xml:space="preserve">                </w:t>
            </w:r>
            <w:r w:rsidRPr="002C62EF">
              <w:rPr>
                <w:sz w:val="24"/>
                <w:szCs w:val="24"/>
              </w:rPr>
              <w:t xml:space="preserve">z regulacją wysokości w zakresie do 55,5 cm? </w:t>
            </w:r>
          </w:p>
          <w:p w:rsidR="00CE5F89" w:rsidRPr="00417299" w:rsidRDefault="00CE5F89" w:rsidP="0041729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Default="00FB1399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krzesło o wysokości siedziska w najniższym położeniu 46 cm, </w:t>
            </w:r>
            <w:r>
              <w:rPr>
                <w:sz w:val="24"/>
                <w:szCs w:val="24"/>
              </w:rPr>
              <w:t xml:space="preserve">                </w:t>
            </w:r>
            <w:r w:rsidRPr="002C62EF">
              <w:rPr>
                <w:sz w:val="24"/>
                <w:szCs w:val="24"/>
              </w:rPr>
              <w:t xml:space="preserve">z regulacją wysokości w zakresie do 55,5 </w:t>
            </w:r>
            <w:proofErr w:type="spellStart"/>
            <w:r w:rsidRPr="002C62EF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B1399" w:rsidRPr="002C62EF" w:rsidRDefault="00FB1399" w:rsidP="00FB139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E5F89" w:rsidRPr="002C62EF" w:rsidRDefault="00CE5F89" w:rsidP="00417299">
            <w:pPr>
              <w:ind w:left="28" w:right="-74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>4. Czy Zmawiający dopuści krzesło z oparciem o wysokości 63 cm?</w:t>
            </w:r>
          </w:p>
          <w:p w:rsidR="00CE5F89" w:rsidRPr="00417299" w:rsidRDefault="00CE5F89" w:rsidP="004172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Default="00FB1399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2C62EF">
              <w:rPr>
                <w:sz w:val="24"/>
                <w:szCs w:val="24"/>
              </w:rPr>
              <w:t xml:space="preserve">krzesło z oparciem o wysokości 63 </w:t>
            </w:r>
            <w:proofErr w:type="spellStart"/>
            <w:r w:rsidRPr="002C62EF">
              <w:rPr>
                <w:sz w:val="24"/>
                <w:szCs w:val="24"/>
              </w:rPr>
              <w:t>cm</w:t>
            </w:r>
            <w:proofErr w:type="spellEnd"/>
            <w:r w:rsidR="00F0209F">
              <w:rPr>
                <w:sz w:val="24"/>
                <w:szCs w:val="24"/>
              </w:rPr>
              <w:t>.</w:t>
            </w:r>
          </w:p>
          <w:p w:rsidR="00FB1399" w:rsidRDefault="00FB1399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35244" w:rsidRPr="002C62EF" w:rsidRDefault="00935244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E5F89" w:rsidRPr="002C62EF" w:rsidRDefault="00CE5F89" w:rsidP="00417299">
            <w:pPr>
              <w:ind w:left="28" w:right="-74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>5. Czy Zmawiający dopuści krzesło o szerokości 71 cm oraz głębokości całkowej 71 cm?</w:t>
            </w:r>
          </w:p>
          <w:p w:rsidR="00CE5F89" w:rsidRPr="00417299" w:rsidRDefault="00CE5F89" w:rsidP="004172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Default="00F0209F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krzesło o szerokości 71 cm oraz głębokości całkowej 71 </w:t>
            </w:r>
            <w:proofErr w:type="spellStart"/>
            <w:r w:rsidRPr="002C62EF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17299" w:rsidRPr="002C62EF" w:rsidRDefault="00417299" w:rsidP="00F020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E5F89" w:rsidRPr="002C62EF" w:rsidRDefault="00CE5F89" w:rsidP="00417299">
            <w:pPr>
              <w:ind w:left="318" w:right="-74" w:hanging="284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6. Czy Zmawiający dopuści krzesło o głębokości siedziska 47 cm regulowanym w zakresie </w:t>
            </w:r>
            <w:r w:rsidR="00417299">
              <w:rPr>
                <w:sz w:val="24"/>
                <w:szCs w:val="24"/>
              </w:rPr>
              <w:t xml:space="preserve">                 </w:t>
            </w:r>
            <w:r w:rsidRPr="002C62EF">
              <w:rPr>
                <w:sz w:val="24"/>
                <w:szCs w:val="24"/>
              </w:rPr>
              <w:t xml:space="preserve">5 cm? </w:t>
            </w:r>
          </w:p>
          <w:p w:rsidR="00CE5F89" w:rsidRPr="00417299" w:rsidRDefault="00CE5F89" w:rsidP="0041729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Pr="002C62EF" w:rsidRDefault="00F0209F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krzesło o głębokości siedziska 47 cm regulowanym w zakresie </w:t>
            </w:r>
            <w:r>
              <w:rPr>
                <w:sz w:val="24"/>
                <w:szCs w:val="24"/>
              </w:rPr>
              <w:t xml:space="preserve">                 </w:t>
            </w:r>
            <w:r w:rsidRPr="002C62EF">
              <w:rPr>
                <w:sz w:val="24"/>
                <w:szCs w:val="24"/>
              </w:rPr>
              <w:t xml:space="preserve">5 </w:t>
            </w:r>
            <w:proofErr w:type="spellStart"/>
            <w:r w:rsidRPr="002C62EF"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0209F" w:rsidRPr="00F0209F" w:rsidRDefault="00F0209F" w:rsidP="00F0209F">
            <w:pPr>
              <w:ind w:left="317" w:right="-74" w:hanging="289"/>
              <w:jc w:val="both"/>
              <w:rPr>
                <w:sz w:val="18"/>
                <w:szCs w:val="18"/>
              </w:rPr>
            </w:pPr>
          </w:p>
          <w:p w:rsidR="00CE5F89" w:rsidRPr="002C62EF" w:rsidRDefault="00CE5F89" w:rsidP="00417299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7. Czy Zmawiający dopuści krzesło tapicerowane dotyczy 27 sztuk tapicerowane tkaniną </w:t>
            </w:r>
            <w:r w:rsidR="00417299">
              <w:rPr>
                <w:sz w:val="24"/>
                <w:szCs w:val="24"/>
              </w:rPr>
              <w:t xml:space="preserve">                     </w:t>
            </w:r>
            <w:r w:rsidRPr="002C62EF">
              <w:rPr>
                <w:sz w:val="24"/>
                <w:szCs w:val="24"/>
              </w:rPr>
              <w:t xml:space="preserve">o składzie 100% poliester, gramaturze 336 g/m2 </w:t>
            </w:r>
            <w:r w:rsidR="00417299">
              <w:rPr>
                <w:sz w:val="24"/>
                <w:szCs w:val="24"/>
              </w:rPr>
              <w:t>oraz ścieralności 150 000 cykli</w:t>
            </w:r>
            <w:r w:rsidRPr="002C62EF">
              <w:rPr>
                <w:sz w:val="24"/>
                <w:szCs w:val="24"/>
              </w:rPr>
              <w:t xml:space="preserve">? </w:t>
            </w:r>
          </w:p>
          <w:p w:rsidR="00CE5F89" w:rsidRPr="00417299" w:rsidRDefault="00CE5F89" w:rsidP="0041729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Default="00F0209F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krzesło tapicerowane dotyczy 27 sztuk tapicerowane tkaniną </w:t>
            </w:r>
            <w:r>
              <w:rPr>
                <w:sz w:val="24"/>
                <w:szCs w:val="24"/>
              </w:rPr>
              <w:t xml:space="preserve">                     </w:t>
            </w:r>
            <w:r w:rsidRPr="002C62EF">
              <w:rPr>
                <w:sz w:val="24"/>
                <w:szCs w:val="24"/>
              </w:rPr>
              <w:t xml:space="preserve">o składzie 100% poliester, gramaturze 336 g/m2 </w:t>
            </w:r>
            <w:r>
              <w:rPr>
                <w:sz w:val="24"/>
                <w:szCs w:val="24"/>
              </w:rPr>
              <w:t>oraz ścieralności 150 000 cykli.</w:t>
            </w:r>
          </w:p>
          <w:p w:rsidR="00F0209F" w:rsidRPr="002C62EF" w:rsidRDefault="00F0209F" w:rsidP="00F020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E5F89" w:rsidRPr="002C62EF" w:rsidRDefault="00CE5F89" w:rsidP="00417299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8. Czy Zmawiający dopuści krzesło tapicerowane dotyczy 3 sztuk tkaniną antybakteryjną </w:t>
            </w:r>
            <w:r w:rsidR="00417299">
              <w:rPr>
                <w:sz w:val="24"/>
                <w:szCs w:val="24"/>
              </w:rPr>
              <w:t xml:space="preserve">                  </w:t>
            </w:r>
            <w:r w:rsidRPr="002C62EF">
              <w:rPr>
                <w:sz w:val="24"/>
                <w:szCs w:val="24"/>
              </w:rPr>
              <w:t xml:space="preserve">o składzie warstwa wierzchnia 100% </w:t>
            </w:r>
            <w:proofErr w:type="spellStart"/>
            <w:r w:rsidRPr="002C62EF">
              <w:rPr>
                <w:sz w:val="24"/>
                <w:szCs w:val="24"/>
              </w:rPr>
              <w:t>vinyl</w:t>
            </w:r>
            <w:proofErr w:type="spellEnd"/>
            <w:r w:rsidRPr="002C62EF">
              <w:rPr>
                <w:sz w:val="24"/>
                <w:szCs w:val="24"/>
              </w:rPr>
              <w:t xml:space="preserve">, podkład 100% poliester. Gramatura 650 g/m2 odporność na ścieranie 300 000 cykli ? </w:t>
            </w:r>
          </w:p>
          <w:p w:rsidR="00CE5F89" w:rsidRPr="00417299" w:rsidRDefault="00CE5F89" w:rsidP="0041729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CE5F89" w:rsidRPr="002C62EF" w:rsidRDefault="00F0209F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F3125B">
              <w:rPr>
                <w:sz w:val="24"/>
                <w:szCs w:val="24"/>
              </w:rPr>
              <w:t xml:space="preserve">krzesła tapicerowanego o zaoferowanych parametrach (dotyczy 3 sztuk).  </w:t>
            </w:r>
          </w:p>
          <w:p w:rsidR="00B217B6" w:rsidRDefault="00B217B6" w:rsidP="00B217B6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CE5F89" w:rsidRPr="00417299" w:rsidRDefault="00417299" w:rsidP="009C1DA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d</w:t>
            </w:r>
            <w:r w:rsidR="00CE5F89" w:rsidRPr="00417299">
              <w:rPr>
                <w:sz w:val="24"/>
                <w:szCs w:val="24"/>
                <w:u w:val="single"/>
              </w:rPr>
              <w:t xml:space="preserve">ot. zadania nr 4 </w:t>
            </w:r>
            <w:r>
              <w:rPr>
                <w:sz w:val="24"/>
                <w:szCs w:val="24"/>
                <w:u w:val="single"/>
              </w:rPr>
              <w:t xml:space="preserve">- </w:t>
            </w:r>
            <w:r w:rsidR="00CE5F89" w:rsidRPr="00417299">
              <w:rPr>
                <w:sz w:val="24"/>
                <w:szCs w:val="24"/>
                <w:u w:val="single"/>
              </w:rPr>
              <w:t>Podnóżek</w:t>
            </w:r>
          </w:p>
          <w:p w:rsidR="00CE5F89" w:rsidRPr="002C62EF" w:rsidRDefault="00CE5F89" w:rsidP="00417299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 xml:space="preserve">9. Czy Zamawiający dopuści podnóżek o wymiarach wysokość 14 cm, szerokość 42 cm, </w:t>
            </w:r>
            <w:r w:rsidR="00417299">
              <w:rPr>
                <w:sz w:val="24"/>
                <w:szCs w:val="24"/>
              </w:rPr>
              <w:t xml:space="preserve"> długość 26,5 cm</w:t>
            </w:r>
            <w:r w:rsidRPr="002C62EF">
              <w:rPr>
                <w:sz w:val="24"/>
                <w:szCs w:val="24"/>
              </w:rPr>
              <w:t xml:space="preserve">? </w:t>
            </w:r>
          </w:p>
          <w:p w:rsidR="00CE5F89" w:rsidRPr="00417299" w:rsidRDefault="00417299" w:rsidP="0041729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417299" w:rsidRPr="002C62EF" w:rsidRDefault="00F3125B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podnóżek o wymiarach wysokość 14 cm, szerokość 42 cm, </w:t>
            </w:r>
            <w:r>
              <w:rPr>
                <w:sz w:val="24"/>
                <w:szCs w:val="24"/>
              </w:rPr>
              <w:t xml:space="preserve"> długość 26,5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CE5F89" w:rsidRPr="002C62EF" w:rsidRDefault="00CE5F89" w:rsidP="00F3125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E5F89" w:rsidRDefault="00CE5F89" w:rsidP="00417299">
            <w:pPr>
              <w:ind w:left="28" w:right="-72"/>
              <w:jc w:val="both"/>
              <w:rPr>
                <w:sz w:val="24"/>
                <w:szCs w:val="24"/>
              </w:rPr>
            </w:pPr>
            <w:r w:rsidRPr="002C62EF">
              <w:rPr>
                <w:sz w:val="24"/>
                <w:szCs w:val="24"/>
              </w:rPr>
              <w:t>10. Czy Zamawiający dopuści podnóżek w kolorze czarnym?</w:t>
            </w:r>
          </w:p>
          <w:p w:rsidR="00417299" w:rsidRPr="00417299" w:rsidRDefault="00417299" w:rsidP="00417299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417299">
              <w:rPr>
                <w:b/>
                <w:sz w:val="24"/>
                <w:szCs w:val="24"/>
              </w:rPr>
              <w:t>Odp.:</w:t>
            </w:r>
          </w:p>
          <w:p w:rsidR="00417299" w:rsidRPr="002C62EF" w:rsidRDefault="00F3125B" w:rsidP="009C1D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Pr="002C62EF">
              <w:rPr>
                <w:sz w:val="24"/>
                <w:szCs w:val="24"/>
              </w:rPr>
              <w:t xml:space="preserve"> podnóżek w kolorze czarnym</w:t>
            </w:r>
            <w:r>
              <w:rPr>
                <w:sz w:val="24"/>
                <w:szCs w:val="24"/>
              </w:rPr>
              <w:t>.</w:t>
            </w:r>
          </w:p>
          <w:p w:rsidR="00CE5F89" w:rsidRPr="002C62EF" w:rsidRDefault="00CE5F89" w:rsidP="009C1D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217B6" w:rsidRDefault="00B217B6" w:rsidP="00B217B6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lastRenderedPageBreak/>
        <w:t xml:space="preserve">Zamawiający </w:t>
      </w:r>
    </w:p>
    <w:p w:rsidR="00B217B6" w:rsidRDefault="00B217B6" w:rsidP="00B217B6">
      <w:pPr>
        <w:jc w:val="right"/>
        <w:rPr>
          <w:i/>
          <w:sz w:val="24"/>
          <w:szCs w:val="24"/>
        </w:rPr>
      </w:pPr>
    </w:p>
    <w:p w:rsidR="00B217B6" w:rsidRDefault="00B217B6" w:rsidP="00B217B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2C62EF" w:rsidRDefault="00B217B6" w:rsidP="00B217B6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2C62EF" w:rsidSect="002C62E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284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021" w:rsidRDefault="00FB2021">
      <w:r>
        <w:separator/>
      </w:r>
    </w:p>
  </w:endnote>
  <w:endnote w:type="continuationSeparator" w:id="0">
    <w:p w:rsidR="00FB2021" w:rsidRDefault="00FB2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09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095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095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35244" w:rsidRPr="0093524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021" w:rsidRDefault="00FB2021">
      <w:r>
        <w:separator/>
      </w:r>
    </w:p>
  </w:footnote>
  <w:footnote w:type="continuationSeparator" w:id="0">
    <w:p w:rsidR="00FB2021" w:rsidRDefault="00FB2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F89" w:rsidRDefault="006D095D">
    <w:pPr>
      <w:pStyle w:val="Nagwek"/>
    </w:pPr>
    <w:r w:rsidRPr="006D095D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4.5pt;height:51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5F89"/>
    <w:rsid w:val="00031374"/>
    <w:rsid w:val="000A1097"/>
    <w:rsid w:val="000C4C03"/>
    <w:rsid w:val="000E2A8F"/>
    <w:rsid w:val="0012774F"/>
    <w:rsid w:val="00144B7A"/>
    <w:rsid w:val="00180C6E"/>
    <w:rsid w:val="0029606A"/>
    <w:rsid w:val="002C1865"/>
    <w:rsid w:val="002C62EF"/>
    <w:rsid w:val="0041729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095D"/>
    <w:rsid w:val="006D4AB3"/>
    <w:rsid w:val="006E3A07"/>
    <w:rsid w:val="006F3B81"/>
    <w:rsid w:val="007D7198"/>
    <w:rsid w:val="00864A4B"/>
    <w:rsid w:val="00870F9F"/>
    <w:rsid w:val="008804B6"/>
    <w:rsid w:val="00897AB0"/>
    <w:rsid w:val="008A3553"/>
    <w:rsid w:val="00935244"/>
    <w:rsid w:val="00A905AC"/>
    <w:rsid w:val="00B217B6"/>
    <w:rsid w:val="00BA6584"/>
    <w:rsid w:val="00BE7BFD"/>
    <w:rsid w:val="00C370F2"/>
    <w:rsid w:val="00C44EEC"/>
    <w:rsid w:val="00CE5F89"/>
    <w:rsid w:val="00CF5C5D"/>
    <w:rsid w:val="00D101DB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209F"/>
    <w:rsid w:val="00F3125B"/>
    <w:rsid w:val="00FB1399"/>
    <w:rsid w:val="00FB202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1DB"/>
  </w:style>
  <w:style w:type="paragraph" w:styleId="Nagwek1">
    <w:name w:val="heading 1"/>
    <w:basedOn w:val="Normalny"/>
    <w:next w:val="Normalny"/>
    <w:link w:val="Nagwek1Znak"/>
    <w:qFormat/>
    <w:rsid w:val="00D101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101D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101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101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101DB"/>
  </w:style>
  <w:style w:type="paragraph" w:styleId="Tekstpodstawowywcity">
    <w:name w:val="Body Text Indent"/>
    <w:basedOn w:val="Normalny"/>
    <w:rsid w:val="00D101D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101D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101D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101DB"/>
    <w:rPr>
      <w:sz w:val="28"/>
    </w:rPr>
  </w:style>
  <w:style w:type="paragraph" w:styleId="Tekstpodstawowywcity3">
    <w:name w:val="Body Text Indent 3"/>
    <w:basedOn w:val="Normalny"/>
    <w:rsid w:val="00D101D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C4C0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C4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2023-01-31T13:55:00Z</cp:lastPrinted>
  <dcterms:created xsi:type="dcterms:W3CDTF">2023-01-31T13:55:00Z</dcterms:created>
  <dcterms:modified xsi:type="dcterms:W3CDTF">2023-01-31T13:55:00Z</dcterms:modified>
</cp:coreProperties>
</file>