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A8A8E1" w14:textId="77777777" w:rsidR="00D665F5" w:rsidRPr="00BB547B" w:rsidRDefault="00D15F1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15F1C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D15F1C">
        <w:rPr>
          <w:rFonts w:ascii="Arial" w:hAnsi="Arial" w:cs="Arial"/>
          <w:sz w:val="24"/>
          <w:szCs w:val="24"/>
        </w:rPr>
        <w:t>2023-02-03</w:t>
      </w:r>
    </w:p>
    <w:p w14:paraId="1A6367E7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295CA2E" w14:textId="77777777" w:rsidR="00D665F5" w:rsidRPr="00BB547B" w:rsidRDefault="00D15F1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15F1C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777A2890" w14:textId="77777777" w:rsidR="00D665F5" w:rsidRPr="00BB547B" w:rsidRDefault="00D15F1C" w:rsidP="00D665F5">
      <w:pPr>
        <w:rPr>
          <w:rFonts w:ascii="Arial" w:hAnsi="Arial" w:cs="Arial"/>
          <w:sz w:val="24"/>
          <w:szCs w:val="24"/>
        </w:rPr>
      </w:pPr>
      <w:r w:rsidRPr="00D15F1C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D15F1C">
        <w:rPr>
          <w:rFonts w:ascii="Arial" w:hAnsi="Arial" w:cs="Arial"/>
          <w:sz w:val="24"/>
          <w:szCs w:val="24"/>
        </w:rPr>
        <w:t>4</w:t>
      </w:r>
    </w:p>
    <w:p w14:paraId="24732535" w14:textId="77777777" w:rsidR="00D665F5" w:rsidRPr="00BB547B" w:rsidRDefault="00D15F1C" w:rsidP="00D665F5">
      <w:pPr>
        <w:rPr>
          <w:rFonts w:ascii="Arial" w:hAnsi="Arial" w:cs="Arial"/>
          <w:sz w:val="24"/>
          <w:szCs w:val="24"/>
        </w:rPr>
      </w:pPr>
      <w:r w:rsidRPr="00D15F1C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D15F1C">
        <w:rPr>
          <w:rFonts w:ascii="Arial" w:hAnsi="Arial" w:cs="Arial"/>
          <w:sz w:val="24"/>
          <w:szCs w:val="24"/>
        </w:rPr>
        <w:t>Kolbuszowa</w:t>
      </w:r>
    </w:p>
    <w:p w14:paraId="706736B2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2AA3FB4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185AABBE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97B5935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C1A4781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D15F1C" w:rsidRPr="00D15F1C">
        <w:rPr>
          <w:rFonts w:ascii="Arial" w:hAnsi="Arial" w:cs="Arial"/>
          <w:b/>
          <w:sz w:val="24"/>
          <w:szCs w:val="24"/>
        </w:rPr>
        <w:t>Eap-2412/1/23/M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5736065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E9F0A3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65766B9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20CAE6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5B8AC40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58E7BD5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15F1C" w:rsidRPr="00D15F1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15F1C" w:rsidRPr="00D15F1C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63184ED" w14:textId="77777777" w:rsidR="00A80738" w:rsidRPr="00BB547B" w:rsidRDefault="00D15F1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15F1C">
        <w:rPr>
          <w:rFonts w:ascii="Arial" w:hAnsi="Arial" w:cs="Arial"/>
          <w:b/>
          <w:szCs w:val="24"/>
        </w:rPr>
        <w:t>Dostawa rękawic medycznych - 5 pakietów</w:t>
      </w:r>
    </w:p>
    <w:p w14:paraId="64C55D53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15F1C" w:rsidRPr="00D15F1C">
        <w:rPr>
          <w:rFonts w:ascii="Arial" w:hAnsi="Arial" w:cs="Arial"/>
          <w:sz w:val="24"/>
          <w:szCs w:val="24"/>
        </w:rPr>
        <w:t>(</w:t>
      </w:r>
      <w:proofErr w:type="spellStart"/>
      <w:r w:rsidR="00D15F1C" w:rsidRPr="00D15F1C">
        <w:rPr>
          <w:rFonts w:ascii="Arial" w:hAnsi="Arial" w:cs="Arial"/>
          <w:sz w:val="24"/>
          <w:szCs w:val="24"/>
        </w:rPr>
        <w:t>t.j</w:t>
      </w:r>
      <w:proofErr w:type="spellEnd"/>
      <w:r w:rsidR="00D15F1C" w:rsidRPr="00D15F1C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1BB5D35" w14:textId="77777777" w:rsidR="005B7E70" w:rsidRDefault="005B7E70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029A2248" w14:textId="7049291E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15F1C" w:rsidRPr="00D15F1C">
        <w:rPr>
          <w:rFonts w:ascii="Arial" w:hAnsi="Arial" w:cs="Arial"/>
          <w:sz w:val="24"/>
          <w:szCs w:val="24"/>
        </w:rPr>
        <w:t>03/02/2023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15F1C" w:rsidRPr="00D15F1C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42845FA7" w14:textId="77777777" w:rsidTr="00C82837">
        <w:tc>
          <w:tcPr>
            <w:tcW w:w="993" w:type="dxa"/>
            <w:shd w:val="clear" w:color="auto" w:fill="auto"/>
            <w:vAlign w:val="center"/>
          </w:tcPr>
          <w:p w14:paraId="6E21D18F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715E01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2300AED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2019A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D15F1C" w:rsidRPr="00BB547B" w14:paraId="05C5503C" w14:textId="77777777" w:rsidTr="00425DE4">
        <w:tc>
          <w:tcPr>
            <w:tcW w:w="993" w:type="dxa"/>
            <w:shd w:val="clear" w:color="auto" w:fill="auto"/>
            <w:vAlign w:val="center"/>
          </w:tcPr>
          <w:p w14:paraId="6B56508C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5D049E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308701AF" w14:textId="77777777" w:rsidR="00D15F1C" w:rsidRPr="00BB547B" w:rsidRDefault="00D15F1C" w:rsidP="00425DE4">
            <w:pPr>
              <w:spacing w:before="80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SKAMEX  Spółka z ograniczoną odpowiedzialnością Spółka Jawna</w:t>
            </w:r>
          </w:p>
          <w:p w14:paraId="465859B6" w14:textId="77777777" w:rsidR="00D15F1C" w:rsidRPr="00BB547B" w:rsidRDefault="00D15F1C" w:rsidP="00425DE4">
            <w:pPr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6766B5E" w14:textId="77777777" w:rsidR="00D15F1C" w:rsidRPr="00BB547B" w:rsidRDefault="00D15F1C" w:rsidP="00425DE4">
            <w:pPr>
              <w:spacing w:after="80"/>
              <w:jc w:val="both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01BD3B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32 648.40 zł</w:t>
            </w:r>
          </w:p>
        </w:tc>
      </w:tr>
      <w:tr w:rsidR="00D15F1C" w:rsidRPr="00BB547B" w14:paraId="4F6882D2" w14:textId="77777777" w:rsidTr="00425DE4">
        <w:tc>
          <w:tcPr>
            <w:tcW w:w="993" w:type="dxa"/>
            <w:shd w:val="clear" w:color="auto" w:fill="auto"/>
            <w:vAlign w:val="center"/>
          </w:tcPr>
          <w:p w14:paraId="7DA3D26E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CCAE7D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74EB3E0" w14:textId="77777777" w:rsidR="00D15F1C" w:rsidRPr="00BB547B" w:rsidRDefault="00D15F1C" w:rsidP="00425DE4">
            <w:pPr>
              <w:spacing w:before="80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SKAMEX  Spółka z ograniczoną odpowiedzialnością Spółka Jawna</w:t>
            </w:r>
          </w:p>
          <w:p w14:paraId="41575046" w14:textId="77777777" w:rsidR="00D15F1C" w:rsidRPr="00BB547B" w:rsidRDefault="00D15F1C" w:rsidP="00425DE4">
            <w:pPr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ul.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DAF543D" w14:textId="77777777" w:rsidR="00D15F1C" w:rsidRPr="00BB547B" w:rsidRDefault="00D15F1C" w:rsidP="00425DE4">
            <w:pPr>
              <w:spacing w:after="80"/>
              <w:jc w:val="both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3F7496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123 120.00 zł</w:t>
            </w:r>
          </w:p>
        </w:tc>
      </w:tr>
      <w:tr w:rsidR="00D15F1C" w:rsidRPr="00BB547B" w14:paraId="7557B021" w14:textId="77777777" w:rsidTr="00425DE4">
        <w:tc>
          <w:tcPr>
            <w:tcW w:w="993" w:type="dxa"/>
            <w:shd w:val="clear" w:color="auto" w:fill="auto"/>
            <w:vAlign w:val="center"/>
          </w:tcPr>
          <w:p w14:paraId="776F9471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9EB14F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904D9B8" w14:textId="77777777" w:rsidR="00D15F1C" w:rsidRPr="00BB547B" w:rsidRDefault="00D15F1C" w:rsidP="00425DE4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15F1C">
              <w:rPr>
                <w:rFonts w:ascii="Arial" w:hAnsi="Arial" w:cs="Arial"/>
              </w:rPr>
              <w:t>Abena</w:t>
            </w:r>
            <w:proofErr w:type="spellEnd"/>
            <w:r w:rsidRPr="00D15F1C">
              <w:rPr>
                <w:rFonts w:ascii="Arial" w:hAnsi="Arial" w:cs="Arial"/>
              </w:rPr>
              <w:t xml:space="preserve"> Polska Sp. z o.o.</w:t>
            </w:r>
          </w:p>
          <w:p w14:paraId="4A21669F" w14:textId="77777777" w:rsidR="00D15F1C" w:rsidRPr="00BB547B" w:rsidRDefault="00D15F1C" w:rsidP="00425DE4">
            <w:pPr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Nowa, Łozienica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6AC87C" w14:textId="77777777" w:rsidR="00D15F1C" w:rsidRPr="00BB547B" w:rsidRDefault="00D15F1C" w:rsidP="00425DE4">
            <w:pPr>
              <w:spacing w:after="80"/>
              <w:jc w:val="both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72-100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9A3E5F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128 466.00 zł</w:t>
            </w:r>
          </w:p>
        </w:tc>
      </w:tr>
      <w:tr w:rsidR="00D15F1C" w:rsidRPr="00BB547B" w14:paraId="1356A04E" w14:textId="77777777" w:rsidTr="00425DE4">
        <w:tc>
          <w:tcPr>
            <w:tcW w:w="993" w:type="dxa"/>
            <w:shd w:val="clear" w:color="auto" w:fill="auto"/>
            <w:vAlign w:val="center"/>
          </w:tcPr>
          <w:p w14:paraId="400CD83A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CFF4D3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FF00EA2" w14:textId="77777777" w:rsidR="00D15F1C" w:rsidRPr="00BB547B" w:rsidRDefault="00D15F1C" w:rsidP="00425DE4">
            <w:pPr>
              <w:spacing w:before="80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 xml:space="preserve">Mercator </w:t>
            </w:r>
            <w:proofErr w:type="spellStart"/>
            <w:r w:rsidRPr="00D15F1C">
              <w:rPr>
                <w:rFonts w:ascii="Arial" w:hAnsi="Arial" w:cs="Arial"/>
              </w:rPr>
              <w:t>Medical</w:t>
            </w:r>
            <w:proofErr w:type="spellEnd"/>
            <w:r w:rsidRPr="00D15F1C">
              <w:rPr>
                <w:rFonts w:ascii="Arial" w:hAnsi="Arial" w:cs="Arial"/>
              </w:rPr>
              <w:t xml:space="preserve"> S.A.</w:t>
            </w:r>
          </w:p>
          <w:p w14:paraId="076E1760" w14:textId="77777777" w:rsidR="00D15F1C" w:rsidRPr="00BB547B" w:rsidRDefault="00D15F1C" w:rsidP="00425DE4">
            <w:pPr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Modrzejewskiej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836C08" w14:textId="77777777" w:rsidR="00D15F1C" w:rsidRPr="00BB547B" w:rsidRDefault="00D15F1C" w:rsidP="00425DE4">
            <w:pPr>
              <w:spacing w:after="80"/>
              <w:jc w:val="both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31-327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D4448D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30 265.92 zł</w:t>
            </w:r>
          </w:p>
        </w:tc>
      </w:tr>
      <w:tr w:rsidR="00D15F1C" w:rsidRPr="00BB547B" w14:paraId="618F3BA6" w14:textId="77777777" w:rsidTr="00425DE4">
        <w:tc>
          <w:tcPr>
            <w:tcW w:w="993" w:type="dxa"/>
            <w:shd w:val="clear" w:color="auto" w:fill="auto"/>
            <w:vAlign w:val="center"/>
          </w:tcPr>
          <w:p w14:paraId="7D5083F5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E353FB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0196EF7" w14:textId="77777777" w:rsidR="00D15F1C" w:rsidRPr="00BB547B" w:rsidRDefault="00D15F1C" w:rsidP="00425DE4">
            <w:pPr>
              <w:spacing w:before="80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 xml:space="preserve">Mercator </w:t>
            </w:r>
            <w:proofErr w:type="spellStart"/>
            <w:r w:rsidRPr="00D15F1C">
              <w:rPr>
                <w:rFonts w:ascii="Arial" w:hAnsi="Arial" w:cs="Arial"/>
              </w:rPr>
              <w:t>Medical</w:t>
            </w:r>
            <w:proofErr w:type="spellEnd"/>
            <w:r w:rsidRPr="00D15F1C">
              <w:rPr>
                <w:rFonts w:ascii="Arial" w:hAnsi="Arial" w:cs="Arial"/>
              </w:rPr>
              <w:t xml:space="preserve"> S.A.</w:t>
            </w:r>
          </w:p>
          <w:p w14:paraId="1AC2EF12" w14:textId="77777777" w:rsidR="00D15F1C" w:rsidRPr="00BB547B" w:rsidRDefault="00D15F1C" w:rsidP="00425DE4">
            <w:pPr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Modrzejewskiej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5A4A66" w14:textId="77777777" w:rsidR="00D15F1C" w:rsidRPr="00BB547B" w:rsidRDefault="00D15F1C" w:rsidP="00425DE4">
            <w:pPr>
              <w:spacing w:after="80"/>
              <w:jc w:val="both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31-327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E5021E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125 874.00 zł</w:t>
            </w:r>
          </w:p>
        </w:tc>
      </w:tr>
      <w:tr w:rsidR="00D15F1C" w:rsidRPr="00BB547B" w14:paraId="3ACAAA19" w14:textId="77777777" w:rsidTr="00425DE4">
        <w:tc>
          <w:tcPr>
            <w:tcW w:w="993" w:type="dxa"/>
            <w:shd w:val="clear" w:color="auto" w:fill="auto"/>
            <w:vAlign w:val="center"/>
          </w:tcPr>
          <w:p w14:paraId="4EF027CB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338470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96CB9E4" w14:textId="77777777" w:rsidR="00D15F1C" w:rsidRPr="00BB547B" w:rsidRDefault="00D15F1C" w:rsidP="00425DE4">
            <w:pPr>
              <w:spacing w:before="80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 xml:space="preserve">Mercator </w:t>
            </w:r>
            <w:proofErr w:type="spellStart"/>
            <w:r w:rsidRPr="00D15F1C">
              <w:rPr>
                <w:rFonts w:ascii="Arial" w:hAnsi="Arial" w:cs="Arial"/>
              </w:rPr>
              <w:t>Medical</w:t>
            </w:r>
            <w:proofErr w:type="spellEnd"/>
            <w:r w:rsidRPr="00D15F1C">
              <w:rPr>
                <w:rFonts w:ascii="Arial" w:hAnsi="Arial" w:cs="Arial"/>
              </w:rPr>
              <w:t xml:space="preserve"> S.A.</w:t>
            </w:r>
          </w:p>
          <w:p w14:paraId="6B244DBF" w14:textId="77777777" w:rsidR="00D15F1C" w:rsidRPr="00BB547B" w:rsidRDefault="00D15F1C" w:rsidP="00425DE4">
            <w:pPr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Modrzejewskiej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C78422" w14:textId="77777777" w:rsidR="00D15F1C" w:rsidRPr="00BB547B" w:rsidRDefault="00D15F1C" w:rsidP="00425DE4">
            <w:pPr>
              <w:spacing w:after="80"/>
              <w:jc w:val="both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31-327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24EDFD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10 550.24 zł</w:t>
            </w:r>
          </w:p>
        </w:tc>
      </w:tr>
      <w:tr w:rsidR="00D15F1C" w:rsidRPr="00BB547B" w14:paraId="03F4054A" w14:textId="77777777" w:rsidTr="00425DE4">
        <w:tc>
          <w:tcPr>
            <w:tcW w:w="993" w:type="dxa"/>
            <w:shd w:val="clear" w:color="auto" w:fill="auto"/>
            <w:vAlign w:val="center"/>
          </w:tcPr>
          <w:p w14:paraId="0BEC5ADA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66188B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8C83A94" w14:textId="77777777" w:rsidR="00D15F1C" w:rsidRPr="00BB547B" w:rsidRDefault="00D15F1C" w:rsidP="00425DE4">
            <w:pPr>
              <w:spacing w:before="80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 xml:space="preserve">Mercator </w:t>
            </w:r>
            <w:proofErr w:type="spellStart"/>
            <w:r w:rsidRPr="00D15F1C">
              <w:rPr>
                <w:rFonts w:ascii="Arial" w:hAnsi="Arial" w:cs="Arial"/>
              </w:rPr>
              <w:t>Medical</w:t>
            </w:r>
            <w:proofErr w:type="spellEnd"/>
            <w:r w:rsidRPr="00D15F1C">
              <w:rPr>
                <w:rFonts w:ascii="Arial" w:hAnsi="Arial" w:cs="Arial"/>
              </w:rPr>
              <w:t xml:space="preserve"> S.A.</w:t>
            </w:r>
          </w:p>
          <w:p w14:paraId="747C0E70" w14:textId="77777777" w:rsidR="00D15F1C" w:rsidRPr="00BB547B" w:rsidRDefault="00D15F1C" w:rsidP="00425DE4">
            <w:pPr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Modrzejewskiej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642D440" w14:textId="77777777" w:rsidR="00D15F1C" w:rsidRPr="00BB547B" w:rsidRDefault="00D15F1C" w:rsidP="00425DE4">
            <w:pPr>
              <w:spacing w:after="80"/>
              <w:jc w:val="both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31-327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D574F0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3 780.00 zł</w:t>
            </w:r>
          </w:p>
        </w:tc>
      </w:tr>
      <w:tr w:rsidR="00D15F1C" w:rsidRPr="00BB547B" w14:paraId="3BA6547F" w14:textId="77777777" w:rsidTr="00425DE4">
        <w:tc>
          <w:tcPr>
            <w:tcW w:w="993" w:type="dxa"/>
            <w:shd w:val="clear" w:color="auto" w:fill="auto"/>
            <w:vAlign w:val="center"/>
          </w:tcPr>
          <w:p w14:paraId="437BA327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2EDCA4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5D378BD" w14:textId="77777777" w:rsidR="00D15F1C" w:rsidRPr="00BB547B" w:rsidRDefault="00D15F1C" w:rsidP="00425DE4">
            <w:pPr>
              <w:spacing w:before="80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 xml:space="preserve">Mercator </w:t>
            </w:r>
            <w:proofErr w:type="spellStart"/>
            <w:r w:rsidRPr="00D15F1C">
              <w:rPr>
                <w:rFonts w:ascii="Arial" w:hAnsi="Arial" w:cs="Arial"/>
              </w:rPr>
              <w:t>Medical</w:t>
            </w:r>
            <w:proofErr w:type="spellEnd"/>
            <w:r w:rsidRPr="00D15F1C">
              <w:rPr>
                <w:rFonts w:ascii="Arial" w:hAnsi="Arial" w:cs="Arial"/>
              </w:rPr>
              <w:t xml:space="preserve"> S.A.</w:t>
            </w:r>
          </w:p>
          <w:p w14:paraId="6CCBB98F" w14:textId="77777777" w:rsidR="00D15F1C" w:rsidRPr="00BB547B" w:rsidRDefault="00D15F1C" w:rsidP="00425DE4">
            <w:pPr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Modrzejewskiej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30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E9A870D" w14:textId="77777777" w:rsidR="00D15F1C" w:rsidRPr="00BB547B" w:rsidRDefault="00D15F1C" w:rsidP="00425DE4">
            <w:pPr>
              <w:spacing w:after="80"/>
              <w:jc w:val="both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31-327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3BF156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12 353.04 zł</w:t>
            </w:r>
          </w:p>
        </w:tc>
      </w:tr>
      <w:tr w:rsidR="00D15F1C" w:rsidRPr="00BB547B" w14:paraId="3BBFF0A5" w14:textId="77777777" w:rsidTr="00425DE4">
        <w:tc>
          <w:tcPr>
            <w:tcW w:w="993" w:type="dxa"/>
            <w:shd w:val="clear" w:color="auto" w:fill="auto"/>
            <w:vAlign w:val="center"/>
          </w:tcPr>
          <w:p w14:paraId="77046752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FCB729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00BA232" w14:textId="77777777" w:rsidR="00D15F1C" w:rsidRPr="00BB547B" w:rsidRDefault="00D15F1C" w:rsidP="00425DE4">
            <w:pPr>
              <w:spacing w:before="80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D15F1C">
              <w:rPr>
                <w:rFonts w:ascii="Arial" w:hAnsi="Arial" w:cs="Arial"/>
              </w:rPr>
              <w:t>Group</w:t>
            </w:r>
            <w:proofErr w:type="spellEnd"/>
            <w:r w:rsidRPr="00D15F1C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195A2D36" w14:textId="77777777" w:rsidR="00D15F1C" w:rsidRPr="00BB547B" w:rsidRDefault="00D15F1C" w:rsidP="00425DE4">
            <w:pPr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852A50" w14:textId="77777777" w:rsidR="00D15F1C" w:rsidRPr="00BB547B" w:rsidRDefault="00D15F1C" w:rsidP="00425DE4">
            <w:pPr>
              <w:spacing w:after="80"/>
              <w:jc w:val="both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B513A9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122 148.00 zł</w:t>
            </w:r>
          </w:p>
        </w:tc>
      </w:tr>
      <w:tr w:rsidR="00D15F1C" w:rsidRPr="00BB547B" w14:paraId="7ADA7FDA" w14:textId="77777777" w:rsidTr="00425DE4">
        <w:tc>
          <w:tcPr>
            <w:tcW w:w="993" w:type="dxa"/>
            <w:shd w:val="clear" w:color="auto" w:fill="auto"/>
            <w:vAlign w:val="center"/>
          </w:tcPr>
          <w:p w14:paraId="4D7FB0E6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B241EB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6F97B075" w14:textId="77777777" w:rsidR="00D15F1C" w:rsidRPr="00BB547B" w:rsidRDefault="00D15F1C" w:rsidP="00425DE4">
            <w:pPr>
              <w:spacing w:before="80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D15F1C">
              <w:rPr>
                <w:rFonts w:ascii="Arial" w:hAnsi="Arial" w:cs="Arial"/>
              </w:rPr>
              <w:t>Group</w:t>
            </w:r>
            <w:proofErr w:type="spellEnd"/>
            <w:r w:rsidRPr="00D15F1C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14:paraId="29595B69" w14:textId="77777777" w:rsidR="00D15F1C" w:rsidRPr="00BB547B" w:rsidRDefault="00D15F1C" w:rsidP="00425DE4">
            <w:pPr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149BFE" w14:textId="77777777" w:rsidR="00D15F1C" w:rsidRPr="00BB547B" w:rsidRDefault="00D15F1C" w:rsidP="00425DE4">
            <w:pPr>
              <w:spacing w:after="80"/>
              <w:jc w:val="both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B138BE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1 177.85 zł</w:t>
            </w:r>
          </w:p>
        </w:tc>
      </w:tr>
      <w:tr w:rsidR="00D15F1C" w:rsidRPr="00BB547B" w14:paraId="6EF4AAAC" w14:textId="77777777" w:rsidTr="00425DE4">
        <w:tc>
          <w:tcPr>
            <w:tcW w:w="993" w:type="dxa"/>
            <w:shd w:val="clear" w:color="auto" w:fill="auto"/>
            <w:vAlign w:val="center"/>
          </w:tcPr>
          <w:p w14:paraId="2B67BC31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5AB7027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CFA6587" w14:textId="77777777" w:rsidR="00D15F1C" w:rsidRPr="00BB547B" w:rsidRDefault="00D15F1C" w:rsidP="00425DE4">
            <w:pPr>
              <w:spacing w:before="80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 xml:space="preserve">ICS POLSKA </w:t>
            </w:r>
            <w:proofErr w:type="spellStart"/>
            <w:r w:rsidRPr="00D15F1C">
              <w:rPr>
                <w:rFonts w:ascii="Arial" w:hAnsi="Arial" w:cs="Arial"/>
              </w:rPr>
              <w:t>Z.Kotłowski,H.Kotłowska</w:t>
            </w:r>
            <w:proofErr w:type="spellEnd"/>
            <w:r w:rsidRPr="00D15F1C">
              <w:rPr>
                <w:rFonts w:ascii="Arial" w:hAnsi="Arial" w:cs="Arial"/>
              </w:rPr>
              <w:t xml:space="preserve"> </w:t>
            </w:r>
            <w:proofErr w:type="spellStart"/>
            <w:r w:rsidRPr="00D15F1C">
              <w:rPr>
                <w:rFonts w:ascii="Arial" w:hAnsi="Arial" w:cs="Arial"/>
              </w:rPr>
              <w:t>sp.j</w:t>
            </w:r>
            <w:proofErr w:type="spellEnd"/>
            <w:r w:rsidRPr="00D15F1C">
              <w:rPr>
                <w:rFonts w:ascii="Arial" w:hAnsi="Arial" w:cs="Arial"/>
              </w:rPr>
              <w:t>.</w:t>
            </w:r>
          </w:p>
          <w:p w14:paraId="0D15D253" w14:textId="77777777" w:rsidR="00D15F1C" w:rsidRPr="00BB547B" w:rsidRDefault="00D15F1C" w:rsidP="00425DE4">
            <w:pPr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Magnoliowa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326B4F" w14:textId="77777777" w:rsidR="00D15F1C" w:rsidRPr="00BB547B" w:rsidRDefault="00D15F1C" w:rsidP="00425DE4">
            <w:pPr>
              <w:spacing w:after="80"/>
              <w:jc w:val="both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81-198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D15F1C">
              <w:rPr>
                <w:rFonts w:ascii="Arial" w:hAnsi="Arial" w:cs="Arial"/>
              </w:rPr>
              <w:t>Mosty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4B6F2B" w14:textId="77777777" w:rsidR="00D15F1C" w:rsidRPr="00BB547B" w:rsidRDefault="00D15F1C" w:rsidP="00425DE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15F1C">
              <w:rPr>
                <w:rFonts w:ascii="Arial" w:hAnsi="Arial" w:cs="Arial"/>
              </w:rPr>
              <w:t>124 740.00 zł</w:t>
            </w:r>
          </w:p>
        </w:tc>
      </w:tr>
    </w:tbl>
    <w:p w14:paraId="3B447176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BC181C6" w14:textId="41F8B3E1" w:rsidR="00C236D3" w:rsidRDefault="00D15F1C" w:rsidP="00173B20">
      <w:pPr>
        <w:jc w:val="right"/>
        <w:rPr>
          <w:rFonts w:ascii="Arial" w:hAnsi="Arial" w:cs="Arial"/>
          <w:sz w:val="24"/>
          <w:szCs w:val="24"/>
        </w:rPr>
      </w:pPr>
      <w:r w:rsidRPr="00D15F1C">
        <w:rPr>
          <w:rFonts w:ascii="Arial" w:hAnsi="Arial" w:cs="Arial"/>
          <w:sz w:val="24"/>
          <w:szCs w:val="24"/>
        </w:rPr>
        <w:t xml:space="preserve">  </w:t>
      </w:r>
      <w:bookmarkEnd w:id="0"/>
      <w:r w:rsidR="005B7E70">
        <w:rPr>
          <w:rFonts w:ascii="Arial" w:hAnsi="Arial" w:cs="Arial"/>
          <w:sz w:val="24"/>
          <w:szCs w:val="24"/>
        </w:rPr>
        <w:t>Dyrektor SP ZOZ Kolbuszowa</w:t>
      </w:r>
    </w:p>
    <w:p w14:paraId="7D19A0AB" w14:textId="0EFF94FD" w:rsidR="005B7E70" w:rsidRPr="00BB547B" w:rsidRDefault="005B7E70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5B7E70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13A23" w14:textId="77777777" w:rsidR="00462A9D" w:rsidRDefault="00462A9D">
      <w:r>
        <w:separator/>
      </w:r>
    </w:p>
  </w:endnote>
  <w:endnote w:type="continuationSeparator" w:id="0">
    <w:p w14:paraId="547D1F31" w14:textId="77777777" w:rsidR="00462A9D" w:rsidRDefault="00462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F11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4A21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56654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CC9C56F">
        <v:line id="_x0000_s1025" style="position:absolute;left:0;text-align:left;z-index:251657728" from="-3.85pt,8.7pt" to="455.15pt,8.7pt"/>
      </w:pict>
    </w:r>
  </w:p>
  <w:p w14:paraId="377921E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136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04B632" w14:textId="77777777" w:rsidR="009F189D" w:rsidRDefault="009F189D">
    <w:pPr>
      <w:pStyle w:val="Stopka"/>
      <w:tabs>
        <w:tab w:val="clear" w:pos="4536"/>
      </w:tabs>
      <w:jc w:val="center"/>
    </w:pPr>
  </w:p>
  <w:p w14:paraId="2ACE6B9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31B30" w14:textId="77777777" w:rsidR="00462A9D" w:rsidRDefault="00462A9D">
      <w:r>
        <w:separator/>
      </w:r>
    </w:p>
  </w:footnote>
  <w:footnote w:type="continuationSeparator" w:id="0">
    <w:p w14:paraId="504F387B" w14:textId="77777777" w:rsidR="00462A9D" w:rsidRDefault="00462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6FC60" w14:textId="77777777" w:rsidR="00D15F1C" w:rsidRDefault="00D15F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65929" w14:textId="77777777" w:rsidR="00D15F1C" w:rsidRDefault="00D15F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5D70D" w14:textId="77777777" w:rsidR="00D15F1C" w:rsidRDefault="00D15F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2A9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2A9D"/>
    <w:rsid w:val="00490DC0"/>
    <w:rsid w:val="00493F8C"/>
    <w:rsid w:val="004C7E9B"/>
    <w:rsid w:val="005614F2"/>
    <w:rsid w:val="00577BC6"/>
    <w:rsid w:val="005B7E70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15F1C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4F9BEF"/>
  <w15:chartTrackingRefBased/>
  <w15:docId w15:val="{DDCF27AF-D3BD-4DA8-BD53-1AD2BBFB1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2023-02-03T11:26:00Z</cp:lastPrinted>
  <dcterms:created xsi:type="dcterms:W3CDTF">2023-02-03T11:27:00Z</dcterms:created>
  <dcterms:modified xsi:type="dcterms:W3CDTF">2023-02-03T11:27:00Z</dcterms:modified>
</cp:coreProperties>
</file>