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B92" w:rsidRPr="00BB41D0" w:rsidRDefault="00207B92" w:rsidP="00207B92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207B92" w:rsidRPr="00BB41D0" w:rsidRDefault="00207B92" w:rsidP="00207B92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207B92" w:rsidRPr="00BB41D0" w:rsidRDefault="00207B92" w:rsidP="00207B92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207B92" w:rsidRPr="00BB41D0" w:rsidRDefault="00207B92" w:rsidP="00207B92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</w:t>
      </w:r>
      <w:r>
        <w:rPr>
          <w:sz w:val="24"/>
          <w:szCs w:val="24"/>
        </w:rPr>
        <w:t>3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34165E">
        <w:rPr>
          <w:sz w:val="24"/>
          <w:szCs w:val="24"/>
        </w:rPr>
        <w:t>2</w:t>
      </w:r>
      <w:r w:rsidRPr="00BB41D0">
        <w:rPr>
          <w:sz w:val="24"/>
          <w:szCs w:val="24"/>
        </w:rPr>
        <w:t>-</w:t>
      </w:r>
      <w:r w:rsidR="0034165E">
        <w:rPr>
          <w:sz w:val="24"/>
          <w:szCs w:val="24"/>
        </w:rPr>
        <w:t>03</w:t>
      </w:r>
    </w:p>
    <w:p w:rsidR="00207B92" w:rsidRPr="003F69B9" w:rsidRDefault="00207B92" w:rsidP="00207B92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0</w:t>
      </w:r>
      <w:r w:rsidR="0034165E">
        <w:rPr>
          <w:b/>
          <w:sz w:val="24"/>
          <w:szCs w:val="24"/>
        </w:rPr>
        <w:t>2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3F69B9">
        <w:rPr>
          <w:sz w:val="22"/>
          <w:szCs w:val="22"/>
        </w:rPr>
        <w:tab/>
        <w:t xml:space="preserve"> </w:t>
      </w:r>
    </w:p>
    <w:p w:rsidR="00207B92" w:rsidRDefault="00207B92" w:rsidP="00207B92">
      <w:pPr>
        <w:jc w:val="right"/>
        <w:rPr>
          <w:sz w:val="22"/>
          <w:szCs w:val="22"/>
        </w:rPr>
      </w:pPr>
    </w:p>
    <w:p w:rsidR="00207B92" w:rsidRDefault="00207B92" w:rsidP="00207B9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207B92" w:rsidRPr="00A80738" w:rsidRDefault="00207B92" w:rsidP="00207B9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207B92" w:rsidRPr="00BB18D2" w:rsidRDefault="00207B92" w:rsidP="00207B92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207B92" w:rsidRPr="003E03F1" w:rsidRDefault="00207B92" w:rsidP="00207B92">
      <w:pPr>
        <w:pStyle w:val="Nagwek"/>
        <w:tabs>
          <w:tab w:val="clear" w:pos="4536"/>
          <w:tab w:val="clear" w:pos="9072"/>
        </w:tabs>
        <w:jc w:val="center"/>
        <w:rPr>
          <w:b/>
          <w:sz w:val="16"/>
          <w:szCs w:val="16"/>
        </w:rPr>
      </w:pPr>
    </w:p>
    <w:p w:rsidR="00207B92" w:rsidRPr="003F69B9" w:rsidRDefault="00207B92" w:rsidP="00207B92">
      <w:pPr>
        <w:spacing w:line="276" w:lineRule="auto"/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207B92" w:rsidRPr="003F69B9" w:rsidRDefault="00207B92" w:rsidP="00207B92">
      <w:pPr>
        <w:spacing w:line="276" w:lineRule="auto"/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207B92" w:rsidRDefault="00207B92" w:rsidP="00207B92">
      <w:pPr>
        <w:pStyle w:val="Tekstpodstawowywcity"/>
        <w:ind w:firstLine="0"/>
        <w:jc w:val="center"/>
        <w:rPr>
          <w:b/>
          <w:szCs w:val="24"/>
        </w:rPr>
      </w:pPr>
    </w:p>
    <w:p w:rsidR="00C55DBB" w:rsidRDefault="00C55DBB" w:rsidP="00C55DBB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>„</w:t>
      </w:r>
      <w:r w:rsidRPr="00C55DBB">
        <w:rPr>
          <w:b/>
          <w:szCs w:val="24"/>
        </w:rPr>
        <w:t xml:space="preserve">Dostawa sprzętu zwiększającego ergonomię </w:t>
      </w:r>
    </w:p>
    <w:p w:rsidR="00C55DBB" w:rsidRDefault="00C55DBB" w:rsidP="00C55DBB">
      <w:pPr>
        <w:pStyle w:val="Tekstpodstawowywcity"/>
        <w:ind w:firstLine="0"/>
        <w:jc w:val="center"/>
        <w:rPr>
          <w:b/>
          <w:szCs w:val="24"/>
        </w:rPr>
      </w:pPr>
      <w:r w:rsidRPr="00C55DBB">
        <w:rPr>
          <w:b/>
          <w:szCs w:val="24"/>
        </w:rPr>
        <w:t xml:space="preserve">warunków pracy w ramach Projektu pn. </w:t>
      </w:r>
      <w:r w:rsidRPr="00C55DBB">
        <w:rPr>
          <w:b/>
          <w:i/>
          <w:szCs w:val="24"/>
        </w:rPr>
        <w:t>Z ergonomią pracy na TAK</w:t>
      </w:r>
      <w:r w:rsidRPr="00AB1FB1">
        <w:rPr>
          <w:b/>
          <w:i/>
          <w:szCs w:val="24"/>
        </w:rPr>
        <w:t>!</w:t>
      </w:r>
      <w:r>
        <w:rPr>
          <w:b/>
          <w:szCs w:val="24"/>
        </w:rPr>
        <w:t>”</w:t>
      </w:r>
    </w:p>
    <w:p w:rsidR="00623AC7" w:rsidRPr="00B57BEB" w:rsidRDefault="00623AC7" w:rsidP="00623AC7">
      <w:pPr>
        <w:jc w:val="center"/>
        <w:rPr>
          <w:b/>
          <w:sz w:val="24"/>
          <w:szCs w:val="24"/>
        </w:rPr>
      </w:pPr>
      <w:r w:rsidRPr="00B57BEB">
        <w:rPr>
          <w:b/>
          <w:sz w:val="24"/>
          <w:szCs w:val="24"/>
        </w:rPr>
        <w:t>nr postępowania: AZP/0</w:t>
      </w:r>
      <w:r>
        <w:rPr>
          <w:b/>
          <w:sz w:val="24"/>
          <w:szCs w:val="24"/>
        </w:rPr>
        <w:t>2</w:t>
      </w:r>
      <w:r w:rsidRPr="00B57BEB">
        <w:rPr>
          <w:b/>
          <w:sz w:val="24"/>
          <w:szCs w:val="24"/>
        </w:rPr>
        <w:t xml:space="preserve">/P/2023 </w:t>
      </w:r>
    </w:p>
    <w:p w:rsidR="00623AC7" w:rsidRPr="00C55DBB" w:rsidRDefault="00623AC7" w:rsidP="00C55DBB">
      <w:pPr>
        <w:pStyle w:val="Tekstpodstawowywcity"/>
        <w:ind w:firstLine="0"/>
        <w:jc w:val="center"/>
        <w:rPr>
          <w:szCs w:val="24"/>
        </w:rPr>
      </w:pPr>
    </w:p>
    <w:p w:rsidR="00207B92" w:rsidRPr="003E03F1" w:rsidRDefault="00207B92" w:rsidP="00C55DBB">
      <w:pPr>
        <w:jc w:val="center"/>
        <w:rPr>
          <w:sz w:val="18"/>
          <w:szCs w:val="18"/>
        </w:rPr>
      </w:pPr>
    </w:p>
    <w:p w:rsidR="00207B92" w:rsidRPr="00BB41D0" w:rsidRDefault="00207B92" w:rsidP="00207B92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207B92" w:rsidRPr="00BB41D0" w:rsidRDefault="00207B92" w:rsidP="00623AC7">
      <w:pPr>
        <w:jc w:val="both"/>
        <w:rPr>
          <w:sz w:val="24"/>
          <w:szCs w:val="24"/>
        </w:rPr>
      </w:pPr>
    </w:p>
    <w:p w:rsidR="00207B92" w:rsidRDefault="00207B92" w:rsidP="00207B92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C55DBB">
        <w:rPr>
          <w:b/>
          <w:sz w:val="24"/>
          <w:szCs w:val="24"/>
        </w:rPr>
        <w:t>03</w:t>
      </w:r>
      <w:r w:rsidRPr="00BB41D0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</w:t>
      </w:r>
      <w:r w:rsidR="00C55DBB">
        <w:rPr>
          <w:b/>
          <w:sz w:val="24"/>
          <w:szCs w:val="24"/>
        </w:rPr>
        <w:t>2</w:t>
      </w:r>
      <w:r w:rsidRPr="00BB41D0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3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207B92" w:rsidRPr="00BB41D0" w:rsidRDefault="00207B92" w:rsidP="00623AC7">
      <w:pPr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4542F" w:rsidRDefault="006B27ED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B4542F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4542F" w:rsidRDefault="006B27ED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B4542F">
              <w:rPr>
                <w:b/>
                <w:sz w:val="22"/>
                <w:szCs w:val="22"/>
              </w:rPr>
              <w:t>Nr</w:t>
            </w:r>
            <w:r w:rsidR="00C82837" w:rsidRPr="00B4542F">
              <w:rPr>
                <w:b/>
                <w:sz w:val="22"/>
                <w:szCs w:val="22"/>
              </w:rPr>
              <w:t xml:space="preserve"> </w:t>
            </w:r>
            <w:r w:rsidRPr="00B4542F">
              <w:rPr>
                <w:b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4542F" w:rsidRDefault="006B27ED" w:rsidP="00B4542F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B4542F">
              <w:rPr>
                <w:b/>
                <w:sz w:val="22"/>
                <w:szCs w:val="22"/>
              </w:rPr>
              <w:t xml:space="preserve">Nazwa i adres </w:t>
            </w:r>
            <w:r w:rsidR="00B4542F" w:rsidRPr="00B4542F">
              <w:rPr>
                <w:b/>
                <w:sz w:val="22"/>
                <w:szCs w:val="22"/>
              </w:rPr>
              <w:t>W</w:t>
            </w:r>
            <w:r w:rsidRPr="00B4542F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4542F" w:rsidRDefault="006B27ED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B4542F">
              <w:rPr>
                <w:b/>
                <w:sz w:val="22"/>
                <w:szCs w:val="22"/>
              </w:rPr>
              <w:t>Cena oferty</w:t>
            </w:r>
            <w:r w:rsidR="00B4542F" w:rsidRPr="00B4542F">
              <w:rPr>
                <w:b/>
                <w:sz w:val="22"/>
                <w:szCs w:val="22"/>
              </w:rPr>
              <w:t xml:space="preserve"> brutto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MEBELLI Marcin Kulbacki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Leśna 10/53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10-173 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36 457.20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KJMK meble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Gliwicka 189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40-859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26 900.10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KJMK meble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Gliwicka 189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40-859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52 545.60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Drzewiarz Bis</w:t>
            </w:r>
            <w:r w:rsidR="00710DB8">
              <w:rPr>
                <w:sz w:val="22"/>
                <w:szCs w:val="22"/>
              </w:rPr>
              <w:t xml:space="preserve">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K. Wyszyńskiego 46a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87-600 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31 180.50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Drzewiarz Bis</w:t>
            </w:r>
            <w:r w:rsidR="00710DB8">
              <w:rPr>
                <w:sz w:val="22"/>
                <w:szCs w:val="22"/>
              </w:rPr>
              <w:t xml:space="preserve">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K. Wyszyńskiego 46a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87-600 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22 140.00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Drzewiarz Bis</w:t>
            </w:r>
            <w:r w:rsidR="00710DB8">
              <w:rPr>
                <w:sz w:val="22"/>
                <w:szCs w:val="22"/>
              </w:rPr>
              <w:t xml:space="preserve">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K. Wyszyńskiego 46a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87-600 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59 040.00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Drzewiarz Bis</w:t>
            </w:r>
            <w:r w:rsidR="00710DB8">
              <w:rPr>
                <w:sz w:val="22"/>
                <w:szCs w:val="22"/>
              </w:rPr>
              <w:t xml:space="preserve">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K. Wyszyńskiego 46a </w:t>
            </w:r>
          </w:p>
          <w:p w:rsidR="0059747D" w:rsidRDefault="0067761A" w:rsidP="00623AC7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87-600 Lipno</w:t>
            </w:r>
          </w:p>
          <w:p w:rsidR="00623AC7" w:rsidRDefault="00623AC7" w:rsidP="00623AC7">
            <w:pPr>
              <w:jc w:val="both"/>
              <w:rPr>
                <w:sz w:val="22"/>
                <w:szCs w:val="22"/>
              </w:rPr>
            </w:pPr>
          </w:p>
          <w:p w:rsidR="00623AC7" w:rsidRPr="00B4542F" w:rsidRDefault="00623AC7" w:rsidP="00623AC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11 808.00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Drzewiarz Bis</w:t>
            </w:r>
            <w:r w:rsidR="00710DB8">
              <w:rPr>
                <w:sz w:val="22"/>
                <w:szCs w:val="22"/>
              </w:rPr>
              <w:t xml:space="preserve">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K. Wyszyńskiego 46a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87-600 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2 029.50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Drzewiarz Bis</w:t>
            </w:r>
            <w:r w:rsidR="00710DB8">
              <w:rPr>
                <w:sz w:val="22"/>
                <w:szCs w:val="22"/>
              </w:rPr>
              <w:t xml:space="preserve">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K. Wyszyńskiego 46a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87-600 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2 287.80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Drzewiarz Bis</w:t>
            </w:r>
            <w:r w:rsidR="00710DB8">
              <w:rPr>
                <w:sz w:val="22"/>
                <w:szCs w:val="22"/>
              </w:rPr>
              <w:t xml:space="preserve">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K. Wyszyńskiego 46a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87-600 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18 910.02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Drzewiarz Bis</w:t>
            </w:r>
            <w:r w:rsidR="00710DB8">
              <w:rPr>
                <w:sz w:val="22"/>
                <w:szCs w:val="22"/>
              </w:rPr>
              <w:t xml:space="preserve">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K. Wyszyńskiego 46a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87-600 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5 658.00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EURO-MEBLE Małgorzata Masłoń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Ks. bp Herberta Bednorza 2A/6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60 516.00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EURO-MEBLE Małgorzata Masłoń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Ks. bp Herberta Bednorza 2A/6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70 405.20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EURO-MEBLE Małgorzata Masłoń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Ks. bp Herberta Bednorza 2A/6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77 932.80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EURO-MEBLE Małgorzata Masłoń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Ks. bp Herberta Bednorza 2A/6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15 498.00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EURO-MEBLE Małgorzata Masłoń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Ks. bp Herberta Bednorza 2A/6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2 706.00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EURO-MEBLE Małgorzata Masłoń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Ks. bp Herberta Bednorza 2A/6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35 547.00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TRONUS POLSKA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Ordona 2a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107 010.00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TRONUS POLSKA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Ordona 2a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70 700.40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TRONUS POLSKA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Ordona 2a </w:t>
            </w:r>
          </w:p>
          <w:p w:rsidR="00B4542F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48 727.68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TRONUS POLSKA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Ordona 2a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14 907.60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TRONUS POLSKA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Ordona 2a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5 535.00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TRONUS POLSKA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Ordona 2a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107 010.00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TRONUS POLSKA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Ordona 2a </w:t>
            </w:r>
          </w:p>
          <w:p w:rsidR="0067761A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01-237 Warszawa</w:t>
            </w:r>
          </w:p>
          <w:p w:rsidR="0059747D" w:rsidRDefault="0059747D" w:rsidP="0059747D">
            <w:pPr>
              <w:jc w:val="both"/>
              <w:rPr>
                <w:sz w:val="22"/>
                <w:szCs w:val="22"/>
              </w:rPr>
            </w:pPr>
          </w:p>
          <w:p w:rsidR="0059747D" w:rsidRPr="00B4542F" w:rsidRDefault="0059747D" w:rsidP="0059747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11 808.00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TRONUS POLSKA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Ordona 2a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31 980.00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TRONUS POLSKA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Ordona 2a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7 372.62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AF SEKO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Bogusławskiego 17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24 796.80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Zaułek </w:t>
            </w:r>
            <w:proofErr w:type="spellStart"/>
            <w:r w:rsidRPr="00B4542F">
              <w:rPr>
                <w:sz w:val="22"/>
                <w:szCs w:val="22"/>
              </w:rPr>
              <w:t>Dizajnu</w:t>
            </w:r>
            <w:proofErr w:type="spellEnd"/>
            <w:r w:rsidRPr="00B4542F">
              <w:rPr>
                <w:sz w:val="22"/>
                <w:szCs w:val="22"/>
              </w:rPr>
              <w:t xml:space="preserve"> Marta </w:t>
            </w:r>
            <w:proofErr w:type="spellStart"/>
            <w:r w:rsidRPr="00B4542F">
              <w:rPr>
                <w:sz w:val="22"/>
                <w:szCs w:val="22"/>
              </w:rPr>
              <w:t>Szlapa</w:t>
            </w:r>
            <w:proofErr w:type="spellEnd"/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Gliwicka 218E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40-860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21 648.00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Zaułek </w:t>
            </w:r>
            <w:proofErr w:type="spellStart"/>
            <w:r w:rsidRPr="00B4542F">
              <w:rPr>
                <w:sz w:val="22"/>
                <w:szCs w:val="22"/>
              </w:rPr>
              <w:t>Dizajnu</w:t>
            </w:r>
            <w:proofErr w:type="spellEnd"/>
            <w:r w:rsidRPr="00B4542F">
              <w:rPr>
                <w:sz w:val="22"/>
                <w:szCs w:val="22"/>
              </w:rPr>
              <w:t xml:space="preserve"> Marta </w:t>
            </w:r>
            <w:proofErr w:type="spellStart"/>
            <w:r w:rsidRPr="00B4542F">
              <w:rPr>
                <w:sz w:val="22"/>
                <w:szCs w:val="22"/>
              </w:rPr>
              <w:t>Szlapa</w:t>
            </w:r>
            <w:proofErr w:type="spellEnd"/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Gliwicka 218E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40-860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11 070.00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MDP Polska ITS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Migdałowa 4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02-796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22 878.00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DANAVO Anna Stańczak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Słoneczna 37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41-800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36 309.60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DANAVO Anna Stańczak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Słoneczna 37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41-800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35 018.10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DANAVO Anna Stańczak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Słoneczna 37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41-800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12 988.80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DANAVO Anna Stańczak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Słoneczna 37 </w:t>
            </w:r>
          </w:p>
          <w:p w:rsidR="00462ECD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41-800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12 693.60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ALDUO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Zygmunta Miłkowskiego 3/301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30-349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72 324.00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ALDUO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Zygmunta Miłkowskiego 3/301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30-349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22 140.00 zł</w:t>
            </w:r>
          </w:p>
        </w:tc>
      </w:tr>
      <w:tr w:rsidR="0067761A" w:rsidRPr="00BB547B" w:rsidTr="00146819">
        <w:tc>
          <w:tcPr>
            <w:tcW w:w="993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ALDUO Sp. z o.o.</w:t>
            </w:r>
          </w:p>
          <w:p w:rsidR="0067761A" w:rsidRPr="00B4542F" w:rsidRDefault="0067761A" w:rsidP="0059747D">
            <w:pPr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 xml:space="preserve">Zygmunta Miłkowskiego 3/301 </w:t>
            </w:r>
          </w:p>
          <w:p w:rsidR="0067761A" w:rsidRPr="00B4542F" w:rsidRDefault="0067761A" w:rsidP="0059747D">
            <w:pPr>
              <w:jc w:val="both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30-349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61A" w:rsidRPr="00B4542F" w:rsidRDefault="0067761A" w:rsidP="0059747D">
            <w:pPr>
              <w:jc w:val="center"/>
              <w:rPr>
                <w:sz w:val="22"/>
                <w:szCs w:val="22"/>
              </w:rPr>
            </w:pPr>
            <w:r w:rsidRPr="00B4542F">
              <w:rPr>
                <w:sz w:val="22"/>
                <w:szCs w:val="22"/>
              </w:rPr>
              <w:t>5 166.00 zł</w:t>
            </w:r>
          </w:p>
        </w:tc>
      </w:tr>
      <w:bookmarkEnd w:id="0"/>
    </w:tbl>
    <w:p w:rsidR="0059747D" w:rsidRDefault="0059747D" w:rsidP="0059747D">
      <w:pPr>
        <w:jc w:val="right"/>
        <w:rPr>
          <w:i/>
          <w:sz w:val="24"/>
          <w:szCs w:val="24"/>
        </w:rPr>
      </w:pPr>
    </w:p>
    <w:p w:rsidR="0059747D" w:rsidRDefault="0059747D" w:rsidP="0059747D">
      <w:pPr>
        <w:jc w:val="right"/>
        <w:rPr>
          <w:i/>
          <w:sz w:val="24"/>
          <w:szCs w:val="24"/>
        </w:rPr>
      </w:pPr>
    </w:p>
    <w:p w:rsidR="0059747D" w:rsidRDefault="0059747D" w:rsidP="0059747D">
      <w:pPr>
        <w:jc w:val="right"/>
        <w:rPr>
          <w:i/>
          <w:sz w:val="24"/>
          <w:szCs w:val="24"/>
        </w:rPr>
      </w:pPr>
    </w:p>
    <w:p w:rsidR="0059747D" w:rsidRPr="00303A9F" w:rsidRDefault="0059747D" w:rsidP="0059747D">
      <w:pPr>
        <w:jc w:val="right"/>
        <w:rPr>
          <w:i/>
          <w:sz w:val="24"/>
          <w:szCs w:val="24"/>
        </w:rPr>
      </w:pPr>
      <w:r w:rsidRPr="00303A9F">
        <w:rPr>
          <w:i/>
          <w:sz w:val="24"/>
          <w:szCs w:val="24"/>
        </w:rPr>
        <w:t xml:space="preserve">Zamawiający </w:t>
      </w:r>
    </w:p>
    <w:p w:rsidR="0059747D" w:rsidRPr="00303A9F" w:rsidRDefault="0059747D" w:rsidP="0059747D">
      <w:pPr>
        <w:jc w:val="right"/>
        <w:rPr>
          <w:i/>
          <w:sz w:val="24"/>
          <w:szCs w:val="24"/>
        </w:rPr>
      </w:pPr>
    </w:p>
    <w:p w:rsidR="0059747D" w:rsidRPr="00303A9F" w:rsidRDefault="0059747D" w:rsidP="0059747D">
      <w:pPr>
        <w:jc w:val="right"/>
        <w:rPr>
          <w:i/>
          <w:sz w:val="24"/>
          <w:szCs w:val="24"/>
        </w:rPr>
      </w:pPr>
      <w:r w:rsidRPr="00303A9F">
        <w:rPr>
          <w:i/>
          <w:sz w:val="24"/>
          <w:szCs w:val="24"/>
        </w:rPr>
        <w:t xml:space="preserve"> Dyrektor</w:t>
      </w:r>
    </w:p>
    <w:p w:rsidR="0059747D" w:rsidRPr="00355C9D" w:rsidRDefault="0059747D" w:rsidP="0059747D">
      <w:pPr>
        <w:jc w:val="right"/>
        <w:rPr>
          <w:rFonts w:ascii="Arial" w:hAnsi="Arial" w:cs="Arial"/>
          <w:sz w:val="24"/>
        </w:rPr>
      </w:pPr>
      <w:r w:rsidRPr="00303A9F">
        <w:rPr>
          <w:i/>
          <w:sz w:val="24"/>
          <w:szCs w:val="24"/>
        </w:rPr>
        <w:t xml:space="preserve">Adam </w:t>
      </w:r>
      <w:proofErr w:type="spellStart"/>
      <w:r w:rsidRPr="00303A9F">
        <w:rPr>
          <w:i/>
          <w:sz w:val="24"/>
          <w:szCs w:val="24"/>
        </w:rPr>
        <w:t>Trzebinczyk</w:t>
      </w:r>
      <w:proofErr w:type="spellEnd"/>
      <w:r w:rsidRPr="00303A9F">
        <w:rPr>
          <w:i/>
          <w:sz w:val="24"/>
          <w:szCs w:val="24"/>
        </w:rPr>
        <w:t xml:space="preserve">  </w:t>
      </w:r>
    </w:p>
    <w:p w:rsidR="00C236D3" w:rsidRPr="00BB547B" w:rsidRDefault="00C236D3" w:rsidP="00462EC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34165E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2B6" w:rsidRDefault="000C72B6">
      <w:r>
        <w:separator/>
      </w:r>
    </w:p>
  </w:endnote>
  <w:endnote w:type="continuationSeparator" w:id="0">
    <w:p w:rsidR="000C72B6" w:rsidRDefault="000C72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2007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2007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2007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20073">
      <w:rPr>
        <w:rStyle w:val="Numerstrony"/>
        <w:rFonts w:ascii="Arial" w:hAnsi="Arial"/>
        <w:sz w:val="18"/>
        <w:szCs w:val="18"/>
      </w:rPr>
      <w:fldChar w:fldCharType="separate"/>
    </w:r>
    <w:r w:rsidR="002D0DAE">
      <w:rPr>
        <w:rStyle w:val="Numerstrony"/>
        <w:rFonts w:ascii="Arial" w:hAnsi="Arial"/>
        <w:noProof/>
        <w:sz w:val="18"/>
        <w:szCs w:val="18"/>
      </w:rPr>
      <w:t>3</w:t>
    </w:r>
    <w:r w:rsidR="0072007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2007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20073">
      <w:rPr>
        <w:rStyle w:val="Numerstrony"/>
        <w:rFonts w:ascii="Arial" w:hAnsi="Arial"/>
        <w:sz w:val="18"/>
        <w:szCs w:val="18"/>
      </w:rPr>
      <w:fldChar w:fldCharType="separate"/>
    </w:r>
    <w:r w:rsidR="002D0DAE">
      <w:rPr>
        <w:rStyle w:val="Numerstrony"/>
        <w:rFonts w:ascii="Arial" w:hAnsi="Arial"/>
        <w:noProof/>
        <w:sz w:val="18"/>
        <w:szCs w:val="18"/>
      </w:rPr>
      <w:t>3</w:t>
    </w:r>
    <w:r w:rsidR="0072007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2007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20073">
      <w:rPr>
        <w:rStyle w:val="Numerstrony"/>
      </w:rPr>
      <w:fldChar w:fldCharType="separate"/>
    </w:r>
    <w:r>
      <w:rPr>
        <w:rStyle w:val="Numerstrony"/>
        <w:noProof/>
      </w:rPr>
      <w:t>1</w:t>
    </w:r>
    <w:r w:rsidR="00720073">
      <w:rPr>
        <w:rStyle w:val="Numerstrony"/>
      </w:rPr>
      <w:fldChar w:fldCharType="end"/>
    </w:r>
    <w:r>
      <w:rPr>
        <w:rStyle w:val="Numerstrony"/>
      </w:rPr>
      <w:t>/</w:t>
    </w:r>
    <w:r w:rsidR="0072007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20073">
      <w:rPr>
        <w:rStyle w:val="Numerstrony"/>
      </w:rPr>
      <w:fldChar w:fldCharType="separate"/>
    </w:r>
    <w:r w:rsidR="002F5108">
      <w:rPr>
        <w:rStyle w:val="Numerstrony"/>
        <w:noProof/>
      </w:rPr>
      <w:t>3</w:t>
    </w:r>
    <w:r w:rsidR="0072007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2B6" w:rsidRDefault="000C72B6">
      <w:r>
        <w:separator/>
      </w:r>
    </w:p>
  </w:footnote>
  <w:footnote w:type="continuationSeparator" w:id="0">
    <w:p w:rsidR="000C72B6" w:rsidRDefault="000C72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65E" w:rsidRDefault="00B20710" w:rsidP="0034165E">
    <w:pPr>
      <w:pStyle w:val="Nagwek"/>
      <w:jc w:val="center"/>
      <w:rPr>
        <w:i/>
        <w:iCs/>
      </w:rPr>
    </w:pPr>
    <w:r>
      <w:rPr>
        <w:i/>
        <w:noProof/>
      </w:rPr>
      <w:drawing>
        <wp:inline distT="0" distB="0" distL="0" distR="0">
          <wp:extent cx="5899150" cy="654050"/>
          <wp:effectExtent l="19050" t="0" r="635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9150" cy="654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7761A" w:rsidRDefault="0067761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7761A"/>
    <w:rsid w:val="00007727"/>
    <w:rsid w:val="00017720"/>
    <w:rsid w:val="00035488"/>
    <w:rsid w:val="000C72B6"/>
    <w:rsid w:val="000D7F25"/>
    <w:rsid w:val="000E00E5"/>
    <w:rsid w:val="00173B20"/>
    <w:rsid w:val="001A6457"/>
    <w:rsid w:val="001C69FF"/>
    <w:rsid w:val="00207B92"/>
    <w:rsid w:val="0023318D"/>
    <w:rsid w:val="002D0DAE"/>
    <w:rsid w:val="002F0890"/>
    <w:rsid w:val="002F5108"/>
    <w:rsid w:val="0034165E"/>
    <w:rsid w:val="003D72FD"/>
    <w:rsid w:val="00423179"/>
    <w:rsid w:val="00462ECD"/>
    <w:rsid w:val="00477488"/>
    <w:rsid w:val="00490DC0"/>
    <w:rsid w:val="00493F8C"/>
    <w:rsid w:val="0049677A"/>
    <w:rsid w:val="004C7E9B"/>
    <w:rsid w:val="005614F2"/>
    <w:rsid w:val="00577BC6"/>
    <w:rsid w:val="0059747D"/>
    <w:rsid w:val="005B62EE"/>
    <w:rsid w:val="00623AC7"/>
    <w:rsid w:val="0067761A"/>
    <w:rsid w:val="0069085C"/>
    <w:rsid w:val="006B27ED"/>
    <w:rsid w:val="006E32BA"/>
    <w:rsid w:val="00710DB8"/>
    <w:rsid w:val="00720073"/>
    <w:rsid w:val="00843263"/>
    <w:rsid w:val="00861E75"/>
    <w:rsid w:val="008852BD"/>
    <w:rsid w:val="009D19BD"/>
    <w:rsid w:val="009F189D"/>
    <w:rsid w:val="00A80738"/>
    <w:rsid w:val="00AB1FB1"/>
    <w:rsid w:val="00AD3A4B"/>
    <w:rsid w:val="00B20710"/>
    <w:rsid w:val="00B4542F"/>
    <w:rsid w:val="00BB547B"/>
    <w:rsid w:val="00C236D3"/>
    <w:rsid w:val="00C55DBB"/>
    <w:rsid w:val="00C659E2"/>
    <w:rsid w:val="00C82837"/>
    <w:rsid w:val="00CA3D66"/>
    <w:rsid w:val="00CB0802"/>
    <w:rsid w:val="00D14715"/>
    <w:rsid w:val="00D665F5"/>
    <w:rsid w:val="00D7128F"/>
    <w:rsid w:val="00EA3476"/>
    <w:rsid w:val="00EB1BFC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07B92"/>
  </w:style>
  <w:style w:type="character" w:customStyle="1" w:styleId="TekstpodstawowywcityZnak">
    <w:name w:val="Tekst podstawowy wcięty Znak"/>
    <w:basedOn w:val="Domylnaczcionkaakapitu"/>
    <w:link w:val="Tekstpodstawowywcity"/>
    <w:rsid w:val="00207B9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0A5F58-BA6F-455F-AB86-D1E829340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2023-02-03T11:26:00Z</cp:lastPrinted>
  <dcterms:created xsi:type="dcterms:W3CDTF">2023-02-03T13:12:00Z</dcterms:created>
  <dcterms:modified xsi:type="dcterms:W3CDTF">2023-02-03T13:12:00Z</dcterms:modified>
</cp:coreProperties>
</file>