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27" w:rsidRPr="00CE4DF7" w:rsidRDefault="00C22C27" w:rsidP="00C22C27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C22C27" w:rsidRPr="00CE4DF7" w:rsidRDefault="00C22C27" w:rsidP="00C22C27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C22C27" w:rsidRPr="00CE4DF7" w:rsidRDefault="00C22C27" w:rsidP="00C22C27">
      <w:pPr>
        <w:rPr>
          <w:b/>
        </w:rPr>
      </w:pPr>
      <w:r w:rsidRPr="00CE4DF7">
        <w:rPr>
          <w:b/>
        </w:rPr>
        <w:t>40-760 Katowice</w:t>
      </w:r>
    </w:p>
    <w:p w:rsidR="00C22C27" w:rsidRDefault="00C22C27" w:rsidP="00C22C27">
      <w:pPr>
        <w:pStyle w:val="Nagwek"/>
        <w:tabs>
          <w:tab w:val="clear" w:pos="4536"/>
        </w:tabs>
        <w:rPr>
          <w:bCs/>
          <w:sz w:val="24"/>
        </w:rPr>
      </w:pPr>
    </w:p>
    <w:p w:rsidR="00C22C27" w:rsidRPr="00577A13" w:rsidRDefault="00C22C27" w:rsidP="00C22C27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03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02</w:t>
      </w:r>
      <w:r w:rsidRPr="00577A13">
        <w:rPr>
          <w:sz w:val="24"/>
        </w:rPr>
        <w:t>-</w:t>
      </w:r>
      <w:r>
        <w:rPr>
          <w:sz w:val="24"/>
        </w:rPr>
        <w:t>1</w:t>
      </w:r>
      <w:r w:rsidR="002E2F92">
        <w:rPr>
          <w:sz w:val="24"/>
        </w:rPr>
        <w:t>5</w:t>
      </w:r>
    </w:p>
    <w:p w:rsidR="00C22C27" w:rsidRDefault="00C22C27" w:rsidP="00C22C2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C22C27" w:rsidRDefault="00C22C27" w:rsidP="00C22C2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C22C27" w:rsidRPr="00AA1273" w:rsidRDefault="00C22C27" w:rsidP="00C22C2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C22C27" w:rsidRPr="00AA1273" w:rsidRDefault="00C22C27" w:rsidP="00C22C2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C22C27" w:rsidRDefault="00C22C27" w:rsidP="00C22C2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22C27" w:rsidRDefault="00C22C27" w:rsidP="00C22C2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22C27" w:rsidRPr="00D91931" w:rsidRDefault="00C22C27" w:rsidP="00C22C27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C22C27" w:rsidRPr="00D91931" w:rsidRDefault="00C22C27" w:rsidP="00C22C27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2E2F92">
        <w:rPr>
          <w:rFonts w:ascii="Times New Roman" w:hAnsi="Times New Roman"/>
          <w:sz w:val="28"/>
          <w:szCs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896"/>
      </w:tblGrid>
      <w:tr w:rsidR="00C22C27" w:rsidRPr="00607F9B" w:rsidTr="005436D5">
        <w:trPr>
          <w:trHeight w:val="638"/>
        </w:trPr>
        <w:tc>
          <w:tcPr>
            <w:tcW w:w="959" w:type="dxa"/>
            <w:shd w:val="clear" w:color="auto" w:fill="auto"/>
          </w:tcPr>
          <w:p w:rsidR="00C22C27" w:rsidRPr="00607F9B" w:rsidRDefault="00C22C27" w:rsidP="005436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C22C27" w:rsidRPr="00607F9B" w:rsidRDefault="00C22C27" w:rsidP="005436D5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>
              <w:rPr>
                <w:b/>
                <w:bCs/>
                <w:sz w:val="22"/>
                <w:szCs w:val="22"/>
              </w:rPr>
              <w:t xml:space="preserve">materiałów </w:t>
            </w:r>
            <w:proofErr w:type="spellStart"/>
            <w:r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03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C22C27" w:rsidRPr="00C118AA" w:rsidRDefault="00C22C27" w:rsidP="00C22C2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C22C27" w:rsidRPr="00C118AA" w:rsidRDefault="00C22C27" w:rsidP="00C22C2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-1</w:t>
      </w:r>
      <w:r w:rsidR="00236749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236749">
        <w:rPr>
          <w:rFonts w:ascii="Times New Roman" w:hAnsi="Times New Roman"/>
          <w:b/>
          <w:sz w:val="24"/>
        </w:rPr>
        <w:t>21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C22C27" w:rsidRPr="00C118AA" w:rsidRDefault="00C22C27" w:rsidP="00C22C2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236749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236749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C22C27" w:rsidRPr="00ED6A58" w:rsidRDefault="00C22C27" w:rsidP="00C22C2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C22C27" w:rsidRDefault="00C22C27" w:rsidP="00C22C2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C22C27" w:rsidRDefault="00C22C27" w:rsidP="00C22C2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C22C27" w:rsidRPr="00424B99" w:rsidRDefault="00C22C27" w:rsidP="00C22C2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942054">
        <w:rPr>
          <w:rFonts w:ascii="Times New Roman" w:hAnsi="Times New Roman" w:cs="Times New Roman"/>
          <w:i w:val="0"/>
          <w:sz w:val="24"/>
          <w:szCs w:val="24"/>
        </w:rPr>
        <w:t>22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C22C27" w:rsidRDefault="00C22C27" w:rsidP="00C22C2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C22C27" w:rsidRDefault="00C22C27" w:rsidP="00C22C27">
      <w:pPr>
        <w:pStyle w:val="Tekstpodstawowy"/>
        <w:jc w:val="right"/>
        <w:rPr>
          <w:i/>
          <w:sz w:val="24"/>
          <w:szCs w:val="24"/>
        </w:rPr>
      </w:pPr>
    </w:p>
    <w:p w:rsidR="00C22C27" w:rsidRPr="009C2A73" w:rsidRDefault="00C22C27" w:rsidP="00C22C2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C22C27" w:rsidRPr="009C2A73" w:rsidRDefault="00C22C27" w:rsidP="00C22C27">
      <w:pPr>
        <w:pStyle w:val="Tekstpodstawowy"/>
        <w:jc w:val="right"/>
        <w:rPr>
          <w:i/>
          <w:sz w:val="24"/>
          <w:szCs w:val="24"/>
        </w:rPr>
      </w:pPr>
    </w:p>
    <w:p w:rsidR="00C22C27" w:rsidRDefault="00C22C27" w:rsidP="00C22C2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C22C27" w:rsidRPr="00D91931" w:rsidRDefault="00C22C27" w:rsidP="00C22C27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C22C27" w:rsidRDefault="00C22C27" w:rsidP="00C22C27">
      <w:pPr>
        <w:spacing w:after="240"/>
        <w:jc w:val="right"/>
        <w:rPr>
          <w:sz w:val="22"/>
          <w:szCs w:val="22"/>
        </w:rPr>
      </w:pPr>
    </w:p>
    <w:p w:rsidR="001777A5" w:rsidRDefault="001777A5" w:rsidP="004F079B">
      <w:pPr>
        <w:spacing w:after="240"/>
        <w:jc w:val="right"/>
        <w:rPr>
          <w:sz w:val="22"/>
          <w:szCs w:val="22"/>
        </w:rPr>
      </w:pPr>
    </w:p>
    <w:p w:rsidR="001777A5" w:rsidRDefault="001777A5" w:rsidP="004F079B">
      <w:pPr>
        <w:spacing w:after="240"/>
        <w:jc w:val="right"/>
        <w:rPr>
          <w:sz w:val="22"/>
          <w:szCs w:val="22"/>
        </w:rPr>
      </w:pPr>
    </w:p>
    <w:p w:rsidR="001777A5" w:rsidRDefault="001777A5" w:rsidP="004F079B">
      <w:pPr>
        <w:spacing w:after="240"/>
        <w:jc w:val="right"/>
        <w:rPr>
          <w:sz w:val="22"/>
          <w:szCs w:val="22"/>
        </w:rPr>
      </w:pPr>
    </w:p>
    <w:sectPr w:rsidR="001777A5" w:rsidSect="002E2F92">
      <w:headerReference w:type="default" r:id="rId7"/>
      <w:footerReference w:type="default" r:id="rId8"/>
      <w:pgSz w:w="11906" w:h="16838"/>
      <w:pgMar w:top="1417" w:right="1417" w:bottom="1417" w:left="85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FED" w:rsidRDefault="00F31FED">
      <w:r>
        <w:separator/>
      </w:r>
    </w:p>
  </w:endnote>
  <w:endnote w:type="continuationSeparator" w:id="0">
    <w:p w:rsidR="00F31FED" w:rsidRDefault="00F31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FED" w:rsidRDefault="00F31FED">
      <w:r>
        <w:separator/>
      </w:r>
    </w:p>
  </w:footnote>
  <w:footnote w:type="continuationSeparator" w:id="0">
    <w:p w:rsidR="00F31FED" w:rsidRDefault="00F31F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4D45BC">
    <w:pPr>
      <w:pStyle w:val="Nagwek"/>
    </w:pPr>
    <w:r w:rsidRPr="004D45BC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2ABE"/>
    <w:rsid w:val="00136AEA"/>
    <w:rsid w:val="0015679F"/>
    <w:rsid w:val="0017058A"/>
    <w:rsid w:val="001777A5"/>
    <w:rsid w:val="001C0165"/>
    <w:rsid w:val="001C5A4C"/>
    <w:rsid w:val="00236749"/>
    <w:rsid w:val="002E2F92"/>
    <w:rsid w:val="002F480A"/>
    <w:rsid w:val="0033399E"/>
    <w:rsid w:val="0037248D"/>
    <w:rsid w:val="003D12E3"/>
    <w:rsid w:val="00403A44"/>
    <w:rsid w:val="00416659"/>
    <w:rsid w:val="004360B0"/>
    <w:rsid w:val="0046562F"/>
    <w:rsid w:val="004D45BC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2054"/>
    <w:rsid w:val="00945187"/>
    <w:rsid w:val="00955CEB"/>
    <w:rsid w:val="00972F59"/>
    <w:rsid w:val="00AC3482"/>
    <w:rsid w:val="00BD5546"/>
    <w:rsid w:val="00C22C27"/>
    <w:rsid w:val="00C25577"/>
    <w:rsid w:val="00C34578"/>
    <w:rsid w:val="00CC1A78"/>
    <w:rsid w:val="00CF0F4C"/>
    <w:rsid w:val="00D02ABE"/>
    <w:rsid w:val="00D63C6E"/>
    <w:rsid w:val="00D91931"/>
    <w:rsid w:val="00DE0599"/>
    <w:rsid w:val="00EC07B6"/>
    <w:rsid w:val="00EC7BE6"/>
    <w:rsid w:val="00F16C50"/>
    <w:rsid w:val="00F31FED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07B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07B6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22C2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C07B6"/>
    <w:rPr>
      <w:sz w:val="28"/>
      <w:szCs w:val="20"/>
    </w:rPr>
  </w:style>
  <w:style w:type="paragraph" w:styleId="Tekstpodstawowywcity">
    <w:name w:val="Body Text Indent"/>
    <w:basedOn w:val="Normalny"/>
    <w:rsid w:val="00EC07B6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EC07B6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EC07B6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EC07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7B6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C22C2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C22C27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22C27"/>
    <w:rPr>
      <w:sz w:val="28"/>
    </w:rPr>
  </w:style>
  <w:style w:type="character" w:customStyle="1" w:styleId="NagwekZnak">
    <w:name w:val="Nagłówek Znak"/>
    <w:basedOn w:val="Domylnaczcionkaakapitu"/>
    <w:link w:val="Nagwek"/>
    <w:rsid w:val="00C22C27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22C27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2023-02-15T09:07:00Z</cp:lastPrinted>
  <dcterms:created xsi:type="dcterms:W3CDTF">2023-02-15T09:07:00Z</dcterms:created>
  <dcterms:modified xsi:type="dcterms:W3CDTF">2023-02-15T09:07:00Z</dcterms:modified>
</cp:coreProperties>
</file>