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40" w:rsidRDefault="00BA4540" w:rsidP="00BA4540">
      <w:pPr>
        <w:shd w:val="clear" w:color="auto" w:fill="FFFFFF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</w:p>
    <w:p w:rsidR="00BA4540" w:rsidRPr="00BA4540" w:rsidRDefault="00BA4540" w:rsidP="00BA4540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BA4540">
        <w:rPr>
          <w:rFonts w:ascii="Arial" w:hAnsi="Arial" w:cs="Arial"/>
          <w:b/>
          <w:kern w:val="36"/>
          <w:sz w:val="20"/>
          <w:szCs w:val="20"/>
          <w:lang w:eastAsia="pl-PL"/>
        </w:rPr>
        <w:br/>
        <w:t xml:space="preserve">Dostawa materiałów </w:t>
      </w:r>
      <w:proofErr w:type="spellStart"/>
      <w:r w:rsidRPr="00BA4540">
        <w:rPr>
          <w:rFonts w:ascii="Arial" w:hAnsi="Arial" w:cs="Arial"/>
          <w:b/>
          <w:kern w:val="36"/>
          <w:sz w:val="20"/>
          <w:szCs w:val="20"/>
          <w:lang w:eastAsia="pl-PL"/>
        </w:rPr>
        <w:t>szewnych</w:t>
      </w:r>
      <w:proofErr w:type="spellEnd"/>
    </w:p>
    <w:p w:rsidR="00BA4540" w:rsidRPr="00BA4540" w:rsidRDefault="00BA4540" w:rsidP="00BA4540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BA4540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BA4540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BA4540">
        <w:rPr>
          <w:rFonts w:ascii="Arial" w:hAnsi="Arial" w:cs="Arial"/>
          <w:sz w:val="20"/>
          <w:szCs w:val="20"/>
          <w:lang w:eastAsia="pl-PL"/>
        </w:rPr>
        <w:t>.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BA4540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BA4540" w:rsidRPr="00BA4540" w:rsidRDefault="00BA4540" w:rsidP="00BA4540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BA4540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BA4540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BA4540">
        <w:rPr>
          <w:rFonts w:ascii="Arial" w:hAnsi="Arial" w:cs="Arial"/>
          <w:sz w:val="20"/>
          <w:szCs w:val="20"/>
          <w:lang w:eastAsia="pl-PL"/>
        </w:rPr>
        <w:t>Katowice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BA4540">
        <w:rPr>
          <w:rFonts w:ascii="Arial" w:hAnsi="Arial" w:cs="Arial"/>
          <w:sz w:val="20"/>
          <w:szCs w:val="20"/>
          <w:lang w:eastAsia="pl-PL"/>
        </w:rPr>
        <w:t>40-760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BA4540">
        <w:rPr>
          <w:rFonts w:ascii="Arial" w:hAnsi="Arial" w:cs="Arial"/>
          <w:sz w:val="20"/>
          <w:szCs w:val="20"/>
          <w:lang w:eastAsia="pl-PL"/>
        </w:rPr>
        <w:t>śląskie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BA4540">
        <w:rPr>
          <w:rFonts w:ascii="Arial" w:hAnsi="Arial" w:cs="Arial"/>
          <w:sz w:val="20"/>
          <w:szCs w:val="20"/>
          <w:lang w:eastAsia="pl-PL"/>
        </w:rPr>
        <w:t>Polska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BA4540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BA4540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BA4540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BA4540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BA4540">
        <w:rPr>
          <w:rFonts w:ascii="Arial" w:hAnsi="Arial" w:cs="Arial"/>
          <w:sz w:val="20"/>
          <w:szCs w:val="20"/>
          <w:lang w:eastAsia="pl-PL"/>
        </w:rPr>
        <w:t>Zdrowie</w:t>
      </w:r>
    </w:p>
    <w:p w:rsidR="00BA4540" w:rsidRPr="00BA4540" w:rsidRDefault="00BA4540" w:rsidP="00BA4540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2.1.) Numer ogłoszenia: </w:t>
      </w:r>
      <w:r w:rsidRPr="00BA4540">
        <w:rPr>
          <w:rFonts w:ascii="Arial" w:hAnsi="Arial" w:cs="Arial"/>
          <w:sz w:val="20"/>
          <w:szCs w:val="20"/>
          <w:lang w:eastAsia="pl-PL"/>
        </w:rPr>
        <w:t>2023/BZP 00096879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2.2.) Data ogłoszenia: </w:t>
      </w:r>
      <w:r w:rsidRPr="00BA4540">
        <w:rPr>
          <w:rFonts w:ascii="Arial" w:hAnsi="Arial" w:cs="Arial"/>
          <w:sz w:val="20"/>
          <w:szCs w:val="20"/>
          <w:lang w:eastAsia="pl-PL"/>
        </w:rPr>
        <w:t>2023-02-15</w:t>
      </w:r>
    </w:p>
    <w:p w:rsidR="00BA4540" w:rsidRPr="00BA4540" w:rsidRDefault="00BA4540" w:rsidP="00BA4540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BA4540">
        <w:rPr>
          <w:rFonts w:ascii="Arial" w:hAnsi="Arial" w:cs="Arial"/>
          <w:sz w:val="20"/>
          <w:szCs w:val="20"/>
          <w:lang w:eastAsia="pl-PL"/>
        </w:rPr>
        <w:t>2023/BZP 00082509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BA4540">
        <w:rPr>
          <w:rFonts w:ascii="Arial" w:hAnsi="Arial" w:cs="Arial"/>
          <w:sz w:val="20"/>
          <w:szCs w:val="20"/>
          <w:lang w:eastAsia="pl-PL"/>
        </w:rPr>
        <w:t>01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BA4540" w:rsidRPr="00BA4540" w:rsidRDefault="00BA4540" w:rsidP="00BA4540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BA4540" w:rsidRPr="00BA4540" w:rsidRDefault="00BA4540" w:rsidP="00BA4540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BA4540" w:rsidRPr="00BA4540" w:rsidRDefault="00BA4540" w:rsidP="00BA4540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Przed zmianą:</w:t>
      </w:r>
      <w:r w:rsidRPr="00BA4540">
        <w:rPr>
          <w:rFonts w:ascii="Arial" w:hAnsi="Arial" w:cs="Arial"/>
          <w:sz w:val="20"/>
          <w:szCs w:val="20"/>
          <w:lang w:eastAsia="pl-PL"/>
        </w:rPr>
        <w:br/>
        <w:t>2023-02-17 10:00</w:t>
      </w:r>
    </w:p>
    <w:p w:rsidR="00BA4540" w:rsidRPr="00BA4540" w:rsidRDefault="00BA4540" w:rsidP="00BA4540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Po zmianie:</w:t>
      </w:r>
      <w:r w:rsidRPr="00BA4540">
        <w:rPr>
          <w:rFonts w:ascii="Arial" w:hAnsi="Arial" w:cs="Arial"/>
          <w:sz w:val="20"/>
          <w:szCs w:val="20"/>
          <w:lang w:eastAsia="pl-PL"/>
        </w:rPr>
        <w:br/>
        <w:t>2023-02-21 10:00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lastRenderedPageBreak/>
        <w:t>3.4.1.) Opis zmiany, w tym tekst, który należy dodać lub zmienić:</w:t>
      </w:r>
    </w:p>
    <w:p w:rsidR="00BA4540" w:rsidRPr="00BA4540" w:rsidRDefault="00BA4540" w:rsidP="00BA4540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BA4540" w:rsidRPr="00BA4540" w:rsidRDefault="00BA4540" w:rsidP="00BA4540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Przed zmianą:</w:t>
      </w:r>
      <w:r w:rsidRPr="00BA4540">
        <w:rPr>
          <w:rFonts w:ascii="Arial" w:hAnsi="Arial" w:cs="Arial"/>
          <w:sz w:val="20"/>
          <w:szCs w:val="20"/>
          <w:lang w:eastAsia="pl-PL"/>
        </w:rPr>
        <w:br/>
        <w:t>2023-02-17 10:15</w:t>
      </w:r>
    </w:p>
    <w:p w:rsidR="00BA4540" w:rsidRPr="00BA4540" w:rsidRDefault="00BA4540" w:rsidP="00BA4540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Po zmianie:</w:t>
      </w:r>
      <w:r w:rsidRPr="00BA4540">
        <w:rPr>
          <w:rFonts w:ascii="Arial" w:hAnsi="Arial" w:cs="Arial"/>
          <w:sz w:val="20"/>
          <w:szCs w:val="20"/>
          <w:lang w:eastAsia="pl-PL"/>
        </w:rPr>
        <w:br/>
        <w:t>2023-02-21 10:15</w:t>
      </w:r>
    </w:p>
    <w:p w:rsidR="00BA4540" w:rsidRPr="00BA4540" w:rsidRDefault="00BA4540" w:rsidP="00BA4540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BA4540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BA4540" w:rsidRPr="00BA4540" w:rsidRDefault="00BA4540" w:rsidP="00BA4540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BA4540" w:rsidRPr="00BA4540" w:rsidRDefault="00BA4540" w:rsidP="00BA4540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Przed zmianą:</w:t>
      </w:r>
      <w:r w:rsidRPr="00BA4540">
        <w:rPr>
          <w:rFonts w:ascii="Arial" w:hAnsi="Arial" w:cs="Arial"/>
          <w:sz w:val="20"/>
          <w:szCs w:val="20"/>
          <w:lang w:eastAsia="pl-PL"/>
        </w:rPr>
        <w:br/>
        <w:t>2023-03-18</w:t>
      </w:r>
    </w:p>
    <w:p w:rsidR="00BA4540" w:rsidRPr="00BA4540" w:rsidRDefault="00BA4540" w:rsidP="00BA4540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BA4540">
        <w:rPr>
          <w:rFonts w:ascii="Arial" w:hAnsi="Arial" w:cs="Arial"/>
          <w:sz w:val="20"/>
          <w:szCs w:val="20"/>
          <w:lang w:eastAsia="pl-PL"/>
        </w:rPr>
        <w:t>Po zmianie:</w:t>
      </w:r>
      <w:r w:rsidRPr="00BA4540">
        <w:rPr>
          <w:rFonts w:ascii="Arial" w:hAnsi="Arial" w:cs="Arial"/>
          <w:sz w:val="20"/>
          <w:szCs w:val="20"/>
          <w:lang w:eastAsia="pl-PL"/>
        </w:rPr>
        <w:br/>
        <w:t>2023-03-22</w:t>
      </w:r>
    </w:p>
    <w:p w:rsidR="006C4A06" w:rsidRPr="00BA4540" w:rsidRDefault="006C4A06" w:rsidP="00883CDF">
      <w:pPr>
        <w:rPr>
          <w:sz w:val="20"/>
          <w:szCs w:val="20"/>
        </w:rPr>
      </w:pPr>
    </w:p>
    <w:sectPr w:rsidR="006C4A06" w:rsidRPr="00BA4540" w:rsidSect="00BA454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1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CF2" w:rsidRDefault="00995CF2">
      <w:r>
        <w:separator/>
      </w:r>
    </w:p>
  </w:endnote>
  <w:endnote w:type="continuationSeparator" w:id="0">
    <w:p w:rsidR="00995CF2" w:rsidRDefault="00995C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05D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05DA5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D5C84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605DA5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BA4540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CF2" w:rsidRDefault="00995CF2">
      <w:r>
        <w:separator/>
      </w:r>
    </w:p>
  </w:footnote>
  <w:footnote w:type="continuationSeparator" w:id="0">
    <w:p w:rsidR="00995CF2" w:rsidRDefault="00995C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896" w:rsidRPr="00BA4540" w:rsidRDefault="00BA4540">
    <w:pPr>
      <w:pStyle w:val="Nagwek"/>
      <w:rPr>
        <w:rFonts w:ascii="Arial" w:hAnsi="Arial" w:cs="Arial"/>
        <w:sz w:val="18"/>
        <w:szCs w:val="18"/>
      </w:rPr>
    </w:pPr>
    <w:r w:rsidRPr="00BA4540">
      <w:rPr>
        <w:rFonts w:ascii="Arial" w:hAnsi="Arial" w:cs="Arial"/>
        <w:sz w:val="18"/>
        <w:szCs w:val="18"/>
      </w:rPr>
      <w:t>Ogłoszenie nr 2023/BZP 00096879/01 z dnia 2023-02-15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896"/>
    <w:rsid w:val="0003528F"/>
    <w:rsid w:val="000A5C73"/>
    <w:rsid w:val="000C1896"/>
    <w:rsid w:val="000E6AFB"/>
    <w:rsid w:val="00110438"/>
    <w:rsid w:val="00154810"/>
    <w:rsid w:val="001569EC"/>
    <w:rsid w:val="00187205"/>
    <w:rsid w:val="00190F1A"/>
    <w:rsid w:val="0019648D"/>
    <w:rsid w:val="001D5C84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05DA5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883CDF"/>
    <w:rsid w:val="00906C49"/>
    <w:rsid w:val="00910FF6"/>
    <w:rsid w:val="00914734"/>
    <w:rsid w:val="00934013"/>
    <w:rsid w:val="00990CC9"/>
    <w:rsid w:val="00995CF2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A4540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BA45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A4540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A4540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BA4540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BA4540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BA4540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BA4540"/>
  </w:style>
  <w:style w:type="paragraph" w:styleId="NormalnyWeb">
    <w:name w:val="Normal (Web)"/>
    <w:basedOn w:val="Normalny"/>
    <w:uiPriority w:val="99"/>
    <w:unhideWhenUsed/>
    <w:rsid w:val="00BA4540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8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5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711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435068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92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03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7A36629-20ED-4595-8C2A-0CDC8B82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2023-02-15T13:32:00Z</dcterms:created>
  <dcterms:modified xsi:type="dcterms:W3CDTF">2023-02-15T13:32:00Z</dcterms:modified>
</cp:coreProperties>
</file>