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B31" w:rsidRPr="00DA2AC1" w:rsidRDefault="00F46B31" w:rsidP="00F46B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F46B31" w:rsidRPr="00DA2AC1" w:rsidRDefault="00F46B31" w:rsidP="00F46B31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F46B31" w:rsidRPr="00DA2AC1" w:rsidRDefault="00F46B31" w:rsidP="00F46B31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F46B31" w:rsidRPr="00DA2AC1" w:rsidRDefault="00F46B31" w:rsidP="00F46B3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46B31" w:rsidRPr="00DA2AC1" w:rsidRDefault="00F46B31" w:rsidP="00F46B31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A2AC1">
        <w:rPr>
          <w:sz w:val="24"/>
          <w:szCs w:val="24"/>
        </w:rPr>
        <w:t>-</w:t>
      </w:r>
      <w:r w:rsidR="00E57E82">
        <w:rPr>
          <w:sz w:val="24"/>
          <w:szCs w:val="24"/>
        </w:rPr>
        <w:t>1</w:t>
      </w:r>
      <w:r w:rsidR="00F34E1F">
        <w:rPr>
          <w:sz w:val="24"/>
          <w:szCs w:val="24"/>
        </w:rPr>
        <w:t>7</w:t>
      </w:r>
    </w:p>
    <w:p w:rsidR="00F46B31" w:rsidRPr="001566D5" w:rsidRDefault="00F46B31" w:rsidP="00F46B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46B31" w:rsidRPr="001566D5" w:rsidRDefault="00F46B31" w:rsidP="00F46B31"/>
    <w:p w:rsidR="00F46B31" w:rsidRDefault="00F46B31" w:rsidP="00F46B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46B31" w:rsidRDefault="00F46B31" w:rsidP="00F46B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46B31" w:rsidRDefault="00F46B31" w:rsidP="00F46B3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46B31" w:rsidRPr="001566D5" w:rsidRDefault="00F46B31" w:rsidP="00F46B31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46B31" w:rsidRDefault="00F46B31" w:rsidP="00F46B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46B31" w:rsidRDefault="00F46B31" w:rsidP="00F46B3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F46B31" w:rsidRDefault="00F46B31" w:rsidP="00F46B31">
      <w:pPr>
        <w:jc w:val="both"/>
        <w:rPr>
          <w:i/>
          <w:sz w:val="22"/>
          <w:szCs w:val="22"/>
        </w:rPr>
      </w:pPr>
    </w:p>
    <w:p w:rsidR="00F46B31" w:rsidRPr="00406690" w:rsidRDefault="00F46B31" w:rsidP="00F46B31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F46B31" w:rsidRPr="00406690" w:rsidRDefault="00F46B31" w:rsidP="00F46B31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F46B31" w:rsidRPr="005B5F96" w:rsidRDefault="00F46B31" w:rsidP="00F46B31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materiałów </w:t>
      </w:r>
      <w:proofErr w:type="spellStart"/>
      <w:r w:rsidRPr="00F46B31">
        <w:rPr>
          <w:b/>
          <w:bCs/>
          <w:i/>
          <w:sz w:val="22"/>
          <w:szCs w:val="22"/>
        </w:rPr>
        <w:t>szewnych</w:t>
      </w:r>
      <w:proofErr w:type="spellEnd"/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F46B31" w:rsidRDefault="00F46B31" w:rsidP="00F46B31">
      <w:pPr>
        <w:jc w:val="both"/>
        <w:rPr>
          <w:b/>
          <w:sz w:val="22"/>
          <w:szCs w:val="22"/>
        </w:rPr>
      </w:pPr>
    </w:p>
    <w:p w:rsidR="00F46B31" w:rsidRDefault="00F46B31" w:rsidP="00F46B31">
      <w:pPr>
        <w:jc w:val="both"/>
        <w:rPr>
          <w:sz w:val="24"/>
          <w:szCs w:val="24"/>
        </w:rPr>
      </w:pPr>
    </w:p>
    <w:p w:rsidR="00F46B31" w:rsidRPr="001566D5" w:rsidRDefault="00F46B31" w:rsidP="00F46B31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A32BDE" w:rsidRPr="00F46B31" w:rsidTr="00750B9D">
        <w:tc>
          <w:tcPr>
            <w:tcW w:w="9356" w:type="dxa"/>
            <w:shd w:val="clear" w:color="auto" w:fill="auto"/>
          </w:tcPr>
          <w:p w:rsidR="00A32BDE" w:rsidRDefault="00A32BDE" w:rsidP="00F46B3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Czy w pakiecie nr 1 poz. 1 Zamawiający dopuści nić 10/0 rodzaj szwu dwuigłowy – igła </w:t>
            </w:r>
            <w:proofErr w:type="spellStart"/>
            <w:r w:rsidRPr="00F46B31">
              <w:rPr>
                <w:sz w:val="24"/>
                <w:szCs w:val="24"/>
              </w:rPr>
              <w:t>szpatuła</w:t>
            </w:r>
            <w:proofErr w:type="spellEnd"/>
            <w:r w:rsidRPr="00F46B31">
              <w:rPr>
                <w:sz w:val="24"/>
                <w:szCs w:val="24"/>
              </w:rPr>
              <w:t xml:space="preserve">, wycinek 3/8 koła o dł. igły 6.00mm i średnicy 0.14mm? </w:t>
            </w:r>
          </w:p>
          <w:p w:rsidR="00F46B31" w:rsidRPr="00F46B31" w:rsidRDefault="00F46B31" w:rsidP="00F46B3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46B31">
              <w:rPr>
                <w:b/>
                <w:sz w:val="24"/>
                <w:szCs w:val="24"/>
              </w:rPr>
              <w:t>Odp.:</w:t>
            </w:r>
          </w:p>
          <w:p w:rsidR="00F46B31" w:rsidRDefault="00E57E82" w:rsidP="00F46B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nici o zaoferowanych parametrach. </w:t>
            </w:r>
          </w:p>
          <w:p w:rsidR="00E57E82" w:rsidRPr="00F46B31" w:rsidRDefault="00E57E82" w:rsidP="00E57E8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32BDE" w:rsidRDefault="00A32BDE" w:rsidP="00F46B3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Czy w pakiecie nr 1 poz. 2 Zamawiający dopuści nić 9/0 rodzaj szwu dwuigłowy - igła </w:t>
            </w:r>
            <w:proofErr w:type="spellStart"/>
            <w:r w:rsidRPr="00F46B31">
              <w:rPr>
                <w:sz w:val="24"/>
                <w:szCs w:val="24"/>
              </w:rPr>
              <w:t>szpatuła</w:t>
            </w:r>
            <w:proofErr w:type="spellEnd"/>
            <w:r w:rsidRPr="00F46B31">
              <w:rPr>
                <w:sz w:val="24"/>
                <w:szCs w:val="24"/>
              </w:rPr>
              <w:t xml:space="preserve"> wycinek 3/8 koła o dł. 6.00mm i średnicy 0.14? </w:t>
            </w:r>
          </w:p>
          <w:p w:rsidR="00F46B31" w:rsidRPr="00F46B31" w:rsidRDefault="00F46B31" w:rsidP="00F46B3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46B31">
              <w:rPr>
                <w:b/>
                <w:sz w:val="24"/>
                <w:szCs w:val="24"/>
              </w:rPr>
              <w:t>Odp.:</w:t>
            </w:r>
          </w:p>
          <w:p w:rsidR="00E57E82" w:rsidRDefault="00E57E82" w:rsidP="00E57E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nici o zaoferowanych parametrach. </w:t>
            </w:r>
          </w:p>
          <w:p w:rsidR="00A32BDE" w:rsidRPr="00F46B31" w:rsidRDefault="00A32BDE" w:rsidP="00E57E8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32BDE" w:rsidRDefault="00A32BDE" w:rsidP="00F46B31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Czy w pakiecie nr 1 poz. 3 Zamawiający dopuści szew dwuigłowy - igła prosta, </w:t>
            </w:r>
            <w:r w:rsidR="00F46B31">
              <w:rPr>
                <w:sz w:val="24"/>
                <w:szCs w:val="24"/>
              </w:rPr>
              <w:t xml:space="preserve">                          </w:t>
            </w:r>
            <w:r w:rsidRPr="00F46B31">
              <w:rPr>
                <w:sz w:val="24"/>
                <w:szCs w:val="24"/>
              </w:rPr>
              <w:t xml:space="preserve">dł. 16.00mm i średnicy 0.14mm? </w:t>
            </w:r>
          </w:p>
          <w:p w:rsidR="00F46B31" w:rsidRPr="00F46B31" w:rsidRDefault="00F46B31" w:rsidP="00F46B3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F46B31">
              <w:rPr>
                <w:b/>
                <w:sz w:val="24"/>
                <w:szCs w:val="24"/>
              </w:rPr>
              <w:t>Odp.:</w:t>
            </w:r>
          </w:p>
          <w:p w:rsidR="00F46B31" w:rsidRPr="00F46B31" w:rsidRDefault="00E57E82" w:rsidP="00F46B3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3 </w:t>
            </w:r>
            <w:r w:rsidR="007822AE">
              <w:rPr>
                <w:sz w:val="24"/>
                <w:szCs w:val="24"/>
              </w:rPr>
              <w:t>szew dwuigłowy - igła prosta o zaoferowanych parametrach.</w:t>
            </w:r>
          </w:p>
          <w:p w:rsidR="00A32BDE" w:rsidRPr="00F46B31" w:rsidRDefault="00A32BDE" w:rsidP="00E57E8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0A5B" w:rsidRDefault="00A32BDE" w:rsidP="00340A5B">
            <w:pPr>
              <w:ind w:left="30" w:right="-7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4. Czy w pakiecie nr 1 poz. 4 Zamawiający dopuści zestaw dwóch szwów szew umocowany </w:t>
            </w:r>
            <w:r w:rsidR="00340A5B">
              <w:rPr>
                <w:sz w:val="24"/>
                <w:szCs w:val="24"/>
              </w:rPr>
              <w:t xml:space="preserve">             </w:t>
            </w:r>
          </w:p>
          <w:p w:rsidR="00340A5B" w:rsidRDefault="00A32BDE" w:rsidP="00340A5B">
            <w:pPr>
              <w:ind w:left="318" w:right="-7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>w pętli na 1 igle o wycinku koła o dł.15.00 mm i średnicy 0.24 mm?</w:t>
            </w:r>
          </w:p>
          <w:p w:rsidR="00340A5B" w:rsidRPr="00340A5B" w:rsidRDefault="00340A5B" w:rsidP="00340A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40A5B">
              <w:rPr>
                <w:b/>
                <w:sz w:val="24"/>
                <w:szCs w:val="24"/>
              </w:rPr>
              <w:t>Odp.:</w:t>
            </w:r>
          </w:p>
          <w:p w:rsidR="00F15483" w:rsidRDefault="00F15483" w:rsidP="00F1548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zestawu dwóch szwów o zaoferowanych parametrach. </w:t>
            </w:r>
          </w:p>
          <w:p w:rsidR="00A32BDE" w:rsidRPr="00F46B31" w:rsidRDefault="00A32BDE" w:rsidP="00F1548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0A5B" w:rsidRDefault="00A32BDE" w:rsidP="00F15483">
            <w:pPr>
              <w:numPr>
                <w:ilvl w:val="0"/>
                <w:numId w:val="9"/>
              </w:numPr>
              <w:ind w:left="318" w:right="-74" w:hanging="284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Czy w pakiecie nr 1 poz. 5 Zamawiający dopuści nić 5/0 szew dwuigłowy - igła </w:t>
            </w:r>
            <w:proofErr w:type="spellStart"/>
            <w:r w:rsidRPr="00F46B31">
              <w:rPr>
                <w:sz w:val="24"/>
                <w:szCs w:val="24"/>
              </w:rPr>
              <w:t>szpatuła</w:t>
            </w:r>
            <w:proofErr w:type="spellEnd"/>
            <w:r w:rsidRPr="00F46B31">
              <w:rPr>
                <w:sz w:val="24"/>
                <w:szCs w:val="24"/>
              </w:rPr>
              <w:t>, wycinek 1/4 koła, dł. 8.00 mm i średn</w:t>
            </w:r>
            <w:r w:rsidR="00340A5B">
              <w:rPr>
                <w:sz w:val="24"/>
                <w:szCs w:val="24"/>
              </w:rPr>
              <w:t>icy 0,33 mm</w:t>
            </w:r>
            <w:r w:rsidRPr="00F46B31">
              <w:rPr>
                <w:sz w:val="24"/>
                <w:szCs w:val="24"/>
              </w:rPr>
              <w:t>?</w:t>
            </w:r>
          </w:p>
          <w:p w:rsidR="00340A5B" w:rsidRPr="00340A5B" w:rsidRDefault="00340A5B" w:rsidP="00340A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40A5B">
              <w:rPr>
                <w:b/>
                <w:sz w:val="24"/>
                <w:szCs w:val="24"/>
              </w:rPr>
              <w:t>Odp.:</w:t>
            </w:r>
          </w:p>
          <w:p w:rsidR="00A32BDE" w:rsidRPr="00F46B31" w:rsidRDefault="00F15483" w:rsidP="00340A5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5 </w:t>
            </w:r>
            <w:r w:rsidR="001F08F9">
              <w:rPr>
                <w:sz w:val="24"/>
                <w:szCs w:val="24"/>
              </w:rPr>
              <w:t>nici o zaoferowanych parametrach.</w:t>
            </w:r>
          </w:p>
          <w:p w:rsidR="00A32BDE" w:rsidRPr="00F46B31" w:rsidRDefault="00A32BDE" w:rsidP="00750B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40A5B" w:rsidRDefault="00A32BDE" w:rsidP="001F08F9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lastRenderedPageBreak/>
              <w:t xml:space="preserve">Czy w pakiecie nr 1 poz. 6 Zamawiający dopuści nić 8/0 szew dwuigłowy - igła </w:t>
            </w:r>
            <w:proofErr w:type="spellStart"/>
            <w:r w:rsidRPr="00F46B31">
              <w:rPr>
                <w:sz w:val="24"/>
                <w:szCs w:val="24"/>
              </w:rPr>
              <w:t>szpatuła</w:t>
            </w:r>
            <w:proofErr w:type="spellEnd"/>
            <w:r w:rsidRPr="00F46B31">
              <w:rPr>
                <w:sz w:val="24"/>
                <w:szCs w:val="24"/>
              </w:rPr>
              <w:t>, wycinek 3/8 koła</w:t>
            </w:r>
            <w:r w:rsidR="00340A5B">
              <w:rPr>
                <w:sz w:val="24"/>
                <w:szCs w:val="24"/>
              </w:rPr>
              <w:t>, dł. 6,5 mm i średnicy 0,20 mm</w:t>
            </w:r>
            <w:r w:rsidRPr="00F46B31">
              <w:rPr>
                <w:sz w:val="24"/>
                <w:szCs w:val="24"/>
              </w:rPr>
              <w:t>?</w:t>
            </w:r>
          </w:p>
          <w:p w:rsidR="00340A5B" w:rsidRPr="00340A5B" w:rsidRDefault="00340A5B" w:rsidP="00340A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40A5B">
              <w:rPr>
                <w:b/>
                <w:sz w:val="24"/>
                <w:szCs w:val="24"/>
              </w:rPr>
              <w:t>Odp.:</w:t>
            </w:r>
          </w:p>
          <w:p w:rsidR="001F08F9" w:rsidRDefault="001F08F9" w:rsidP="001F08F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nici o zaoferowanych parametrach. </w:t>
            </w:r>
          </w:p>
          <w:p w:rsidR="00A32BDE" w:rsidRPr="00F46B31" w:rsidRDefault="00A32BDE" w:rsidP="001F08F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0A5B" w:rsidRDefault="00A32BDE" w:rsidP="001F08F9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 xml:space="preserve">Czy w pakiecie nr 1 poz. 7 Zamawiający dopuści nić 7/0 dwuigłowy - igła </w:t>
            </w:r>
            <w:proofErr w:type="spellStart"/>
            <w:r w:rsidRPr="00F46B31">
              <w:rPr>
                <w:sz w:val="24"/>
                <w:szCs w:val="24"/>
              </w:rPr>
              <w:t>szpatuła</w:t>
            </w:r>
            <w:proofErr w:type="spellEnd"/>
            <w:r w:rsidRPr="00F46B31">
              <w:rPr>
                <w:sz w:val="24"/>
                <w:szCs w:val="24"/>
              </w:rPr>
              <w:t>, wycinek 3/8 koła, dł. 6,5 mm i średnicy 0,20 mm?</w:t>
            </w:r>
          </w:p>
          <w:p w:rsidR="00340A5B" w:rsidRPr="00340A5B" w:rsidRDefault="00340A5B" w:rsidP="00340A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40A5B">
              <w:rPr>
                <w:b/>
                <w:sz w:val="24"/>
                <w:szCs w:val="24"/>
              </w:rPr>
              <w:t>Odp.:</w:t>
            </w:r>
          </w:p>
          <w:p w:rsidR="007822AE" w:rsidRDefault="007822AE" w:rsidP="007822A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nici o zaoferowanych parametrach. </w:t>
            </w:r>
          </w:p>
          <w:p w:rsidR="00A32BDE" w:rsidRPr="00F46B31" w:rsidRDefault="00A32BDE" w:rsidP="007822A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A32BDE" w:rsidRDefault="00A32BDE" w:rsidP="001F08F9">
            <w:pPr>
              <w:numPr>
                <w:ilvl w:val="0"/>
                <w:numId w:val="9"/>
              </w:numPr>
              <w:ind w:left="318" w:right="-74" w:hanging="318"/>
              <w:jc w:val="both"/>
              <w:rPr>
                <w:sz w:val="24"/>
                <w:szCs w:val="24"/>
              </w:rPr>
            </w:pPr>
            <w:r w:rsidRPr="00F46B31">
              <w:rPr>
                <w:sz w:val="24"/>
                <w:szCs w:val="24"/>
              </w:rPr>
              <w:t>Czy w pakiecie nr 1 poz. 8 Zamawiający dopuści nić 6/0 szew dwuigłowy - igła odwrotnie tnąca, wycinek 3/8 koła, dł. 11,00 mm i średnicy 0,33 mm</w:t>
            </w:r>
            <w:r w:rsidR="00340A5B">
              <w:rPr>
                <w:sz w:val="24"/>
                <w:szCs w:val="24"/>
              </w:rPr>
              <w:t>?</w:t>
            </w:r>
          </w:p>
          <w:p w:rsidR="00340A5B" w:rsidRPr="00340A5B" w:rsidRDefault="00340A5B" w:rsidP="00340A5B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40A5B">
              <w:rPr>
                <w:b/>
                <w:sz w:val="24"/>
                <w:szCs w:val="24"/>
              </w:rPr>
              <w:t>Odp.:</w:t>
            </w:r>
          </w:p>
          <w:p w:rsidR="00B44FF7" w:rsidRDefault="007822AE" w:rsidP="00B44FF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 poz. 8 nici </w:t>
            </w:r>
            <w:r w:rsidR="00B44FF7">
              <w:rPr>
                <w:sz w:val="24"/>
                <w:szCs w:val="24"/>
              </w:rPr>
              <w:t xml:space="preserve">o zaoferowanych parametrach. </w:t>
            </w:r>
          </w:p>
          <w:p w:rsidR="00A32BDE" w:rsidRPr="00F46B31" w:rsidRDefault="00A32BDE" w:rsidP="00750B9D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C31DE" w:rsidRDefault="004C31DE" w:rsidP="004C31DE">
      <w:pPr>
        <w:jc w:val="right"/>
        <w:rPr>
          <w:i/>
          <w:sz w:val="24"/>
          <w:szCs w:val="24"/>
        </w:rPr>
      </w:pPr>
    </w:p>
    <w:p w:rsidR="004C31DE" w:rsidRDefault="004C31DE" w:rsidP="004C31D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4C31DE" w:rsidRDefault="004C31DE" w:rsidP="004C31DE">
      <w:pPr>
        <w:jc w:val="right"/>
        <w:rPr>
          <w:i/>
          <w:sz w:val="24"/>
          <w:szCs w:val="24"/>
        </w:rPr>
      </w:pPr>
    </w:p>
    <w:p w:rsidR="004C31DE" w:rsidRDefault="004C31DE" w:rsidP="004C31D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4C31DE" w:rsidRPr="005B5F96" w:rsidRDefault="004C31DE" w:rsidP="004C31D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BE7BFD" w:rsidRPr="00F46B31" w:rsidRDefault="00BE7BFD" w:rsidP="00520165">
      <w:pPr>
        <w:jc w:val="both"/>
        <w:rPr>
          <w:sz w:val="24"/>
          <w:szCs w:val="24"/>
        </w:rPr>
      </w:pPr>
    </w:p>
    <w:sectPr w:rsidR="00BE7BFD" w:rsidRPr="00F46B31" w:rsidSect="00B44FF7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52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D8B" w:rsidRDefault="002A5D8B">
      <w:r>
        <w:separator/>
      </w:r>
    </w:p>
  </w:endnote>
  <w:endnote w:type="continuationSeparator" w:id="0">
    <w:p w:rsidR="002A5D8B" w:rsidRDefault="002A5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0F3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F0F3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F0F3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34E1F" w:rsidRPr="00F34E1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D8B" w:rsidRDefault="002A5D8B">
      <w:r>
        <w:separator/>
      </w:r>
    </w:p>
  </w:footnote>
  <w:footnote w:type="continuationSeparator" w:id="0">
    <w:p w:rsidR="002A5D8B" w:rsidRDefault="002A5D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375"/>
    <w:multiLevelType w:val="hybridMultilevel"/>
    <w:tmpl w:val="DA32526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CA9028D"/>
    <w:multiLevelType w:val="hybridMultilevel"/>
    <w:tmpl w:val="7B222FE8"/>
    <w:lvl w:ilvl="0" w:tplc="5A6E8BC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2BDE"/>
    <w:rsid w:val="00031374"/>
    <w:rsid w:val="00077C78"/>
    <w:rsid w:val="000A1097"/>
    <w:rsid w:val="000E2A8F"/>
    <w:rsid w:val="0012774F"/>
    <w:rsid w:val="00144B7A"/>
    <w:rsid w:val="00180C6E"/>
    <w:rsid w:val="001F08F9"/>
    <w:rsid w:val="0029606A"/>
    <w:rsid w:val="002A5D8B"/>
    <w:rsid w:val="00340A5B"/>
    <w:rsid w:val="0041065F"/>
    <w:rsid w:val="004848F3"/>
    <w:rsid w:val="004A75F2"/>
    <w:rsid w:val="004C31D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3D65"/>
    <w:rsid w:val="007822AE"/>
    <w:rsid w:val="007D7198"/>
    <w:rsid w:val="00864A4B"/>
    <w:rsid w:val="00870F9F"/>
    <w:rsid w:val="008804B6"/>
    <w:rsid w:val="00897AB0"/>
    <w:rsid w:val="008A3553"/>
    <w:rsid w:val="00A32BDE"/>
    <w:rsid w:val="00A905AC"/>
    <w:rsid w:val="00B44FF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7E82"/>
    <w:rsid w:val="00E72428"/>
    <w:rsid w:val="00E74BC3"/>
    <w:rsid w:val="00E935D6"/>
    <w:rsid w:val="00EA14B3"/>
    <w:rsid w:val="00EA416E"/>
    <w:rsid w:val="00EF0F33"/>
    <w:rsid w:val="00F15483"/>
    <w:rsid w:val="00F34E1F"/>
    <w:rsid w:val="00F46B31"/>
    <w:rsid w:val="00FB145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7C78"/>
  </w:style>
  <w:style w:type="paragraph" w:styleId="Nagwek1">
    <w:name w:val="heading 1"/>
    <w:basedOn w:val="Normalny"/>
    <w:next w:val="Normalny"/>
    <w:link w:val="Nagwek1Znak"/>
    <w:qFormat/>
    <w:rsid w:val="00077C7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7C7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77C7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7C7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7C78"/>
  </w:style>
  <w:style w:type="paragraph" w:styleId="Tekstpodstawowywcity">
    <w:name w:val="Body Text Indent"/>
    <w:basedOn w:val="Normalny"/>
    <w:rsid w:val="00077C7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77C7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77C7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77C78"/>
    <w:rPr>
      <w:sz w:val="28"/>
    </w:rPr>
  </w:style>
  <w:style w:type="paragraph" w:styleId="Tekstpodstawowywcity3">
    <w:name w:val="Body Text Indent 3"/>
    <w:basedOn w:val="Normalny"/>
    <w:rsid w:val="00077C7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46B3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46B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394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2023-02-16T15:03:00Z</cp:lastPrinted>
  <dcterms:created xsi:type="dcterms:W3CDTF">2023-02-16T15:03:00Z</dcterms:created>
  <dcterms:modified xsi:type="dcterms:W3CDTF">2023-02-16T15:03:00Z</dcterms:modified>
</cp:coreProperties>
</file>