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E95" w:rsidRPr="00DA2AC1" w:rsidRDefault="00973E95" w:rsidP="00973E95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973E95" w:rsidRPr="00DA2AC1" w:rsidRDefault="00973E95" w:rsidP="00973E95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973E95" w:rsidRPr="00DA2AC1" w:rsidRDefault="00973E95" w:rsidP="00973E95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973E95" w:rsidRPr="00DA2AC1" w:rsidRDefault="00973E95" w:rsidP="00973E9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973E95" w:rsidRPr="00DA2AC1" w:rsidRDefault="00973E95" w:rsidP="00973E95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 w:rsidR="00BC32A8">
        <w:rPr>
          <w:sz w:val="24"/>
          <w:szCs w:val="24"/>
        </w:rPr>
        <w:t>1</w:t>
      </w:r>
      <w:r w:rsidR="0070169C">
        <w:rPr>
          <w:sz w:val="24"/>
          <w:szCs w:val="24"/>
        </w:rPr>
        <w:t>7</w:t>
      </w:r>
    </w:p>
    <w:p w:rsidR="00973E95" w:rsidRPr="001566D5" w:rsidRDefault="00973E95" w:rsidP="00973E95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973E95" w:rsidRPr="001566D5" w:rsidRDefault="00973E95" w:rsidP="00973E95"/>
    <w:p w:rsidR="00973E95" w:rsidRDefault="00973E95" w:rsidP="00973E9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973E95" w:rsidRDefault="00973E95" w:rsidP="00973E9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973E95" w:rsidRDefault="00973E95" w:rsidP="00973E9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973E95" w:rsidRPr="001566D5" w:rsidRDefault="00973E95" w:rsidP="00973E95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973E95" w:rsidRDefault="00973E95" w:rsidP="00973E9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973E95" w:rsidRDefault="00973E95" w:rsidP="00973E9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</w:t>
      </w:r>
    </w:p>
    <w:p w:rsidR="00973E95" w:rsidRDefault="00973E95" w:rsidP="00973E95">
      <w:pPr>
        <w:jc w:val="both"/>
        <w:rPr>
          <w:i/>
          <w:sz w:val="22"/>
          <w:szCs w:val="22"/>
        </w:rPr>
      </w:pPr>
    </w:p>
    <w:p w:rsidR="00973E95" w:rsidRPr="00406690" w:rsidRDefault="00973E95" w:rsidP="00973E95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973E95" w:rsidRPr="00406690" w:rsidRDefault="00973E95" w:rsidP="00973E95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973E95" w:rsidRPr="005B5F96" w:rsidRDefault="00973E95" w:rsidP="00973E95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materiałów </w:t>
      </w:r>
      <w:proofErr w:type="spellStart"/>
      <w:r w:rsidRPr="00F46B31">
        <w:rPr>
          <w:b/>
          <w:bCs/>
          <w:i/>
          <w:sz w:val="22"/>
          <w:szCs w:val="22"/>
        </w:rPr>
        <w:t>szewnych</w:t>
      </w:r>
      <w:proofErr w:type="spellEnd"/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973E95" w:rsidRDefault="00973E95" w:rsidP="00973E95">
      <w:pPr>
        <w:jc w:val="both"/>
        <w:rPr>
          <w:b/>
          <w:sz w:val="22"/>
          <w:szCs w:val="22"/>
        </w:rPr>
      </w:pPr>
    </w:p>
    <w:p w:rsidR="00973E95" w:rsidRDefault="00973E95" w:rsidP="00973E95">
      <w:pPr>
        <w:jc w:val="both"/>
        <w:rPr>
          <w:sz w:val="24"/>
          <w:szCs w:val="24"/>
        </w:rPr>
      </w:pPr>
    </w:p>
    <w:p w:rsidR="00973E95" w:rsidRPr="001566D5" w:rsidRDefault="00973E95" w:rsidP="00973E95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F9785A" w:rsidRPr="00973E95" w:rsidTr="005631E3">
        <w:tc>
          <w:tcPr>
            <w:tcW w:w="9356" w:type="dxa"/>
            <w:shd w:val="clear" w:color="auto" w:fill="auto"/>
          </w:tcPr>
          <w:p w:rsidR="00F9785A" w:rsidRPr="00973E95" w:rsidRDefault="00F9785A" w:rsidP="005631E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73E95">
              <w:rPr>
                <w:sz w:val="24"/>
                <w:szCs w:val="24"/>
                <w:u w:val="single"/>
              </w:rPr>
              <w:t>Pakiet nr 1, poz. 3, 4</w:t>
            </w:r>
          </w:p>
          <w:p w:rsidR="00F9785A" w:rsidRDefault="00F9785A" w:rsidP="00973E9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73E95">
              <w:rPr>
                <w:sz w:val="24"/>
                <w:szCs w:val="24"/>
              </w:rPr>
              <w:t>Czy Zamawiający wyłączy ww. pozycje z Pakietu nr 1?</w:t>
            </w:r>
          </w:p>
          <w:p w:rsidR="00973E95" w:rsidRPr="00973E95" w:rsidRDefault="00973E95" w:rsidP="00973E9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73E95">
              <w:rPr>
                <w:b/>
                <w:sz w:val="24"/>
                <w:szCs w:val="24"/>
              </w:rPr>
              <w:t>Odp.:</w:t>
            </w:r>
          </w:p>
          <w:p w:rsidR="00973E95" w:rsidRPr="00973E95" w:rsidRDefault="00BC32A8" w:rsidP="00973E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zmienia pierwotnych zapisów SWZ.</w:t>
            </w:r>
          </w:p>
          <w:p w:rsidR="00F9785A" w:rsidRPr="00973E95" w:rsidRDefault="00F9785A" w:rsidP="00BC32A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9785A" w:rsidRPr="00973E95" w:rsidRDefault="00F9785A" w:rsidP="005631E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73E95">
              <w:rPr>
                <w:sz w:val="24"/>
                <w:szCs w:val="24"/>
                <w:u w:val="single"/>
              </w:rPr>
              <w:t>Pakiet nr 1, poz. 5</w:t>
            </w:r>
          </w:p>
          <w:p w:rsidR="00F9785A" w:rsidRPr="00973E95" w:rsidRDefault="00F9785A" w:rsidP="00973E9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73E95">
              <w:rPr>
                <w:sz w:val="24"/>
                <w:szCs w:val="24"/>
              </w:rPr>
              <w:t>Czy Zamawiający dopuści igłę o długości 8 mm i średnicę igły 0,34 mm?</w:t>
            </w:r>
          </w:p>
          <w:p w:rsidR="00973E95" w:rsidRPr="00973E95" w:rsidRDefault="00973E95" w:rsidP="00973E9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73E95">
              <w:rPr>
                <w:b/>
                <w:sz w:val="24"/>
                <w:szCs w:val="24"/>
              </w:rPr>
              <w:t>Odp.:</w:t>
            </w:r>
          </w:p>
          <w:p w:rsidR="00F9785A" w:rsidRDefault="00BC32A8" w:rsidP="005631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</w:t>
            </w:r>
            <w:r w:rsidR="003E7126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akiecie nr 1 poz. 5 igłę o zaoferowanych parametrach.</w:t>
            </w:r>
          </w:p>
          <w:p w:rsidR="00BC32A8" w:rsidRPr="00973E95" w:rsidRDefault="00BC32A8" w:rsidP="00BC32A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9785A" w:rsidRPr="00973E95" w:rsidRDefault="00F9785A" w:rsidP="005631E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73E95">
              <w:rPr>
                <w:sz w:val="24"/>
                <w:szCs w:val="24"/>
                <w:u w:val="single"/>
              </w:rPr>
              <w:t>Pakiet nr 1, poz. 6, 7</w:t>
            </w:r>
          </w:p>
          <w:p w:rsidR="00F9785A" w:rsidRPr="00973E95" w:rsidRDefault="00F9785A" w:rsidP="00973E9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73E95">
              <w:rPr>
                <w:sz w:val="24"/>
                <w:szCs w:val="24"/>
              </w:rPr>
              <w:t>Czy Zamawiający dopuści igłę podwójną o długości 6,5 mm?</w:t>
            </w:r>
          </w:p>
          <w:p w:rsidR="00973E95" w:rsidRPr="00973E95" w:rsidRDefault="00973E95" w:rsidP="00973E9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73E95">
              <w:rPr>
                <w:b/>
                <w:sz w:val="24"/>
                <w:szCs w:val="24"/>
              </w:rPr>
              <w:t>Odp.:</w:t>
            </w:r>
          </w:p>
          <w:p w:rsidR="00F9785A" w:rsidRDefault="003E7126" w:rsidP="005631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igły o zaoferowanych parametrach.</w:t>
            </w:r>
          </w:p>
          <w:p w:rsidR="00BC32A8" w:rsidRPr="00973E95" w:rsidRDefault="00BC32A8" w:rsidP="003E712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9785A" w:rsidRPr="00973E95" w:rsidRDefault="00F9785A" w:rsidP="005631E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73E95">
              <w:rPr>
                <w:sz w:val="24"/>
                <w:szCs w:val="24"/>
                <w:u w:val="single"/>
              </w:rPr>
              <w:t>Pakiet nr 1, poz. 8</w:t>
            </w:r>
          </w:p>
          <w:p w:rsidR="00F9785A" w:rsidRPr="00973E95" w:rsidRDefault="00F9785A" w:rsidP="00973E9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73E95">
              <w:rPr>
                <w:sz w:val="24"/>
                <w:szCs w:val="24"/>
              </w:rPr>
              <w:t>Czy Zamawiający dopuści igłę podwójną o długości 11 mm?</w:t>
            </w:r>
          </w:p>
          <w:p w:rsidR="00973E95" w:rsidRPr="00973E95" w:rsidRDefault="00973E95" w:rsidP="00973E9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73E95">
              <w:rPr>
                <w:b/>
                <w:sz w:val="24"/>
                <w:szCs w:val="24"/>
              </w:rPr>
              <w:t>Odp.:</w:t>
            </w:r>
          </w:p>
          <w:p w:rsidR="00F9785A" w:rsidRDefault="003E7126" w:rsidP="005631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8</w:t>
            </w:r>
            <w:r w:rsidRPr="00973E95">
              <w:rPr>
                <w:sz w:val="24"/>
                <w:szCs w:val="24"/>
              </w:rPr>
              <w:t xml:space="preserve"> igłę podwójną o długości 11 </w:t>
            </w:r>
            <w:proofErr w:type="spellStart"/>
            <w:r w:rsidRPr="00973E95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3E7126" w:rsidRPr="00973E95" w:rsidRDefault="003E7126" w:rsidP="003E712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9785A" w:rsidRPr="00973E95" w:rsidRDefault="00F9785A" w:rsidP="005631E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73E95">
              <w:rPr>
                <w:sz w:val="24"/>
                <w:szCs w:val="24"/>
                <w:u w:val="single"/>
              </w:rPr>
              <w:t>Pakiet nr 2, poz. 1-5</w:t>
            </w:r>
          </w:p>
          <w:p w:rsidR="00F9785A" w:rsidRPr="00973E95" w:rsidRDefault="00F9785A" w:rsidP="00973E9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73E95">
              <w:rPr>
                <w:sz w:val="24"/>
                <w:szCs w:val="24"/>
              </w:rPr>
              <w:t xml:space="preserve">Czy Zamawiający dopuści szew syntetyczny </w:t>
            </w:r>
            <w:proofErr w:type="spellStart"/>
            <w:r w:rsidRPr="00973E95">
              <w:rPr>
                <w:sz w:val="24"/>
                <w:szCs w:val="24"/>
              </w:rPr>
              <w:t>wchłanialny</w:t>
            </w:r>
            <w:proofErr w:type="spellEnd"/>
            <w:r w:rsidRPr="00973E95">
              <w:rPr>
                <w:sz w:val="24"/>
                <w:szCs w:val="24"/>
              </w:rPr>
              <w:t xml:space="preserve"> </w:t>
            </w:r>
            <w:proofErr w:type="spellStart"/>
            <w:r w:rsidRPr="00973E95">
              <w:rPr>
                <w:sz w:val="24"/>
                <w:szCs w:val="24"/>
              </w:rPr>
              <w:t>monofilament</w:t>
            </w:r>
            <w:proofErr w:type="spellEnd"/>
            <w:r w:rsidRPr="00973E95">
              <w:rPr>
                <w:sz w:val="24"/>
                <w:szCs w:val="24"/>
              </w:rPr>
              <w:t xml:space="preserve"> bez dodatku środka p/bakteryjnego (</w:t>
            </w:r>
            <w:proofErr w:type="spellStart"/>
            <w:r w:rsidRPr="00973E95">
              <w:rPr>
                <w:sz w:val="24"/>
                <w:szCs w:val="24"/>
              </w:rPr>
              <w:t>triclosanu</w:t>
            </w:r>
            <w:proofErr w:type="spellEnd"/>
            <w:r w:rsidRPr="00973E95">
              <w:rPr>
                <w:sz w:val="24"/>
                <w:szCs w:val="24"/>
              </w:rPr>
              <w:t xml:space="preserve">) - wykonany w </w:t>
            </w:r>
            <w:proofErr w:type="spellStart"/>
            <w:r w:rsidRPr="00973E95">
              <w:rPr>
                <w:sz w:val="24"/>
                <w:szCs w:val="24"/>
              </w:rPr>
              <w:t>polidioksanonu</w:t>
            </w:r>
            <w:proofErr w:type="spellEnd"/>
            <w:r w:rsidRPr="00973E95">
              <w:rPr>
                <w:sz w:val="24"/>
                <w:szCs w:val="24"/>
              </w:rPr>
              <w:t>, całkowity czas wchłaniania 180-210 dni, podtrzymywanie tkankowe po 4 tygodniach 65-70%?</w:t>
            </w:r>
          </w:p>
          <w:p w:rsidR="003E7126" w:rsidRDefault="003E7126" w:rsidP="00973E95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973E95" w:rsidRPr="00973E95" w:rsidRDefault="00973E95" w:rsidP="00973E9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73E95">
              <w:rPr>
                <w:b/>
                <w:sz w:val="24"/>
                <w:szCs w:val="24"/>
              </w:rPr>
              <w:lastRenderedPageBreak/>
              <w:t>Odp.:</w:t>
            </w:r>
          </w:p>
          <w:p w:rsidR="001F3E6D" w:rsidRDefault="001F3E6D" w:rsidP="001F3E6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szwu o zaoferowanych parametrach.</w:t>
            </w:r>
          </w:p>
          <w:p w:rsidR="00F9785A" w:rsidRDefault="00F9785A" w:rsidP="001F3E6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9785A" w:rsidRPr="00973E95" w:rsidRDefault="00F9785A" w:rsidP="005631E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73E95">
              <w:rPr>
                <w:sz w:val="24"/>
                <w:szCs w:val="24"/>
                <w:u w:val="single"/>
              </w:rPr>
              <w:t>Pakiet nr 2, poz. 7</w:t>
            </w:r>
          </w:p>
          <w:p w:rsidR="00F9785A" w:rsidRPr="00973E95" w:rsidRDefault="00F9785A" w:rsidP="00973E9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73E95">
              <w:rPr>
                <w:sz w:val="24"/>
                <w:szCs w:val="24"/>
              </w:rPr>
              <w:t>Czy Zamawiający dopuści nitkę w kolorze fioletowym?</w:t>
            </w:r>
          </w:p>
          <w:p w:rsidR="00973E95" w:rsidRPr="00973E95" w:rsidRDefault="00973E95" w:rsidP="00973E9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73E95">
              <w:rPr>
                <w:b/>
                <w:sz w:val="24"/>
                <w:szCs w:val="24"/>
              </w:rPr>
              <w:t>Odp.:</w:t>
            </w:r>
          </w:p>
          <w:p w:rsidR="00F9785A" w:rsidRDefault="001F3E6D" w:rsidP="005631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 poz. 7</w:t>
            </w:r>
            <w:r w:rsidRPr="00973E95">
              <w:rPr>
                <w:sz w:val="24"/>
                <w:szCs w:val="24"/>
              </w:rPr>
              <w:t xml:space="preserve"> nitkę w kolorze fioletowym</w:t>
            </w:r>
            <w:r>
              <w:rPr>
                <w:sz w:val="24"/>
                <w:szCs w:val="24"/>
              </w:rPr>
              <w:t>, pozostałe parametry zgodne z SWZ.</w:t>
            </w:r>
          </w:p>
          <w:p w:rsidR="001F3E6D" w:rsidRPr="00973E95" w:rsidRDefault="001F3E6D" w:rsidP="001F3E6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9785A" w:rsidRPr="00973E95" w:rsidRDefault="00F9785A" w:rsidP="005631E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73E95">
              <w:rPr>
                <w:sz w:val="24"/>
                <w:szCs w:val="24"/>
                <w:u w:val="single"/>
              </w:rPr>
              <w:t>Pakiet nr 5, poz. 4</w:t>
            </w:r>
          </w:p>
          <w:p w:rsidR="00F9785A" w:rsidRPr="00973E95" w:rsidRDefault="00F9785A" w:rsidP="00973E9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73E95">
              <w:rPr>
                <w:sz w:val="24"/>
                <w:szCs w:val="24"/>
              </w:rPr>
              <w:t>Czy Zamawiający dopuści igłę o długości 63 mm?</w:t>
            </w:r>
          </w:p>
          <w:p w:rsidR="00973E95" w:rsidRPr="00973E95" w:rsidRDefault="00973E95" w:rsidP="00973E9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73E95">
              <w:rPr>
                <w:b/>
                <w:sz w:val="24"/>
                <w:szCs w:val="24"/>
              </w:rPr>
              <w:t>Odp.:</w:t>
            </w:r>
          </w:p>
          <w:p w:rsidR="00F9785A" w:rsidRDefault="001F3E6D" w:rsidP="005631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</w:t>
            </w:r>
            <w:r w:rsidR="003C0E0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poz. </w:t>
            </w:r>
            <w:r w:rsidR="003C0E0D">
              <w:rPr>
                <w:sz w:val="24"/>
                <w:szCs w:val="24"/>
              </w:rPr>
              <w:t xml:space="preserve">4 </w:t>
            </w:r>
            <w:r w:rsidR="003C0E0D" w:rsidRPr="00973E95">
              <w:rPr>
                <w:sz w:val="24"/>
                <w:szCs w:val="24"/>
              </w:rPr>
              <w:t>igłę o długości 63 mm</w:t>
            </w:r>
            <w:r w:rsidR="003C0E0D">
              <w:rPr>
                <w:sz w:val="24"/>
                <w:szCs w:val="24"/>
              </w:rPr>
              <w:t>, pozostałe parametry zgodne z SWZ.</w:t>
            </w:r>
          </w:p>
          <w:p w:rsidR="001F3E6D" w:rsidRPr="00973E95" w:rsidRDefault="001F3E6D" w:rsidP="003C0E0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9785A" w:rsidRPr="00973E95" w:rsidRDefault="00F9785A" w:rsidP="005631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73E95">
              <w:rPr>
                <w:sz w:val="24"/>
                <w:szCs w:val="24"/>
                <w:u w:val="single"/>
              </w:rPr>
              <w:t>Pakiet nr 5, poz.</w:t>
            </w:r>
            <w:r w:rsidRPr="00973E95">
              <w:rPr>
                <w:sz w:val="24"/>
                <w:szCs w:val="24"/>
              </w:rPr>
              <w:t xml:space="preserve"> 9</w:t>
            </w:r>
          </w:p>
          <w:p w:rsidR="00F9785A" w:rsidRPr="00973E95" w:rsidRDefault="00F9785A" w:rsidP="00973E9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73E95">
              <w:rPr>
                <w:sz w:val="24"/>
                <w:szCs w:val="24"/>
              </w:rPr>
              <w:t>Czy Zamawiający dopuści igłę podwójną o długości 6,5 mm?</w:t>
            </w:r>
          </w:p>
          <w:p w:rsidR="00973E95" w:rsidRPr="00973E95" w:rsidRDefault="00973E95" w:rsidP="00973E9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73E95">
              <w:rPr>
                <w:b/>
                <w:sz w:val="24"/>
                <w:szCs w:val="24"/>
              </w:rPr>
              <w:t>Odp.:</w:t>
            </w:r>
          </w:p>
          <w:p w:rsidR="00F9785A" w:rsidRDefault="003C0E0D" w:rsidP="005631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</w:t>
            </w:r>
            <w:r w:rsidRPr="00973E95">
              <w:rPr>
                <w:sz w:val="24"/>
                <w:szCs w:val="24"/>
              </w:rPr>
              <w:t xml:space="preserve"> igł</w:t>
            </w:r>
            <w:r>
              <w:rPr>
                <w:sz w:val="24"/>
                <w:szCs w:val="24"/>
              </w:rPr>
              <w:t>y</w:t>
            </w:r>
            <w:r w:rsidRPr="00973E95">
              <w:rPr>
                <w:sz w:val="24"/>
                <w:szCs w:val="24"/>
              </w:rPr>
              <w:t xml:space="preserve"> podwójn</w:t>
            </w:r>
            <w:r>
              <w:rPr>
                <w:sz w:val="24"/>
                <w:szCs w:val="24"/>
              </w:rPr>
              <w:t>ej o zaoferowanej długości.</w:t>
            </w:r>
          </w:p>
          <w:p w:rsidR="003C0E0D" w:rsidRPr="00973E95" w:rsidRDefault="003C0E0D" w:rsidP="003C0E0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9785A" w:rsidRPr="00973E95" w:rsidRDefault="00F9785A" w:rsidP="005631E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73E95">
              <w:rPr>
                <w:sz w:val="24"/>
                <w:szCs w:val="24"/>
                <w:u w:val="single"/>
              </w:rPr>
              <w:t>Pakiet nr 6</w:t>
            </w:r>
          </w:p>
          <w:p w:rsidR="00F9785A" w:rsidRPr="00973E95" w:rsidRDefault="00F9785A" w:rsidP="00973E9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73E95">
              <w:rPr>
                <w:sz w:val="24"/>
                <w:szCs w:val="24"/>
              </w:rPr>
              <w:t>Czy Z</w:t>
            </w:r>
            <w:r w:rsidR="009100AD">
              <w:rPr>
                <w:sz w:val="24"/>
                <w:szCs w:val="24"/>
              </w:rPr>
              <w:t xml:space="preserve">amawiający dopuści </w:t>
            </w:r>
            <w:proofErr w:type="spellStart"/>
            <w:r w:rsidR="009100AD">
              <w:rPr>
                <w:sz w:val="24"/>
                <w:szCs w:val="24"/>
              </w:rPr>
              <w:t>monofilment</w:t>
            </w:r>
            <w:proofErr w:type="spellEnd"/>
            <w:r w:rsidR="009100AD">
              <w:rPr>
                <w:sz w:val="24"/>
                <w:szCs w:val="24"/>
              </w:rPr>
              <w:t xml:space="preserve"> </w:t>
            </w:r>
            <w:r w:rsidRPr="00973E95">
              <w:rPr>
                <w:sz w:val="24"/>
                <w:szCs w:val="24"/>
              </w:rPr>
              <w:t>wykonany z polipropylenu bez dodatku polietylenu?</w:t>
            </w:r>
          </w:p>
          <w:p w:rsidR="00973E95" w:rsidRPr="00973E95" w:rsidRDefault="00973E95" w:rsidP="00973E9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73E95">
              <w:rPr>
                <w:b/>
                <w:sz w:val="24"/>
                <w:szCs w:val="24"/>
              </w:rPr>
              <w:t>Odp.:</w:t>
            </w:r>
          </w:p>
          <w:p w:rsidR="00F9785A" w:rsidRDefault="003C0E0D" w:rsidP="005631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proofErr w:type="spellStart"/>
            <w:r>
              <w:rPr>
                <w:sz w:val="24"/>
                <w:szCs w:val="24"/>
              </w:rPr>
              <w:t>monofilamentu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973E95">
              <w:rPr>
                <w:sz w:val="24"/>
                <w:szCs w:val="24"/>
              </w:rPr>
              <w:t>wykonan</w:t>
            </w:r>
            <w:r>
              <w:rPr>
                <w:sz w:val="24"/>
                <w:szCs w:val="24"/>
              </w:rPr>
              <w:t>ego</w:t>
            </w:r>
            <w:r w:rsidRPr="00973E95">
              <w:rPr>
                <w:sz w:val="24"/>
                <w:szCs w:val="24"/>
              </w:rPr>
              <w:t xml:space="preserve"> z polipropylenu bez dodatku polietylenu</w:t>
            </w:r>
            <w:r>
              <w:rPr>
                <w:sz w:val="24"/>
                <w:szCs w:val="24"/>
              </w:rPr>
              <w:t>.</w:t>
            </w:r>
          </w:p>
          <w:p w:rsidR="003C0E0D" w:rsidRPr="00973E95" w:rsidRDefault="003C0E0D" w:rsidP="003C0E0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9785A" w:rsidRPr="00973E95" w:rsidRDefault="00F9785A" w:rsidP="005631E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73E95">
              <w:rPr>
                <w:sz w:val="24"/>
                <w:szCs w:val="24"/>
                <w:u w:val="single"/>
              </w:rPr>
              <w:t>Pakiet nr 6, poz. 6</w:t>
            </w:r>
          </w:p>
          <w:p w:rsidR="00F9785A" w:rsidRPr="00973E95" w:rsidRDefault="00F9785A" w:rsidP="00973E9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73E95">
              <w:rPr>
                <w:sz w:val="24"/>
                <w:szCs w:val="24"/>
              </w:rPr>
              <w:t>Czy Zamawiający dopuści igłę okrągłą bez wzmocnienia?</w:t>
            </w:r>
          </w:p>
          <w:p w:rsidR="00973E95" w:rsidRPr="00973E95" w:rsidRDefault="00973E95" w:rsidP="00973E9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73E95">
              <w:rPr>
                <w:b/>
                <w:sz w:val="24"/>
                <w:szCs w:val="24"/>
              </w:rPr>
              <w:t>Odp.:</w:t>
            </w:r>
          </w:p>
          <w:p w:rsidR="00F9785A" w:rsidRDefault="00687BF5" w:rsidP="005631E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</w:t>
            </w:r>
            <w:r w:rsidRPr="00973E95">
              <w:rPr>
                <w:sz w:val="24"/>
                <w:szCs w:val="24"/>
              </w:rPr>
              <w:t xml:space="preserve"> igł</w:t>
            </w:r>
            <w:r>
              <w:rPr>
                <w:sz w:val="24"/>
                <w:szCs w:val="24"/>
              </w:rPr>
              <w:t>y</w:t>
            </w:r>
            <w:r w:rsidRPr="00973E95">
              <w:rPr>
                <w:sz w:val="24"/>
                <w:szCs w:val="24"/>
              </w:rPr>
              <w:t xml:space="preserve"> okrągł</w:t>
            </w:r>
            <w:r>
              <w:rPr>
                <w:sz w:val="24"/>
                <w:szCs w:val="24"/>
              </w:rPr>
              <w:t>ej</w:t>
            </w:r>
            <w:r w:rsidRPr="00973E95">
              <w:rPr>
                <w:sz w:val="24"/>
                <w:szCs w:val="24"/>
              </w:rPr>
              <w:t xml:space="preserve"> bez wzmocnienia</w:t>
            </w:r>
            <w:r>
              <w:rPr>
                <w:sz w:val="24"/>
                <w:szCs w:val="24"/>
              </w:rPr>
              <w:t>.</w:t>
            </w:r>
          </w:p>
          <w:p w:rsidR="003C0E0D" w:rsidRPr="00973E95" w:rsidRDefault="003C0E0D" w:rsidP="00687BF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9785A" w:rsidRPr="00973E95" w:rsidRDefault="00F9785A" w:rsidP="005631E3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73E95">
              <w:rPr>
                <w:sz w:val="24"/>
                <w:szCs w:val="24"/>
                <w:u w:val="single"/>
              </w:rPr>
              <w:t>Pakiet nr 8</w:t>
            </w:r>
          </w:p>
          <w:p w:rsidR="00F9785A" w:rsidRPr="00973E95" w:rsidRDefault="00F9785A" w:rsidP="00973E9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73E95">
              <w:rPr>
                <w:sz w:val="24"/>
                <w:szCs w:val="24"/>
              </w:rPr>
              <w:t>Proszę Zamawiającego o wyjaśnienie, czy nie doszło do omyłki i wymóg nitki pakowanej po 4 lub 5 szt. w saszetce dotyczy pozycji 7?</w:t>
            </w:r>
          </w:p>
          <w:p w:rsidR="00973E95" w:rsidRDefault="00973E95" w:rsidP="00973E9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73E95">
              <w:rPr>
                <w:b/>
                <w:sz w:val="24"/>
                <w:szCs w:val="24"/>
              </w:rPr>
              <w:t>Odp.:</w:t>
            </w:r>
          </w:p>
          <w:p w:rsidR="00687BF5" w:rsidRDefault="00687BF5" w:rsidP="00973E95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</w:t>
            </w:r>
            <w:r w:rsidRPr="00687BF5">
              <w:rPr>
                <w:sz w:val="24"/>
                <w:szCs w:val="24"/>
              </w:rPr>
              <w:t>cy</w:t>
            </w:r>
            <w:r>
              <w:rPr>
                <w:sz w:val="24"/>
                <w:szCs w:val="24"/>
              </w:rPr>
              <w:t xml:space="preserve"> wyjaśnia, iż doszło do omyłki</w:t>
            </w:r>
            <w:r w:rsidRPr="00687BF5">
              <w:rPr>
                <w:sz w:val="24"/>
                <w:szCs w:val="24"/>
              </w:rPr>
              <w:t xml:space="preserve"> </w:t>
            </w:r>
            <w:r w:rsidR="003F6169">
              <w:rPr>
                <w:sz w:val="24"/>
                <w:szCs w:val="24"/>
              </w:rPr>
              <w:t>pisarskiej</w:t>
            </w:r>
            <w:r w:rsidR="003A7EFB">
              <w:rPr>
                <w:sz w:val="24"/>
                <w:szCs w:val="24"/>
              </w:rPr>
              <w:t>.</w:t>
            </w:r>
            <w:r w:rsidR="003F6169">
              <w:rPr>
                <w:sz w:val="24"/>
                <w:szCs w:val="24"/>
              </w:rPr>
              <w:t xml:space="preserve"> </w:t>
            </w:r>
            <w:r w:rsidR="003A7EFB">
              <w:rPr>
                <w:sz w:val="24"/>
                <w:szCs w:val="24"/>
              </w:rPr>
              <w:t>W</w:t>
            </w:r>
            <w:r w:rsidR="003F6169" w:rsidRPr="00973E95">
              <w:rPr>
                <w:sz w:val="24"/>
                <w:szCs w:val="24"/>
              </w:rPr>
              <w:t>ymóg nitki pakowanej po 4 lub 5 szt. w saszetce dotyczy pozycji 7</w:t>
            </w:r>
            <w:r w:rsidR="003F6169">
              <w:rPr>
                <w:sz w:val="24"/>
                <w:szCs w:val="24"/>
              </w:rPr>
              <w:t>.</w:t>
            </w:r>
          </w:p>
          <w:p w:rsidR="00BB7BBF" w:rsidRDefault="00BB7BBF" w:rsidP="00BB7BBF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związku z powyższym, Zamawiający dokonuje sprostowania omyłki w Pakiecie nr 8. </w:t>
            </w:r>
          </w:p>
          <w:p w:rsidR="00BB7BBF" w:rsidRPr="00687BF5" w:rsidRDefault="00BB7BBF" w:rsidP="00973E95">
            <w:pPr>
              <w:ind w:left="30" w:right="-74"/>
              <w:jc w:val="both"/>
              <w:rPr>
                <w:sz w:val="24"/>
                <w:szCs w:val="24"/>
              </w:rPr>
            </w:pPr>
          </w:p>
          <w:p w:rsidR="00F9785A" w:rsidRPr="00973E95" w:rsidRDefault="00F9785A" w:rsidP="00BB7BBF">
            <w:pPr>
              <w:ind w:left="28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9100AD" w:rsidRDefault="009100AD" w:rsidP="009100AD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lastRenderedPageBreak/>
        <w:t xml:space="preserve">Zamawiający </w:t>
      </w:r>
    </w:p>
    <w:p w:rsidR="009100AD" w:rsidRDefault="009100AD" w:rsidP="009100AD">
      <w:pPr>
        <w:jc w:val="right"/>
        <w:rPr>
          <w:i/>
          <w:sz w:val="24"/>
          <w:szCs w:val="24"/>
        </w:rPr>
      </w:pPr>
    </w:p>
    <w:p w:rsidR="009100AD" w:rsidRDefault="009100AD" w:rsidP="009100AD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BE7BFD" w:rsidRPr="00973E95" w:rsidRDefault="009100AD" w:rsidP="009100AD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sectPr w:rsidR="00BE7BFD" w:rsidRPr="00973E95" w:rsidSect="009100AD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42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5F2" w:rsidRDefault="006B25F2">
      <w:r>
        <w:separator/>
      </w:r>
    </w:p>
  </w:endnote>
  <w:endnote w:type="continuationSeparator" w:id="0">
    <w:p w:rsidR="006B25F2" w:rsidRDefault="006B25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157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1572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1572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A7EFB" w:rsidRPr="003A7EF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5F2" w:rsidRDefault="006B25F2">
      <w:r>
        <w:separator/>
      </w:r>
    </w:p>
  </w:footnote>
  <w:footnote w:type="continuationSeparator" w:id="0">
    <w:p w:rsidR="006B25F2" w:rsidRDefault="006B25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17C11DB"/>
    <w:multiLevelType w:val="hybridMultilevel"/>
    <w:tmpl w:val="39B2B8CC"/>
    <w:lvl w:ilvl="0" w:tplc="54B04D1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785A"/>
    <w:rsid w:val="00031374"/>
    <w:rsid w:val="000A1097"/>
    <w:rsid w:val="000E2A8F"/>
    <w:rsid w:val="000F1CBC"/>
    <w:rsid w:val="0012774F"/>
    <w:rsid w:val="00144B7A"/>
    <w:rsid w:val="00180C6E"/>
    <w:rsid w:val="001F3E6D"/>
    <w:rsid w:val="002150B7"/>
    <w:rsid w:val="0029606A"/>
    <w:rsid w:val="003A7EFB"/>
    <w:rsid w:val="003C0E0D"/>
    <w:rsid w:val="003E7126"/>
    <w:rsid w:val="003F6169"/>
    <w:rsid w:val="004848F3"/>
    <w:rsid w:val="004A75F2"/>
    <w:rsid w:val="005144A9"/>
    <w:rsid w:val="00520165"/>
    <w:rsid w:val="005569B7"/>
    <w:rsid w:val="005B1B08"/>
    <w:rsid w:val="00632C3C"/>
    <w:rsid w:val="00662BDB"/>
    <w:rsid w:val="00687BF5"/>
    <w:rsid w:val="006A5DF1"/>
    <w:rsid w:val="006B25F2"/>
    <w:rsid w:val="006B7198"/>
    <w:rsid w:val="006D4AB3"/>
    <w:rsid w:val="006F3B81"/>
    <w:rsid w:val="0070169C"/>
    <w:rsid w:val="007D7198"/>
    <w:rsid w:val="00864A4B"/>
    <w:rsid w:val="00870F9F"/>
    <w:rsid w:val="008804B6"/>
    <w:rsid w:val="00897AB0"/>
    <w:rsid w:val="008A3553"/>
    <w:rsid w:val="009100AD"/>
    <w:rsid w:val="00920074"/>
    <w:rsid w:val="00962207"/>
    <w:rsid w:val="00973E95"/>
    <w:rsid w:val="00A905AC"/>
    <w:rsid w:val="00BA6584"/>
    <w:rsid w:val="00BB7BBF"/>
    <w:rsid w:val="00BC32A8"/>
    <w:rsid w:val="00BE7BFD"/>
    <w:rsid w:val="00C370F2"/>
    <w:rsid w:val="00C44EEC"/>
    <w:rsid w:val="00D15725"/>
    <w:rsid w:val="00D22FFA"/>
    <w:rsid w:val="00D8461B"/>
    <w:rsid w:val="00D915F2"/>
    <w:rsid w:val="00DF32E8"/>
    <w:rsid w:val="00DF53CA"/>
    <w:rsid w:val="00E004F7"/>
    <w:rsid w:val="00E21B49"/>
    <w:rsid w:val="00E2789F"/>
    <w:rsid w:val="00E72428"/>
    <w:rsid w:val="00E74BC3"/>
    <w:rsid w:val="00E935D6"/>
    <w:rsid w:val="00EA14B3"/>
    <w:rsid w:val="00EA416E"/>
    <w:rsid w:val="00F75B27"/>
    <w:rsid w:val="00F9785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150B7"/>
  </w:style>
  <w:style w:type="paragraph" w:styleId="Nagwek1">
    <w:name w:val="heading 1"/>
    <w:basedOn w:val="Normalny"/>
    <w:next w:val="Normalny"/>
    <w:link w:val="Nagwek1Znak"/>
    <w:qFormat/>
    <w:rsid w:val="002150B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150B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50B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150B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150B7"/>
  </w:style>
  <w:style w:type="paragraph" w:styleId="Tekstpodstawowywcity">
    <w:name w:val="Body Text Indent"/>
    <w:basedOn w:val="Normalny"/>
    <w:rsid w:val="002150B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150B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150B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150B7"/>
    <w:rPr>
      <w:sz w:val="28"/>
    </w:rPr>
  </w:style>
  <w:style w:type="paragraph" w:styleId="Tekstpodstawowywcity3">
    <w:name w:val="Body Text Indent 3"/>
    <w:basedOn w:val="Normalny"/>
    <w:rsid w:val="002150B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973E9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973E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441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2023-02-16T15:10:00Z</cp:lastPrinted>
  <dcterms:created xsi:type="dcterms:W3CDTF">2023-02-16T15:12:00Z</dcterms:created>
  <dcterms:modified xsi:type="dcterms:W3CDTF">2023-02-16T15:12:00Z</dcterms:modified>
</cp:coreProperties>
</file>