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207" w:rsidRPr="00DA2AC1" w:rsidRDefault="00A02207" w:rsidP="00A0220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A02207" w:rsidRPr="00DA2AC1" w:rsidRDefault="00A02207" w:rsidP="00A02207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A02207" w:rsidRPr="00DA2AC1" w:rsidRDefault="00A02207" w:rsidP="00A0220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A02207" w:rsidRPr="00DA2AC1" w:rsidRDefault="00A02207" w:rsidP="00A0220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02207" w:rsidRPr="00DA2AC1" w:rsidRDefault="00A02207" w:rsidP="00A02207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3E5004">
        <w:rPr>
          <w:sz w:val="24"/>
          <w:szCs w:val="24"/>
        </w:rPr>
        <w:t>7</w:t>
      </w:r>
    </w:p>
    <w:p w:rsidR="00A02207" w:rsidRPr="001566D5" w:rsidRDefault="00A02207" w:rsidP="00A0220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A02207" w:rsidRPr="001566D5" w:rsidRDefault="00A02207" w:rsidP="00A02207"/>
    <w:p w:rsidR="00A02207" w:rsidRDefault="00A02207" w:rsidP="00A022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A02207" w:rsidRDefault="00A02207" w:rsidP="00A022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A02207" w:rsidRDefault="00A02207" w:rsidP="00A0220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02207" w:rsidRPr="001566D5" w:rsidRDefault="00A02207" w:rsidP="00A0220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A02207" w:rsidRDefault="00A02207" w:rsidP="00A022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A02207" w:rsidRDefault="00A02207" w:rsidP="00A022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A02207" w:rsidRDefault="00A02207" w:rsidP="00A02207">
      <w:pPr>
        <w:jc w:val="both"/>
        <w:rPr>
          <w:i/>
          <w:sz w:val="22"/>
          <w:szCs w:val="22"/>
        </w:rPr>
      </w:pPr>
    </w:p>
    <w:p w:rsidR="00A02207" w:rsidRPr="00406690" w:rsidRDefault="00A02207" w:rsidP="00A0220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A02207" w:rsidRPr="00406690" w:rsidRDefault="00A02207" w:rsidP="00A02207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A02207" w:rsidRPr="005B5F96" w:rsidRDefault="00A02207" w:rsidP="00A02207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Pr="00F46B31">
        <w:rPr>
          <w:b/>
          <w:bCs/>
          <w:i/>
          <w:sz w:val="22"/>
          <w:szCs w:val="22"/>
        </w:rPr>
        <w:t>szewnych</w:t>
      </w:r>
      <w:proofErr w:type="spellEnd"/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A02207" w:rsidRDefault="00A02207" w:rsidP="00A02207">
      <w:pPr>
        <w:jc w:val="both"/>
        <w:rPr>
          <w:b/>
          <w:sz w:val="22"/>
          <w:szCs w:val="22"/>
        </w:rPr>
      </w:pPr>
    </w:p>
    <w:p w:rsidR="00A02207" w:rsidRDefault="00A02207" w:rsidP="00A02207">
      <w:pPr>
        <w:jc w:val="both"/>
        <w:rPr>
          <w:sz w:val="24"/>
          <w:szCs w:val="24"/>
        </w:rPr>
      </w:pPr>
    </w:p>
    <w:p w:rsidR="00A02207" w:rsidRPr="001566D5" w:rsidRDefault="00A02207" w:rsidP="00A02207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583254" w:rsidRDefault="0058325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B67453" w:rsidRPr="00E935D6" w:rsidTr="00F779FD">
        <w:tc>
          <w:tcPr>
            <w:tcW w:w="9356" w:type="dxa"/>
            <w:shd w:val="clear" w:color="auto" w:fill="auto"/>
          </w:tcPr>
          <w:p w:rsidR="00B67453" w:rsidRDefault="00B67453" w:rsidP="00A0220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02207">
              <w:rPr>
                <w:sz w:val="24"/>
                <w:szCs w:val="24"/>
              </w:rPr>
              <w:t xml:space="preserve">W związku z wymogiem złożenia próbek do oceny jakościowej do oferty zwracamy się </w:t>
            </w:r>
            <w:r w:rsidR="00A02207">
              <w:rPr>
                <w:sz w:val="24"/>
                <w:szCs w:val="24"/>
              </w:rPr>
              <w:t xml:space="preserve">                 </w:t>
            </w:r>
            <w:r w:rsidRPr="00A02207">
              <w:rPr>
                <w:sz w:val="24"/>
                <w:szCs w:val="24"/>
              </w:rPr>
              <w:t xml:space="preserve">z prośbą o przedłużenie terminu składania ofert do 17.02.2023r. Czas ten pozwoli na skompletowanie wymaganych przedmiotowych środków dowodowych i złożenie ich  </w:t>
            </w:r>
            <w:r w:rsidR="00A02207">
              <w:rPr>
                <w:sz w:val="24"/>
                <w:szCs w:val="24"/>
              </w:rPr>
              <w:t xml:space="preserve">                 </w:t>
            </w:r>
            <w:r w:rsidRPr="00A02207">
              <w:rPr>
                <w:sz w:val="24"/>
                <w:szCs w:val="24"/>
              </w:rPr>
              <w:t>w terminie Zamawiającemu.</w:t>
            </w:r>
          </w:p>
          <w:p w:rsidR="00A02207" w:rsidRPr="00A02207" w:rsidRDefault="00A02207" w:rsidP="00A0220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02207">
              <w:rPr>
                <w:b/>
                <w:sz w:val="24"/>
                <w:szCs w:val="24"/>
              </w:rPr>
              <w:t>Odp.:</w:t>
            </w:r>
          </w:p>
          <w:p w:rsidR="00A02207" w:rsidRPr="00A02207" w:rsidRDefault="00F10109" w:rsidP="00D1356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Zgodnie z modyfikacją terminu składania i otwarcia</w:t>
            </w:r>
            <w:r w:rsidR="00D1356F">
              <w:rPr>
                <w:sz w:val="24"/>
                <w:szCs w:val="24"/>
              </w:rPr>
              <w:t xml:space="preserve"> ofert z dnia 10.02.2023r. </w:t>
            </w:r>
            <w:r>
              <w:rPr>
                <w:sz w:val="24"/>
                <w:szCs w:val="24"/>
              </w:rPr>
              <w:t xml:space="preserve">oraz </w:t>
            </w:r>
            <w:r w:rsidR="00D1356F">
              <w:rPr>
                <w:sz w:val="24"/>
                <w:szCs w:val="24"/>
              </w:rPr>
              <w:t>15.02.2023r.</w:t>
            </w:r>
          </w:p>
          <w:p w:rsidR="00B67453" w:rsidRPr="00B67453" w:rsidRDefault="00B67453" w:rsidP="00F779F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211C25" w:rsidRDefault="00211C25" w:rsidP="00211C25">
      <w:pPr>
        <w:jc w:val="right"/>
        <w:rPr>
          <w:i/>
          <w:sz w:val="24"/>
          <w:szCs w:val="24"/>
        </w:rPr>
      </w:pPr>
    </w:p>
    <w:p w:rsidR="00211C25" w:rsidRDefault="00211C25" w:rsidP="00211C25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211C25" w:rsidRDefault="00211C25" w:rsidP="00211C25">
      <w:pPr>
        <w:jc w:val="right"/>
        <w:rPr>
          <w:i/>
          <w:sz w:val="24"/>
          <w:szCs w:val="24"/>
        </w:rPr>
      </w:pPr>
    </w:p>
    <w:p w:rsidR="00211C25" w:rsidRDefault="00211C25" w:rsidP="00211C25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211C25" w:rsidRPr="00973E95" w:rsidRDefault="00211C25" w:rsidP="00211C25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A022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689" w:rsidRDefault="00054689">
      <w:r>
        <w:separator/>
      </w:r>
    </w:p>
  </w:endnote>
  <w:endnote w:type="continuationSeparator" w:id="0">
    <w:p w:rsidR="00054689" w:rsidRDefault="00054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279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279A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279A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E5004" w:rsidRPr="003E500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689" w:rsidRDefault="00054689">
      <w:r>
        <w:separator/>
      </w:r>
    </w:p>
  </w:footnote>
  <w:footnote w:type="continuationSeparator" w:id="0">
    <w:p w:rsidR="00054689" w:rsidRDefault="00054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53" w:rsidRDefault="00B674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53" w:rsidRDefault="00B674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53" w:rsidRDefault="00B674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761FE"/>
    <w:multiLevelType w:val="hybridMultilevel"/>
    <w:tmpl w:val="E56057A8"/>
    <w:lvl w:ilvl="0" w:tplc="CB76F71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453"/>
    <w:rsid w:val="00031374"/>
    <w:rsid w:val="00054689"/>
    <w:rsid w:val="000A1097"/>
    <w:rsid w:val="000E2A8F"/>
    <w:rsid w:val="0012774F"/>
    <w:rsid w:val="00144B7A"/>
    <w:rsid w:val="00180C6E"/>
    <w:rsid w:val="00211C25"/>
    <w:rsid w:val="0024659F"/>
    <w:rsid w:val="0029606A"/>
    <w:rsid w:val="003E5004"/>
    <w:rsid w:val="004848F3"/>
    <w:rsid w:val="004A75F2"/>
    <w:rsid w:val="005144A9"/>
    <w:rsid w:val="00520165"/>
    <w:rsid w:val="00583254"/>
    <w:rsid w:val="005B1B08"/>
    <w:rsid w:val="00632C3C"/>
    <w:rsid w:val="00634D23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70B4C"/>
    <w:rsid w:val="00A02207"/>
    <w:rsid w:val="00A279AE"/>
    <w:rsid w:val="00A905AC"/>
    <w:rsid w:val="00B67453"/>
    <w:rsid w:val="00BA6584"/>
    <w:rsid w:val="00BE7BFD"/>
    <w:rsid w:val="00C370F2"/>
    <w:rsid w:val="00C44EEC"/>
    <w:rsid w:val="00D1356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010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4659F"/>
  </w:style>
  <w:style w:type="paragraph" w:styleId="Nagwek1">
    <w:name w:val="heading 1"/>
    <w:basedOn w:val="Normalny"/>
    <w:next w:val="Normalny"/>
    <w:link w:val="Nagwek1Znak"/>
    <w:qFormat/>
    <w:rsid w:val="0024659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4659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4659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4659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4659F"/>
  </w:style>
  <w:style w:type="paragraph" w:styleId="Tekstpodstawowywcity">
    <w:name w:val="Body Text Indent"/>
    <w:basedOn w:val="Normalny"/>
    <w:rsid w:val="0024659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4659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4659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4659F"/>
    <w:rPr>
      <w:sz w:val="28"/>
    </w:rPr>
  </w:style>
  <w:style w:type="paragraph" w:styleId="Tekstpodstawowywcity3">
    <w:name w:val="Body Text Indent 3"/>
    <w:basedOn w:val="Normalny"/>
    <w:rsid w:val="0024659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0220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022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2023-02-16T15:14:00Z</cp:lastPrinted>
  <dcterms:created xsi:type="dcterms:W3CDTF">2023-02-16T15:14:00Z</dcterms:created>
  <dcterms:modified xsi:type="dcterms:W3CDTF">2023-02-16T15:14:00Z</dcterms:modified>
</cp:coreProperties>
</file>