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997" w:rsidRPr="00DA2AC1" w:rsidRDefault="00BC5997" w:rsidP="00BC5997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BC5997" w:rsidRPr="00DA2AC1" w:rsidRDefault="00BC5997" w:rsidP="00BC5997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BC5997" w:rsidRPr="00DA2AC1" w:rsidRDefault="00BC5997" w:rsidP="00BC5997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BC5997" w:rsidRPr="00DA2AC1" w:rsidRDefault="00BC5997" w:rsidP="00BC5997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BC5997" w:rsidRPr="00DA2AC1" w:rsidRDefault="00BC5997" w:rsidP="00BC5997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03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1</w:t>
      </w:r>
      <w:r w:rsidR="00D77FC8">
        <w:rPr>
          <w:sz w:val="24"/>
          <w:szCs w:val="24"/>
        </w:rPr>
        <w:t>7</w:t>
      </w:r>
    </w:p>
    <w:p w:rsidR="00BC5997" w:rsidRPr="001566D5" w:rsidRDefault="00BC5997" w:rsidP="00BC5997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BC5997" w:rsidRPr="001566D5" w:rsidRDefault="00BC5997" w:rsidP="00BC5997"/>
    <w:p w:rsidR="00BC5997" w:rsidRDefault="00BC5997" w:rsidP="00BC599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BC5997" w:rsidRDefault="00BC5997" w:rsidP="00BC599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BC5997" w:rsidRDefault="00BC5997" w:rsidP="00BC5997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BC5997" w:rsidRPr="001566D5" w:rsidRDefault="00BC5997" w:rsidP="00BC5997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BC5997" w:rsidRDefault="00BC5997" w:rsidP="00BC599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BC5997" w:rsidRDefault="00BC5997" w:rsidP="00BC599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- 6</w:t>
      </w:r>
    </w:p>
    <w:p w:rsidR="00BC5997" w:rsidRDefault="00BC5997" w:rsidP="00BC5997">
      <w:pPr>
        <w:jc w:val="both"/>
        <w:rPr>
          <w:i/>
          <w:sz w:val="22"/>
          <w:szCs w:val="22"/>
        </w:rPr>
      </w:pPr>
    </w:p>
    <w:p w:rsidR="00BC5997" w:rsidRPr="00406690" w:rsidRDefault="00BC5997" w:rsidP="00BC5997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BC5997" w:rsidRPr="00406690" w:rsidRDefault="00BC5997" w:rsidP="00BC5997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BC5997" w:rsidRPr="005B5F96" w:rsidRDefault="00BC5997" w:rsidP="00BC5997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>
        <w:rPr>
          <w:b/>
          <w:bCs/>
          <w:sz w:val="22"/>
          <w:szCs w:val="22"/>
        </w:rPr>
        <w:t>„</w:t>
      </w:r>
      <w:r w:rsidRPr="00F46B31">
        <w:rPr>
          <w:b/>
          <w:bCs/>
          <w:i/>
          <w:sz w:val="22"/>
          <w:szCs w:val="22"/>
        </w:rPr>
        <w:t xml:space="preserve">Dostawa materiałów </w:t>
      </w:r>
      <w:proofErr w:type="spellStart"/>
      <w:r w:rsidRPr="00F46B31">
        <w:rPr>
          <w:b/>
          <w:bCs/>
          <w:i/>
          <w:sz w:val="22"/>
          <w:szCs w:val="22"/>
        </w:rPr>
        <w:t>szewnych</w:t>
      </w:r>
      <w:proofErr w:type="spellEnd"/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03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BC5997" w:rsidRDefault="00BC5997" w:rsidP="00BC5997">
      <w:pPr>
        <w:jc w:val="both"/>
        <w:rPr>
          <w:b/>
          <w:sz w:val="22"/>
          <w:szCs w:val="22"/>
        </w:rPr>
      </w:pPr>
    </w:p>
    <w:p w:rsidR="00BC5997" w:rsidRDefault="00BC5997" w:rsidP="00BC5997">
      <w:pPr>
        <w:jc w:val="both"/>
        <w:rPr>
          <w:sz w:val="24"/>
          <w:szCs w:val="24"/>
        </w:rPr>
      </w:pPr>
    </w:p>
    <w:p w:rsidR="00BC5997" w:rsidRPr="001566D5" w:rsidRDefault="00BC5997" w:rsidP="00BC5997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092223" w:rsidRPr="00E935D6" w:rsidTr="00F779FD">
        <w:tc>
          <w:tcPr>
            <w:tcW w:w="9356" w:type="dxa"/>
            <w:shd w:val="clear" w:color="auto" w:fill="auto"/>
          </w:tcPr>
          <w:p w:rsidR="00092223" w:rsidRPr="00BC5997" w:rsidRDefault="00092223" w:rsidP="00F779F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5997">
              <w:rPr>
                <w:sz w:val="24"/>
                <w:szCs w:val="24"/>
                <w:u w:val="single"/>
              </w:rPr>
              <w:t>dot. pakietu 1 B, poz. 3</w:t>
            </w:r>
            <w:r w:rsidRPr="00BC5997">
              <w:rPr>
                <w:sz w:val="24"/>
                <w:szCs w:val="24"/>
              </w:rPr>
              <w:t>:</w:t>
            </w:r>
          </w:p>
          <w:p w:rsidR="00092223" w:rsidRDefault="00092223" w:rsidP="00BC5997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BC5997">
              <w:rPr>
                <w:sz w:val="24"/>
                <w:szCs w:val="24"/>
              </w:rPr>
              <w:t>Czy Zamawiający wyrazi zgodę na odstąpienie od wymogu dostarczenia próbki w pakiecie 1 B, poz. 3 ze względu na wydłużony czas realizacji pozycji?</w:t>
            </w:r>
            <w:r w:rsidR="00BC5997" w:rsidRPr="00BC5997">
              <w:rPr>
                <w:sz w:val="24"/>
                <w:szCs w:val="24"/>
              </w:rPr>
              <w:t xml:space="preserve"> </w:t>
            </w:r>
            <w:r w:rsidRPr="00BC5997">
              <w:rPr>
                <w:sz w:val="24"/>
                <w:szCs w:val="24"/>
              </w:rPr>
              <w:t>Proszę o wyrażenie zgody tak aby Wykonawca mógł złożyć ofertę w postępowaniu.</w:t>
            </w:r>
          </w:p>
          <w:p w:rsidR="00092223" w:rsidRPr="00BC5997" w:rsidRDefault="00092223" w:rsidP="00BC5997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C5997">
              <w:rPr>
                <w:b/>
                <w:sz w:val="24"/>
                <w:szCs w:val="24"/>
              </w:rPr>
              <w:t>Odp.:</w:t>
            </w:r>
          </w:p>
          <w:p w:rsidR="001B0F09" w:rsidRDefault="001B0F09" w:rsidP="001B0F09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wyraża zgody na odstąpienie od wymogu dostarczenia próbki w zakresie Pakietu nr 1 B, poz. 3.</w:t>
            </w:r>
          </w:p>
          <w:p w:rsidR="00092223" w:rsidRPr="00BC5997" w:rsidRDefault="00092223" w:rsidP="00F779F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092223" w:rsidRPr="00BC5997" w:rsidRDefault="00092223" w:rsidP="00F779F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C5997">
              <w:rPr>
                <w:sz w:val="24"/>
                <w:szCs w:val="24"/>
                <w:u w:val="single"/>
              </w:rPr>
              <w:t>dot. pakietu 1 D, poz. 8</w:t>
            </w:r>
            <w:r w:rsidRPr="00BC5997">
              <w:rPr>
                <w:sz w:val="24"/>
                <w:szCs w:val="24"/>
              </w:rPr>
              <w:t>:</w:t>
            </w:r>
          </w:p>
          <w:p w:rsidR="00092223" w:rsidRDefault="00092223" w:rsidP="00BC5997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BC5997">
              <w:rPr>
                <w:sz w:val="24"/>
                <w:szCs w:val="24"/>
              </w:rPr>
              <w:t>Czy Zamawiający wyrazi zgodę na odstąpienie od wymogu dostarczenia próbki w pakiecie 1 D, poz. 8 ze względu na wydłużony czas realizacji pozycji?</w:t>
            </w:r>
            <w:r w:rsidR="00BC5997">
              <w:rPr>
                <w:sz w:val="24"/>
                <w:szCs w:val="24"/>
              </w:rPr>
              <w:t xml:space="preserve"> </w:t>
            </w:r>
            <w:r w:rsidRPr="00BC5997">
              <w:rPr>
                <w:sz w:val="24"/>
                <w:szCs w:val="24"/>
              </w:rPr>
              <w:t>Proszę o wyrażenie zgody tak aby Wykonawca mógł złożyć ofertę w postępowaniu.</w:t>
            </w:r>
          </w:p>
          <w:p w:rsidR="00092223" w:rsidRPr="00BC5997" w:rsidRDefault="00092223" w:rsidP="00BC5997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C5997">
              <w:rPr>
                <w:b/>
                <w:sz w:val="24"/>
                <w:szCs w:val="24"/>
              </w:rPr>
              <w:t>Odp.:</w:t>
            </w:r>
          </w:p>
          <w:p w:rsidR="001B0F09" w:rsidRDefault="001B0F09" w:rsidP="001B0F09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wyraża zgody na odstąpienie od wymogu dostarczenia próbki w zakresie Pakietu nr 1 D, poz. 8.</w:t>
            </w:r>
          </w:p>
          <w:p w:rsidR="00092223" w:rsidRPr="00092223" w:rsidRDefault="00092223" w:rsidP="00F779F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766131" w:rsidRDefault="00766131" w:rsidP="00766131">
      <w:pPr>
        <w:jc w:val="right"/>
        <w:rPr>
          <w:i/>
          <w:sz w:val="24"/>
          <w:szCs w:val="24"/>
        </w:rPr>
      </w:pPr>
    </w:p>
    <w:p w:rsidR="00766131" w:rsidRDefault="00766131" w:rsidP="00766131">
      <w:pPr>
        <w:jc w:val="right"/>
        <w:rPr>
          <w:i/>
          <w:sz w:val="24"/>
          <w:szCs w:val="24"/>
        </w:rPr>
      </w:pPr>
    </w:p>
    <w:p w:rsidR="00766131" w:rsidRDefault="00766131" w:rsidP="00766131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t xml:space="preserve">Zamawiający </w:t>
      </w:r>
    </w:p>
    <w:p w:rsidR="00766131" w:rsidRDefault="00766131" w:rsidP="00766131">
      <w:pPr>
        <w:jc w:val="right"/>
        <w:rPr>
          <w:i/>
          <w:sz w:val="24"/>
          <w:szCs w:val="24"/>
        </w:rPr>
      </w:pPr>
    </w:p>
    <w:p w:rsidR="00766131" w:rsidRDefault="00766131" w:rsidP="00766131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766131" w:rsidRPr="00973E95" w:rsidRDefault="00766131" w:rsidP="00766131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766131" w:rsidRPr="000E5EC8" w:rsidRDefault="00766131" w:rsidP="00766131">
      <w:pPr>
        <w:jc w:val="both"/>
        <w:rPr>
          <w:sz w:val="24"/>
          <w:szCs w:val="24"/>
        </w:rPr>
      </w:pPr>
    </w:p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BC59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7053" w:rsidRDefault="00427053">
      <w:r>
        <w:separator/>
      </w:r>
    </w:p>
  </w:endnote>
  <w:endnote w:type="continuationSeparator" w:id="0">
    <w:p w:rsidR="00427053" w:rsidRDefault="004270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B210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B2107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B210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D77FC8" w:rsidRPr="00D77FC8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7053" w:rsidRDefault="00427053">
      <w:r>
        <w:separator/>
      </w:r>
    </w:p>
  </w:footnote>
  <w:footnote w:type="continuationSeparator" w:id="0">
    <w:p w:rsidR="00427053" w:rsidRDefault="004270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223" w:rsidRDefault="0009222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223" w:rsidRDefault="0009222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223" w:rsidRDefault="0009222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00B633E"/>
    <w:multiLevelType w:val="hybridMultilevel"/>
    <w:tmpl w:val="84727574"/>
    <w:lvl w:ilvl="0" w:tplc="ABF8C0F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2223"/>
    <w:rsid w:val="00026358"/>
    <w:rsid w:val="00031374"/>
    <w:rsid w:val="00042F7E"/>
    <w:rsid w:val="00092223"/>
    <w:rsid w:val="000A1097"/>
    <w:rsid w:val="000E2A8F"/>
    <w:rsid w:val="0012774F"/>
    <w:rsid w:val="00144B7A"/>
    <w:rsid w:val="00180C6E"/>
    <w:rsid w:val="001B0F09"/>
    <w:rsid w:val="0029606A"/>
    <w:rsid w:val="00427053"/>
    <w:rsid w:val="004848F3"/>
    <w:rsid w:val="004A75F2"/>
    <w:rsid w:val="005144A9"/>
    <w:rsid w:val="00520165"/>
    <w:rsid w:val="005B1B08"/>
    <w:rsid w:val="005E748A"/>
    <w:rsid w:val="00632C3C"/>
    <w:rsid w:val="00662BDB"/>
    <w:rsid w:val="006A5DF1"/>
    <w:rsid w:val="006B52C6"/>
    <w:rsid w:val="006B7198"/>
    <w:rsid w:val="006D4AB3"/>
    <w:rsid w:val="006F3B81"/>
    <w:rsid w:val="00766131"/>
    <w:rsid w:val="007D7198"/>
    <w:rsid w:val="00864A4B"/>
    <w:rsid w:val="00870F9F"/>
    <w:rsid w:val="008804B6"/>
    <w:rsid w:val="00897AB0"/>
    <w:rsid w:val="008A3553"/>
    <w:rsid w:val="00A905AC"/>
    <w:rsid w:val="00BA6584"/>
    <w:rsid w:val="00BC5997"/>
    <w:rsid w:val="00BE7BFD"/>
    <w:rsid w:val="00C370F2"/>
    <w:rsid w:val="00C44EEC"/>
    <w:rsid w:val="00D22FFA"/>
    <w:rsid w:val="00D77FC8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2107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B52C6"/>
  </w:style>
  <w:style w:type="paragraph" w:styleId="Nagwek1">
    <w:name w:val="heading 1"/>
    <w:basedOn w:val="Normalny"/>
    <w:next w:val="Normalny"/>
    <w:link w:val="Nagwek1Znak"/>
    <w:qFormat/>
    <w:rsid w:val="006B52C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B52C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B52C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B52C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B52C6"/>
  </w:style>
  <w:style w:type="paragraph" w:styleId="Tekstpodstawowywcity">
    <w:name w:val="Body Text Indent"/>
    <w:basedOn w:val="Normalny"/>
    <w:rsid w:val="006B52C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B52C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B52C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6B52C6"/>
    <w:rPr>
      <w:sz w:val="28"/>
    </w:rPr>
  </w:style>
  <w:style w:type="paragraph" w:styleId="Tekstpodstawowywcity3">
    <w:name w:val="Body Text Indent 3"/>
    <w:basedOn w:val="Normalny"/>
    <w:rsid w:val="006B52C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BC5997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BC59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2023-02-16T15:20:00Z</cp:lastPrinted>
  <dcterms:created xsi:type="dcterms:W3CDTF">2023-02-16T15:20:00Z</dcterms:created>
  <dcterms:modified xsi:type="dcterms:W3CDTF">2023-02-16T15:20:00Z</dcterms:modified>
</cp:coreProperties>
</file>