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FCC" w:rsidRPr="00DA2AC1" w:rsidRDefault="008A7FCC" w:rsidP="008A7FC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8A7FCC" w:rsidRPr="00DA2AC1" w:rsidRDefault="008A7FCC" w:rsidP="008A7FCC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8A7FCC" w:rsidRPr="00DA2AC1" w:rsidRDefault="008A7FCC" w:rsidP="008A7FC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8A7FCC" w:rsidRPr="00DA2AC1" w:rsidRDefault="008A7FCC" w:rsidP="008A7FCC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8A7FCC" w:rsidRPr="00DA2AC1" w:rsidRDefault="008A7FCC" w:rsidP="008A7FCC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1</w:t>
      </w:r>
      <w:r w:rsidR="00AD674E">
        <w:rPr>
          <w:sz w:val="24"/>
          <w:szCs w:val="24"/>
        </w:rPr>
        <w:t>7</w:t>
      </w:r>
    </w:p>
    <w:p w:rsidR="008A7FCC" w:rsidRPr="001566D5" w:rsidRDefault="008A7FCC" w:rsidP="008A7FCC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8A7FCC" w:rsidRPr="001566D5" w:rsidRDefault="008A7FCC" w:rsidP="008A7FCC"/>
    <w:p w:rsidR="008A7FCC" w:rsidRDefault="008A7FCC" w:rsidP="008A7FC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8A7FCC" w:rsidRDefault="008A7FCC" w:rsidP="008A7FC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8A7FCC" w:rsidRDefault="008A7FCC" w:rsidP="008A7FCC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8A7FCC" w:rsidRPr="001566D5" w:rsidRDefault="008A7FCC" w:rsidP="008A7FCC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8A7FCC" w:rsidRDefault="008A7FCC" w:rsidP="008A7FC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8A7FCC" w:rsidRDefault="008A7FCC" w:rsidP="008A7FC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- 7</w:t>
      </w:r>
    </w:p>
    <w:p w:rsidR="008A7FCC" w:rsidRDefault="008A7FCC" w:rsidP="008A7FCC">
      <w:pPr>
        <w:jc w:val="both"/>
        <w:rPr>
          <w:i/>
          <w:sz w:val="22"/>
          <w:szCs w:val="22"/>
        </w:rPr>
      </w:pPr>
    </w:p>
    <w:p w:rsidR="008A7FCC" w:rsidRPr="00406690" w:rsidRDefault="008A7FCC" w:rsidP="008A7FCC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8A7FCC" w:rsidRPr="00406690" w:rsidRDefault="008A7FCC" w:rsidP="008A7FCC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8A7FCC" w:rsidRPr="005B5F96" w:rsidRDefault="008A7FCC" w:rsidP="008A7FCC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>
        <w:rPr>
          <w:b/>
          <w:bCs/>
          <w:sz w:val="22"/>
          <w:szCs w:val="22"/>
        </w:rPr>
        <w:t>„</w:t>
      </w:r>
      <w:r w:rsidRPr="00F46B31">
        <w:rPr>
          <w:b/>
          <w:bCs/>
          <w:i/>
          <w:sz w:val="22"/>
          <w:szCs w:val="22"/>
        </w:rPr>
        <w:t xml:space="preserve">Dostawa materiałów </w:t>
      </w:r>
      <w:proofErr w:type="spellStart"/>
      <w:r w:rsidRPr="00F46B31">
        <w:rPr>
          <w:b/>
          <w:bCs/>
          <w:i/>
          <w:sz w:val="22"/>
          <w:szCs w:val="22"/>
        </w:rPr>
        <w:t>szewnych</w:t>
      </w:r>
      <w:proofErr w:type="spellEnd"/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8A7FCC" w:rsidRDefault="008A7FCC" w:rsidP="008A7FCC">
      <w:pPr>
        <w:jc w:val="both"/>
        <w:rPr>
          <w:b/>
          <w:sz w:val="22"/>
          <w:szCs w:val="22"/>
        </w:rPr>
      </w:pPr>
    </w:p>
    <w:p w:rsidR="008A7FCC" w:rsidRDefault="008A7FCC" w:rsidP="008A7FCC">
      <w:pPr>
        <w:jc w:val="both"/>
        <w:rPr>
          <w:sz w:val="24"/>
          <w:szCs w:val="24"/>
        </w:rPr>
      </w:pPr>
    </w:p>
    <w:p w:rsidR="008A7FCC" w:rsidRPr="001566D5" w:rsidRDefault="008A7FCC" w:rsidP="008A7FCC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D33F49" w:rsidRPr="008A7FCC" w:rsidTr="00F779FD">
        <w:tc>
          <w:tcPr>
            <w:tcW w:w="9356" w:type="dxa"/>
            <w:shd w:val="clear" w:color="auto" w:fill="auto"/>
          </w:tcPr>
          <w:p w:rsidR="00D33F49" w:rsidRPr="008A7FCC" w:rsidRDefault="00D33F49" w:rsidP="00F779F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8A7FCC">
              <w:rPr>
                <w:sz w:val="24"/>
                <w:szCs w:val="24"/>
                <w:u w:val="single"/>
              </w:rPr>
              <w:t xml:space="preserve">Pakiet 1 A poz. 1, 2 </w:t>
            </w:r>
          </w:p>
          <w:p w:rsidR="00D33F49" w:rsidRDefault="00D33F49" w:rsidP="008A7FCC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8A7FCC">
              <w:rPr>
                <w:sz w:val="24"/>
                <w:szCs w:val="24"/>
              </w:rPr>
              <w:t xml:space="preserve">Czy Zamawiający wyrazi zgodę na zaoferowanie i wycenę szwów z igłą o długości 6,2mm, pozostałe parametry zgodnie z opisem przedmiotu zamówienia? </w:t>
            </w:r>
          </w:p>
          <w:p w:rsidR="008A7FCC" w:rsidRPr="008A7FCC" w:rsidRDefault="008A7FCC" w:rsidP="008A7FC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8A7FCC">
              <w:rPr>
                <w:b/>
                <w:sz w:val="24"/>
                <w:szCs w:val="24"/>
              </w:rPr>
              <w:t>Odp.:</w:t>
            </w:r>
          </w:p>
          <w:p w:rsidR="008A7FCC" w:rsidRPr="008A7FCC" w:rsidRDefault="00A61B28" w:rsidP="008A7FC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</w:t>
            </w:r>
            <w:r w:rsidRPr="008A7FCC">
              <w:rPr>
                <w:sz w:val="24"/>
                <w:szCs w:val="24"/>
              </w:rPr>
              <w:t>szwów z igłą o długości 6,2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8A7FCC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A61B28" w:rsidRDefault="00A61B28" w:rsidP="00A61B28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D33F49" w:rsidRPr="008A7FCC" w:rsidRDefault="00D33F49" w:rsidP="00F779F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8A7FCC">
              <w:rPr>
                <w:sz w:val="24"/>
                <w:szCs w:val="24"/>
                <w:u w:val="single"/>
              </w:rPr>
              <w:t xml:space="preserve">Pakiet 1B poz. 4 </w:t>
            </w:r>
          </w:p>
          <w:p w:rsidR="00D33F49" w:rsidRDefault="00D33F49" w:rsidP="008A7FCC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8A7FCC">
              <w:rPr>
                <w:sz w:val="24"/>
                <w:szCs w:val="24"/>
              </w:rPr>
              <w:t xml:space="preserve">Czy Zamawiający wyrazi zgodę na zaoferowanie i wycenę szwów z igłą o średnicy 0,15mm? </w:t>
            </w:r>
          </w:p>
          <w:p w:rsidR="008A7FCC" w:rsidRPr="008A7FCC" w:rsidRDefault="008A7FCC" w:rsidP="008A7FC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8A7FCC">
              <w:rPr>
                <w:b/>
                <w:sz w:val="24"/>
                <w:szCs w:val="24"/>
              </w:rPr>
              <w:t>Odp.:</w:t>
            </w:r>
          </w:p>
          <w:p w:rsidR="00D33F49" w:rsidRPr="008A7FCC" w:rsidRDefault="003E72F3" w:rsidP="00F779F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</w:t>
            </w:r>
            <w:r w:rsidRPr="008A7FCC">
              <w:rPr>
                <w:sz w:val="24"/>
                <w:szCs w:val="24"/>
              </w:rPr>
              <w:t>szwów z igłą o średnicy 0,15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8A7FCC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3E72F3" w:rsidRDefault="003E72F3" w:rsidP="003E72F3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D33F49" w:rsidRPr="008A7FCC" w:rsidRDefault="00D33F49" w:rsidP="00F779F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8A7FCC">
              <w:rPr>
                <w:sz w:val="24"/>
                <w:szCs w:val="24"/>
                <w:u w:val="single"/>
              </w:rPr>
              <w:t xml:space="preserve">Pakiet 1C poz. 5 </w:t>
            </w:r>
          </w:p>
          <w:p w:rsidR="00D33F49" w:rsidRDefault="00D33F49" w:rsidP="008A7FCC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8A7FCC">
              <w:rPr>
                <w:sz w:val="24"/>
                <w:szCs w:val="24"/>
              </w:rPr>
              <w:t xml:space="preserve">Czy Zamawiający wyrazi zgodę na zaoferowanie i wycenę szwów z igłą o długości 8mm </w:t>
            </w:r>
            <w:r w:rsidR="008A7FCC">
              <w:rPr>
                <w:sz w:val="24"/>
                <w:szCs w:val="24"/>
              </w:rPr>
              <w:t xml:space="preserve">                </w:t>
            </w:r>
            <w:r w:rsidRPr="008A7FCC">
              <w:rPr>
                <w:sz w:val="24"/>
                <w:szCs w:val="24"/>
              </w:rPr>
              <w:t xml:space="preserve">i średnicy 0,35mm? </w:t>
            </w:r>
          </w:p>
          <w:p w:rsidR="008A7FCC" w:rsidRPr="008A7FCC" w:rsidRDefault="008A7FCC" w:rsidP="008A7FC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8A7FCC">
              <w:rPr>
                <w:b/>
                <w:sz w:val="24"/>
                <w:szCs w:val="24"/>
              </w:rPr>
              <w:t>Odp.:</w:t>
            </w:r>
          </w:p>
          <w:p w:rsidR="00D33F49" w:rsidRDefault="003E72F3" w:rsidP="00F779F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1C poz. 5 </w:t>
            </w:r>
            <w:r w:rsidRPr="008A7FCC">
              <w:rPr>
                <w:sz w:val="24"/>
                <w:szCs w:val="24"/>
              </w:rPr>
              <w:t>szw</w:t>
            </w:r>
            <w:r>
              <w:rPr>
                <w:sz w:val="24"/>
                <w:szCs w:val="24"/>
              </w:rPr>
              <w:t>y</w:t>
            </w:r>
            <w:r w:rsidRPr="008A7FCC">
              <w:rPr>
                <w:sz w:val="24"/>
                <w:szCs w:val="24"/>
              </w:rPr>
              <w:t xml:space="preserve"> z igłą o długości 8</w:t>
            </w:r>
            <w:r>
              <w:rPr>
                <w:sz w:val="24"/>
                <w:szCs w:val="24"/>
              </w:rPr>
              <w:t xml:space="preserve"> </w:t>
            </w:r>
            <w:r w:rsidRPr="008A7FCC">
              <w:rPr>
                <w:sz w:val="24"/>
                <w:szCs w:val="24"/>
              </w:rPr>
              <w:t xml:space="preserve">mm i średnicy </w:t>
            </w:r>
            <w:r w:rsidR="008B1BC0">
              <w:rPr>
                <w:sz w:val="24"/>
                <w:szCs w:val="24"/>
              </w:rPr>
              <w:t xml:space="preserve">                </w:t>
            </w:r>
            <w:r w:rsidRPr="008A7FCC">
              <w:rPr>
                <w:sz w:val="24"/>
                <w:szCs w:val="24"/>
              </w:rPr>
              <w:t>0,35</w:t>
            </w:r>
            <w:r w:rsidR="008B1BC0">
              <w:rPr>
                <w:sz w:val="24"/>
                <w:szCs w:val="24"/>
              </w:rPr>
              <w:t xml:space="preserve"> </w:t>
            </w:r>
            <w:proofErr w:type="spellStart"/>
            <w:r w:rsidRPr="008A7FCC">
              <w:rPr>
                <w:sz w:val="24"/>
                <w:szCs w:val="24"/>
              </w:rPr>
              <w:t>mm</w:t>
            </w:r>
            <w:proofErr w:type="spellEnd"/>
            <w:r w:rsidR="008B1BC0">
              <w:rPr>
                <w:sz w:val="24"/>
                <w:szCs w:val="24"/>
              </w:rPr>
              <w:t>.</w:t>
            </w:r>
          </w:p>
          <w:p w:rsidR="003E72F3" w:rsidRPr="008A7FCC" w:rsidRDefault="003E72F3" w:rsidP="008B1BC0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33F49" w:rsidRPr="008A7FCC" w:rsidRDefault="00D33F49" w:rsidP="00F779F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8A7FCC">
              <w:rPr>
                <w:sz w:val="24"/>
                <w:szCs w:val="24"/>
                <w:u w:val="single"/>
              </w:rPr>
              <w:t xml:space="preserve">Pakiet 1D poz. 6 </w:t>
            </w:r>
          </w:p>
          <w:p w:rsidR="00D33F49" w:rsidRDefault="00D33F49" w:rsidP="008A7FCC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8A7FCC">
              <w:rPr>
                <w:sz w:val="24"/>
                <w:szCs w:val="24"/>
              </w:rPr>
              <w:t xml:space="preserve">Czy Zamawiający wyrazi zgodę na zaoferowanie i wycenę w ofercie przetargowej szwów </w:t>
            </w:r>
            <w:r w:rsidR="008A7FCC">
              <w:rPr>
                <w:sz w:val="24"/>
                <w:szCs w:val="24"/>
              </w:rPr>
              <w:t xml:space="preserve">                  </w:t>
            </w:r>
            <w:r w:rsidRPr="008A7FCC">
              <w:rPr>
                <w:sz w:val="24"/>
                <w:szCs w:val="24"/>
              </w:rPr>
              <w:t xml:space="preserve">z igłą o długości 6,5mm? </w:t>
            </w:r>
          </w:p>
          <w:p w:rsidR="008A7FCC" w:rsidRPr="008A7FCC" w:rsidRDefault="008A7FCC" w:rsidP="008A7FC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8A7FCC">
              <w:rPr>
                <w:b/>
                <w:sz w:val="24"/>
                <w:szCs w:val="24"/>
              </w:rPr>
              <w:t>Odp.:</w:t>
            </w:r>
          </w:p>
          <w:p w:rsidR="00D33F49" w:rsidRPr="008A7FCC" w:rsidRDefault="008B1BC0" w:rsidP="00F779F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</w:t>
            </w:r>
            <w:r w:rsidRPr="008A7FCC">
              <w:rPr>
                <w:sz w:val="24"/>
                <w:szCs w:val="24"/>
              </w:rPr>
              <w:t>szwów z igłą o długości 6,5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8A7FCC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AD674E" w:rsidRDefault="00AD674E" w:rsidP="00F779F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D33F49" w:rsidRPr="008A7FCC" w:rsidRDefault="00D33F49" w:rsidP="00F779F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8A7FCC">
              <w:rPr>
                <w:sz w:val="24"/>
                <w:szCs w:val="24"/>
                <w:u w:val="single"/>
              </w:rPr>
              <w:lastRenderedPageBreak/>
              <w:t xml:space="preserve">Pakiet 1D poz. 7 </w:t>
            </w:r>
          </w:p>
          <w:p w:rsidR="00D33F49" w:rsidRPr="008A7FCC" w:rsidRDefault="00D33F49" w:rsidP="008A7FCC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8A7FCC">
              <w:rPr>
                <w:sz w:val="24"/>
                <w:szCs w:val="24"/>
              </w:rPr>
              <w:t xml:space="preserve">Czy Zamawiający wyrazi zgodę na zaoferowanie i wycenę w ofercie przetargowej szwów </w:t>
            </w:r>
            <w:r w:rsidR="008A7FCC">
              <w:rPr>
                <w:sz w:val="24"/>
                <w:szCs w:val="24"/>
              </w:rPr>
              <w:t xml:space="preserve">    </w:t>
            </w:r>
            <w:r w:rsidRPr="008A7FCC">
              <w:rPr>
                <w:sz w:val="24"/>
                <w:szCs w:val="24"/>
              </w:rPr>
              <w:t xml:space="preserve">z igłą o długości 6,5mm i średnicy 0,24mm? </w:t>
            </w:r>
          </w:p>
          <w:p w:rsidR="008A7FCC" w:rsidRPr="008A7FCC" w:rsidRDefault="008A7FCC" w:rsidP="008A7FC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8A7FCC">
              <w:rPr>
                <w:b/>
                <w:sz w:val="24"/>
                <w:szCs w:val="24"/>
              </w:rPr>
              <w:t>Odp.:</w:t>
            </w:r>
          </w:p>
          <w:p w:rsidR="00D33F49" w:rsidRDefault="008B1BC0" w:rsidP="00F779F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</w:t>
            </w:r>
            <w:r w:rsidRPr="008A7FCC">
              <w:rPr>
                <w:sz w:val="24"/>
                <w:szCs w:val="24"/>
              </w:rPr>
              <w:t>szwów z igłą o długości 6,5</w:t>
            </w:r>
            <w:r>
              <w:rPr>
                <w:sz w:val="24"/>
                <w:szCs w:val="24"/>
              </w:rPr>
              <w:t xml:space="preserve"> </w:t>
            </w:r>
            <w:r w:rsidRPr="008A7FCC">
              <w:rPr>
                <w:sz w:val="24"/>
                <w:szCs w:val="24"/>
              </w:rPr>
              <w:t>mm i średnicy 0,24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8A7FCC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8B1BC0" w:rsidRDefault="008B1BC0" w:rsidP="008B1BC0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D33F49" w:rsidRPr="008A7FCC" w:rsidRDefault="00D33F49" w:rsidP="00F779F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8A7FCC">
              <w:rPr>
                <w:sz w:val="24"/>
                <w:szCs w:val="24"/>
                <w:u w:val="single"/>
              </w:rPr>
              <w:t xml:space="preserve">Pakiet 1D poz. 8 </w:t>
            </w:r>
          </w:p>
          <w:p w:rsidR="004A2066" w:rsidRDefault="00D33F49" w:rsidP="008A7FCC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8A7FCC">
              <w:rPr>
                <w:sz w:val="24"/>
                <w:szCs w:val="24"/>
              </w:rPr>
              <w:t xml:space="preserve">Czy Zamawiający wyrazi zgodę na zaoferowanie i wycenę szwów z igłą o długości 12mm </w:t>
            </w:r>
            <w:r w:rsidR="008A7FCC">
              <w:rPr>
                <w:sz w:val="24"/>
                <w:szCs w:val="24"/>
              </w:rPr>
              <w:t xml:space="preserve">    </w:t>
            </w:r>
            <w:r w:rsidRPr="008A7FCC">
              <w:rPr>
                <w:sz w:val="24"/>
                <w:szCs w:val="24"/>
              </w:rPr>
              <w:t xml:space="preserve">i średnicy 0,38mm? </w:t>
            </w:r>
          </w:p>
          <w:p w:rsidR="004A2066" w:rsidRPr="008A7FCC" w:rsidRDefault="004A2066" w:rsidP="004A206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8A7FCC">
              <w:rPr>
                <w:b/>
                <w:sz w:val="24"/>
                <w:szCs w:val="24"/>
              </w:rPr>
              <w:t>Odp.:</w:t>
            </w:r>
          </w:p>
          <w:p w:rsidR="004A2066" w:rsidRDefault="001F572E" w:rsidP="004A2066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</w:t>
            </w:r>
            <w:r w:rsidRPr="008A7FCC">
              <w:rPr>
                <w:sz w:val="24"/>
                <w:szCs w:val="24"/>
              </w:rPr>
              <w:t>szwów z igłą o długości 12</w:t>
            </w:r>
            <w:r>
              <w:rPr>
                <w:sz w:val="24"/>
                <w:szCs w:val="24"/>
              </w:rPr>
              <w:t xml:space="preserve"> </w:t>
            </w:r>
            <w:r w:rsidRPr="008A7FCC">
              <w:rPr>
                <w:sz w:val="24"/>
                <w:szCs w:val="24"/>
              </w:rPr>
              <w:t>mm i średnicy 0,38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8A7FCC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4A2066" w:rsidRDefault="004A2066" w:rsidP="004A2066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4A2066" w:rsidRPr="001F572E" w:rsidRDefault="00D33F49" w:rsidP="004A2066">
            <w:pPr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F572E">
              <w:rPr>
                <w:sz w:val="24"/>
                <w:szCs w:val="24"/>
                <w:u w:val="single"/>
              </w:rPr>
              <w:t xml:space="preserve">Pakiet 3A poz. 5 </w:t>
            </w:r>
          </w:p>
          <w:p w:rsidR="00D33F49" w:rsidRPr="008A7FCC" w:rsidRDefault="00D33F49" w:rsidP="004A2066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8A7FCC">
              <w:rPr>
                <w:sz w:val="24"/>
                <w:szCs w:val="24"/>
              </w:rPr>
              <w:t>Czy Zamawiający wyrazi zgodę na zaoferowanie</w:t>
            </w:r>
            <w:r w:rsidR="004A2066">
              <w:rPr>
                <w:sz w:val="24"/>
                <w:szCs w:val="24"/>
              </w:rPr>
              <w:t xml:space="preserve"> </w:t>
            </w:r>
            <w:r w:rsidRPr="008A7FCC">
              <w:rPr>
                <w:sz w:val="24"/>
                <w:szCs w:val="24"/>
              </w:rPr>
              <w:t xml:space="preserve">i wycenę w ofercie przetargowej szwów </w:t>
            </w:r>
            <w:r w:rsidR="004A2066">
              <w:rPr>
                <w:sz w:val="24"/>
                <w:szCs w:val="24"/>
              </w:rPr>
              <w:t xml:space="preserve">            </w:t>
            </w:r>
            <w:r w:rsidRPr="008A7FCC">
              <w:rPr>
                <w:sz w:val="24"/>
                <w:szCs w:val="24"/>
              </w:rPr>
              <w:t>z igłą o długości 40mm?</w:t>
            </w:r>
          </w:p>
          <w:p w:rsidR="008A7FCC" w:rsidRPr="008A7FCC" w:rsidRDefault="008A7FCC" w:rsidP="008A7FC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8A7FCC">
              <w:rPr>
                <w:b/>
                <w:sz w:val="24"/>
                <w:szCs w:val="24"/>
              </w:rPr>
              <w:t>Odp.:</w:t>
            </w:r>
          </w:p>
          <w:p w:rsidR="00D33F49" w:rsidRPr="008A7FCC" w:rsidRDefault="001F572E" w:rsidP="001F572E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sz w:val="24"/>
                <w:szCs w:val="24"/>
              </w:rPr>
              <w:t>Zamawiający dopuszcza w Pakiecie nr 3A poz. 5</w:t>
            </w:r>
            <w:r w:rsidRPr="008A7FCC">
              <w:rPr>
                <w:sz w:val="24"/>
                <w:szCs w:val="24"/>
              </w:rPr>
              <w:t xml:space="preserve"> szw</w:t>
            </w:r>
            <w:r>
              <w:rPr>
                <w:sz w:val="24"/>
                <w:szCs w:val="24"/>
              </w:rPr>
              <w:t xml:space="preserve">y </w:t>
            </w:r>
            <w:r w:rsidRPr="008A7FCC">
              <w:rPr>
                <w:sz w:val="24"/>
                <w:szCs w:val="24"/>
              </w:rPr>
              <w:t>z igłą o długości 40</w:t>
            </w:r>
            <w:r>
              <w:rPr>
                <w:sz w:val="24"/>
                <w:szCs w:val="24"/>
              </w:rPr>
              <w:t xml:space="preserve"> </w:t>
            </w:r>
            <w:r w:rsidRPr="008A7FCC">
              <w:rPr>
                <w:sz w:val="24"/>
                <w:szCs w:val="24"/>
              </w:rPr>
              <w:t>mm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A84FE3" w:rsidRDefault="00A84FE3" w:rsidP="00A84FE3">
      <w:pPr>
        <w:jc w:val="right"/>
        <w:rPr>
          <w:i/>
          <w:sz w:val="24"/>
          <w:szCs w:val="24"/>
        </w:rPr>
      </w:pPr>
    </w:p>
    <w:p w:rsidR="00A84FE3" w:rsidRDefault="00A84FE3" w:rsidP="00A84FE3">
      <w:pPr>
        <w:jc w:val="right"/>
        <w:rPr>
          <w:i/>
          <w:sz w:val="24"/>
          <w:szCs w:val="24"/>
        </w:rPr>
      </w:pPr>
    </w:p>
    <w:p w:rsidR="00A84FE3" w:rsidRDefault="00A84FE3" w:rsidP="00A84FE3">
      <w:pPr>
        <w:jc w:val="right"/>
        <w:rPr>
          <w:i/>
          <w:sz w:val="24"/>
          <w:szCs w:val="24"/>
        </w:rPr>
      </w:pPr>
    </w:p>
    <w:p w:rsidR="00A84FE3" w:rsidRDefault="00A84FE3" w:rsidP="00A84FE3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A84FE3" w:rsidRDefault="00A84FE3" w:rsidP="00A84FE3">
      <w:pPr>
        <w:jc w:val="right"/>
        <w:rPr>
          <w:i/>
          <w:sz w:val="24"/>
          <w:szCs w:val="24"/>
        </w:rPr>
      </w:pPr>
    </w:p>
    <w:p w:rsidR="00A84FE3" w:rsidRDefault="00A84FE3" w:rsidP="00A84FE3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A84FE3" w:rsidRPr="00973E95" w:rsidRDefault="00A84FE3" w:rsidP="00A84FE3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E7BFD" w:rsidRPr="008A7FCC" w:rsidRDefault="00BE7BFD" w:rsidP="00520165">
      <w:pPr>
        <w:jc w:val="both"/>
        <w:rPr>
          <w:sz w:val="24"/>
          <w:szCs w:val="24"/>
        </w:rPr>
      </w:pPr>
    </w:p>
    <w:sectPr w:rsidR="00BE7BFD" w:rsidRPr="008A7FCC" w:rsidSect="008A7FCC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56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AF1" w:rsidRDefault="004D4AF1">
      <w:r>
        <w:separator/>
      </w:r>
    </w:p>
  </w:endnote>
  <w:endnote w:type="continuationSeparator" w:id="0">
    <w:p w:rsidR="004D4AF1" w:rsidRDefault="004D4A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E3E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E3E1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E3E1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D674E" w:rsidRPr="00AD674E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AF1" w:rsidRDefault="004D4AF1">
      <w:r>
        <w:separator/>
      </w:r>
    </w:p>
  </w:footnote>
  <w:footnote w:type="continuationSeparator" w:id="0">
    <w:p w:rsidR="004D4AF1" w:rsidRDefault="004D4A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8A25D8A"/>
    <w:multiLevelType w:val="hybridMultilevel"/>
    <w:tmpl w:val="1358761A"/>
    <w:lvl w:ilvl="0" w:tplc="F6D635E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3F49"/>
    <w:rsid w:val="00006DDB"/>
    <w:rsid w:val="00031374"/>
    <w:rsid w:val="000A1097"/>
    <w:rsid w:val="000E2A8F"/>
    <w:rsid w:val="0012774F"/>
    <w:rsid w:val="00144B7A"/>
    <w:rsid w:val="00180C6E"/>
    <w:rsid w:val="001F572E"/>
    <w:rsid w:val="0029606A"/>
    <w:rsid w:val="003E72F3"/>
    <w:rsid w:val="004848F3"/>
    <w:rsid w:val="004A2066"/>
    <w:rsid w:val="004A75F2"/>
    <w:rsid w:val="004D4AF1"/>
    <w:rsid w:val="005144A9"/>
    <w:rsid w:val="00520165"/>
    <w:rsid w:val="005310AD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A7FCC"/>
    <w:rsid w:val="008B1BC0"/>
    <w:rsid w:val="008E3E1F"/>
    <w:rsid w:val="00A61B28"/>
    <w:rsid w:val="00A84FE3"/>
    <w:rsid w:val="00A905AC"/>
    <w:rsid w:val="00AD674E"/>
    <w:rsid w:val="00B10E55"/>
    <w:rsid w:val="00BA6584"/>
    <w:rsid w:val="00BE7BFD"/>
    <w:rsid w:val="00C370F2"/>
    <w:rsid w:val="00C44EEC"/>
    <w:rsid w:val="00D22FFA"/>
    <w:rsid w:val="00D33F49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423D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10E55"/>
  </w:style>
  <w:style w:type="paragraph" w:styleId="Nagwek1">
    <w:name w:val="heading 1"/>
    <w:basedOn w:val="Normalny"/>
    <w:next w:val="Normalny"/>
    <w:link w:val="Nagwek1Znak"/>
    <w:qFormat/>
    <w:rsid w:val="00B10E5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10E5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10E5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0E5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0E55"/>
  </w:style>
  <w:style w:type="paragraph" w:styleId="Tekstpodstawowywcity">
    <w:name w:val="Body Text Indent"/>
    <w:basedOn w:val="Normalny"/>
    <w:rsid w:val="00B10E5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10E5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10E5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B10E55"/>
    <w:rPr>
      <w:sz w:val="28"/>
    </w:rPr>
  </w:style>
  <w:style w:type="paragraph" w:styleId="Tekstpodstawowywcity3">
    <w:name w:val="Body Text Indent 3"/>
    <w:basedOn w:val="Normalny"/>
    <w:rsid w:val="00B10E5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8A7FC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8A7F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356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2023-02-16T15:22:00Z</cp:lastPrinted>
  <dcterms:created xsi:type="dcterms:W3CDTF">2023-02-16T15:22:00Z</dcterms:created>
  <dcterms:modified xsi:type="dcterms:W3CDTF">2023-02-16T15:22:00Z</dcterms:modified>
</cp:coreProperties>
</file>