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4009D" w14:textId="77777777" w:rsidR="00D665F5" w:rsidRPr="00BB547B" w:rsidRDefault="00A15A0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15A08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15A08">
        <w:rPr>
          <w:rFonts w:ascii="Arial" w:hAnsi="Arial" w:cs="Arial"/>
          <w:sz w:val="24"/>
          <w:szCs w:val="24"/>
        </w:rPr>
        <w:t>2023-02-17</w:t>
      </w:r>
    </w:p>
    <w:p w14:paraId="6A284DD7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73F23E6" w14:textId="77777777" w:rsidR="00D665F5" w:rsidRPr="00BB547B" w:rsidRDefault="00A15A0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15A0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C50EC85" w14:textId="77777777" w:rsidR="00D665F5" w:rsidRPr="00BB547B" w:rsidRDefault="00A15A08" w:rsidP="00D665F5">
      <w:pPr>
        <w:rPr>
          <w:rFonts w:ascii="Arial" w:hAnsi="Arial" w:cs="Arial"/>
          <w:sz w:val="24"/>
          <w:szCs w:val="24"/>
        </w:rPr>
      </w:pPr>
      <w:r w:rsidRPr="00A15A08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15A08">
        <w:rPr>
          <w:rFonts w:ascii="Arial" w:hAnsi="Arial" w:cs="Arial"/>
          <w:sz w:val="24"/>
          <w:szCs w:val="24"/>
        </w:rPr>
        <w:t>4</w:t>
      </w:r>
    </w:p>
    <w:p w14:paraId="078E8C7A" w14:textId="77777777" w:rsidR="00D665F5" w:rsidRPr="00BB547B" w:rsidRDefault="00A15A08" w:rsidP="00D665F5">
      <w:pPr>
        <w:rPr>
          <w:rFonts w:ascii="Arial" w:hAnsi="Arial" w:cs="Arial"/>
          <w:sz w:val="24"/>
          <w:szCs w:val="24"/>
        </w:rPr>
      </w:pPr>
      <w:r w:rsidRPr="00A15A08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15A08">
        <w:rPr>
          <w:rFonts w:ascii="Arial" w:hAnsi="Arial" w:cs="Arial"/>
          <w:sz w:val="24"/>
          <w:szCs w:val="24"/>
        </w:rPr>
        <w:t>Kolbuszowa</w:t>
      </w:r>
    </w:p>
    <w:p w14:paraId="02AFD5D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ABC22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E43D6E5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97C45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85328F2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15A08" w:rsidRPr="00A15A08">
        <w:rPr>
          <w:rFonts w:ascii="Arial" w:hAnsi="Arial" w:cs="Arial"/>
          <w:b/>
          <w:sz w:val="24"/>
          <w:szCs w:val="24"/>
        </w:rPr>
        <w:t>Eap-2412/2/2023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956BDB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B9856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3F8B6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D4815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6725E3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C9530A2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15A08" w:rsidRPr="00A15A0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15A08" w:rsidRPr="00A15A08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27789BA" w14:textId="77777777" w:rsidR="00A80738" w:rsidRPr="00BB547B" w:rsidRDefault="00A15A0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15A08">
        <w:rPr>
          <w:rFonts w:ascii="Arial" w:hAnsi="Arial" w:cs="Arial"/>
          <w:b/>
          <w:szCs w:val="24"/>
        </w:rPr>
        <w:t>Dostawa wyrobów do pielęgnacji pacjenta i opatrunki specjalistyczne w 17 pakietach</w:t>
      </w:r>
    </w:p>
    <w:p w14:paraId="0EEB540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15A08" w:rsidRPr="00A15A08">
        <w:rPr>
          <w:rFonts w:ascii="Arial" w:hAnsi="Arial" w:cs="Arial"/>
          <w:sz w:val="24"/>
          <w:szCs w:val="24"/>
        </w:rPr>
        <w:t>(</w:t>
      </w:r>
      <w:proofErr w:type="spellStart"/>
      <w:r w:rsidR="00A15A08" w:rsidRPr="00A15A08">
        <w:rPr>
          <w:rFonts w:ascii="Arial" w:hAnsi="Arial" w:cs="Arial"/>
          <w:sz w:val="24"/>
          <w:szCs w:val="24"/>
        </w:rPr>
        <w:t>t.j</w:t>
      </w:r>
      <w:proofErr w:type="spellEnd"/>
      <w:r w:rsidR="00A15A08" w:rsidRPr="00A15A08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5025D03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15A08" w:rsidRPr="00A15A08">
        <w:rPr>
          <w:rFonts w:ascii="Arial" w:hAnsi="Arial" w:cs="Arial"/>
          <w:sz w:val="24"/>
          <w:szCs w:val="24"/>
        </w:rPr>
        <w:t>17/02/2023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15A08" w:rsidRPr="00A15A0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1C9730B" w14:textId="77777777" w:rsidTr="00C82837">
        <w:tc>
          <w:tcPr>
            <w:tcW w:w="993" w:type="dxa"/>
            <w:shd w:val="clear" w:color="auto" w:fill="auto"/>
            <w:vAlign w:val="center"/>
          </w:tcPr>
          <w:p w14:paraId="76B7343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A68F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0797684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4750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15A08" w:rsidRPr="00BB547B" w14:paraId="51C42834" w14:textId="77777777" w:rsidTr="006A3AE4">
        <w:tc>
          <w:tcPr>
            <w:tcW w:w="993" w:type="dxa"/>
            <w:shd w:val="clear" w:color="auto" w:fill="auto"/>
            <w:vAlign w:val="center"/>
          </w:tcPr>
          <w:p w14:paraId="484F320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E355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A922B4A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5A08">
              <w:rPr>
                <w:rFonts w:ascii="Arial" w:hAnsi="Arial" w:cs="Arial"/>
              </w:rPr>
              <w:t>Polmil</w:t>
            </w:r>
            <w:proofErr w:type="spellEnd"/>
            <w:r w:rsidRPr="00A15A08">
              <w:rPr>
                <w:rFonts w:ascii="Arial" w:hAnsi="Arial" w:cs="Arial"/>
              </w:rPr>
              <w:t xml:space="preserve"> sp. z o. o.</w:t>
            </w:r>
          </w:p>
          <w:p w14:paraId="0493B56A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A35CD4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D092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11 413.44 zł</w:t>
            </w:r>
          </w:p>
        </w:tc>
      </w:tr>
      <w:tr w:rsidR="00A15A08" w:rsidRPr="00BB547B" w14:paraId="6FF29252" w14:textId="77777777" w:rsidTr="006A3AE4">
        <w:tc>
          <w:tcPr>
            <w:tcW w:w="993" w:type="dxa"/>
            <w:shd w:val="clear" w:color="auto" w:fill="auto"/>
            <w:vAlign w:val="center"/>
          </w:tcPr>
          <w:p w14:paraId="6D473E5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F553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E4EF14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 xml:space="preserve">BATIST </w:t>
            </w:r>
            <w:proofErr w:type="spellStart"/>
            <w:r w:rsidRPr="00A15A08">
              <w:rPr>
                <w:rFonts w:ascii="Arial" w:hAnsi="Arial" w:cs="Arial"/>
              </w:rPr>
              <w:t>Medical</w:t>
            </w:r>
            <w:proofErr w:type="spellEnd"/>
            <w:r w:rsidRPr="00A15A08">
              <w:rPr>
                <w:rFonts w:ascii="Arial" w:hAnsi="Arial" w:cs="Arial"/>
              </w:rPr>
              <w:t xml:space="preserve"> Polska Sp. z o.o.</w:t>
            </w:r>
          </w:p>
          <w:p w14:paraId="3CB4B2C6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Kolista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3B2DF8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40-486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F6D58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10 959.84 zł</w:t>
            </w:r>
          </w:p>
        </w:tc>
      </w:tr>
      <w:tr w:rsidR="00A15A08" w:rsidRPr="00BB547B" w14:paraId="06E9541F" w14:textId="77777777" w:rsidTr="006A3AE4">
        <w:tc>
          <w:tcPr>
            <w:tcW w:w="993" w:type="dxa"/>
            <w:shd w:val="clear" w:color="auto" w:fill="auto"/>
            <w:vAlign w:val="center"/>
          </w:tcPr>
          <w:p w14:paraId="47E44D53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77349C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429F4C7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5A08">
              <w:rPr>
                <w:rFonts w:ascii="Arial" w:hAnsi="Arial" w:cs="Arial"/>
              </w:rPr>
              <w:t>Mölnlycke</w:t>
            </w:r>
            <w:proofErr w:type="spellEnd"/>
            <w:r w:rsidRPr="00A15A08">
              <w:rPr>
                <w:rFonts w:ascii="Arial" w:hAnsi="Arial" w:cs="Arial"/>
              </w:rPr>
              <w:t xml:space="preserve"> </w:t>
            </w:r>
            <w:proofErr w:type="spellStart"/>
            <w:r w:rsidRPr="00A15A08">
              <w:rPr>
                <w:rFonts w:ascii="Arial" w:hAnsi="Arial" w:cs="Arial"/>
              </w:rPr>
              <w:t>Health</w:t>
            </w:r>
            <w:proofErr w:type="spellEnd"/>
            <w:r w:rsidRPr="00A15A08">
              <w:rPr>
                <w:rFonts w:ascii="Arial" w:hAnsi="Arial" w:cs="Arial"/>
              </w:rPr>
              <w:t xml:space="preserve"> </w:t>
            </w:r>
            <w:proofErr w:type="spellStart"/>
            <w:r w:rsidRPr="00A15A08">
              <w:rPr>
                <w:rFonts w:ascii="Arial" w:hAnsi="Arial" w:cs="Arial"/>
              </w:rPr>
              <w:t>Care</w:t>
            </w:r>
            <w:proofErr w:type="spellEnd"/>
            <w:r w:rsidRPr="00A15A08">
              <w:rPr>
                <w:rFonts w:ascii="Arial" w:hAnsi="Arial" w:cs="Arial"/>
              </w:rPr>
              <w:t xml:space="preserve"> Polska z o.o.</w:t>
            </w:r>
          </w:p>
          <w:p w14:paraId="78A0414B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Okopowa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58/72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F5D3A1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01-042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4AB39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46 802.02 zł</w:t>
            </w:r>
          </w:p>
        </w:tc>
      </w:tr>
      <w:tr w:rsidR="00A15A08" w:rsidRPr="00BB547B" w14:paraId="12ED9792" w14:textId="77777777" w:rsidTr="006A3AE4">
        <w:tc>
          <w:tcPr>
            <w:tcW w:w="993" w:type="dxa"/>
            <w:shd w:val="clear" w:color="auto" w:fill="auto"/>
            <w:vAlign w:val="center"/>
          </w:tcPr>
          <w:p w14:paraId="404CD56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35D0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C33DCFC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TORUŃSKIE ZAKŁADY MATERIAŁÓW OPATRUNKOWYCH S.A.</w:t>
            </w:r>
          </w:p>
          <w:p w14:paraId="2CB17F6C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UL. 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721DD7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EF7F2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23 517.00 zł</w:t>
            </w:r>
          </w:p>
        </w:tc>
      </w:tr>
      <w:tr w:rsidR="00A15A08" w:rsidRPr="00BB547B" w14:paraId="30F85FB4" w14:textId="77777777" w:rsidTr="006A3AE4">
        <w:tc>
          <w:tcPr>
            <w:tcW w:w="993" w:type="dxa"/>
            <w:shd w:val="clear" w:color="auto" w:fill="auto"/>
            <w:vAlign w:val="center"/>
          </w:tcPr>
          <w:p w14:paraId="3FDC6972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6171B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B710E60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TORUŃSKIE ZAKŁADY MATERIAŁÓW OPATRUNKOWYCH S.A.</w:t>
            </w:r>
          </w:p>
          <w:p w14:paraId="5B4128C1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UL. 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C55093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0F6C9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212 956.80 zł</w:t>
            </w:r>
          </w:p>
        </w:tc>
      </w:tr>
      <w:tr w:rsidR="00A15A08" w:rsidRPr="00BB547B" w14:paraId="4456E661" w14:textId="77777777" w:rsidTr="006A3AE4">
        <w:tc>
          <w:tcPr>
            <w:tcW w:w="993" w:type="dxa"/>
            <w:shd w:val="clear" w:color="auto" w:fill="auto"/>
            <w:vAlign w:val="center"/>
          </w:tcPr>
          <w:p w14:paraId="437C385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9FAB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B63C5D3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TORUŃSKIE ZAKŁADY MATERIAŁÓW OPATRUNKOWYCH S.A.</w:t>
            </w:r>
          </w:p>
          <w:p w14:paraId="7DA901D8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UL. 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B8C5A3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2D5F4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96 530.47 zł</w:t>
            </w:r>
          </w:p>
        </w:tc>
      </w:tr>
      <w:tr w:rsidR="00A15A08" w:rsidRPr="00BB547B" w14:paraId="74A1A32A" w14:textId="77777777" w:rsidTr="006A3AE4">
        <w:tc>
          <w:tcPr>
            <w:tcW w:w="993" w:type="dxa"/>
            <w:shd w:val="clear" w:color="auto" w:fill="auto"/>
            <w:vAlign w:val="center"/>
          </w:tcPr>
          <w:p w14:paraId="54D0F0ED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B79E32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53CC5CC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TORUŃSKIE ZAKŁADY MATERIAŁÓW OPATRUNKOWYCH S.A.</w:t>
            </w:r>
          </w:p>
          <w:p w14:paraId="577CF0A9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UL. 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295D28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7B89A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16 951.68 zł</w:t>
            </w:r>
          </w:p>
        </w:tc>
      </w:tr>
      <w:tr w:rsidR="00A15A08" w:rsidRPr="00BB547B" w14:paraId="59A4E671" w14:textId="77777777" w:rsidTr="006A3AE4">
        <w:tc>
          <w:tcPr>
            <w:tcW w:w="993" w:type="dxa"/>
            <w:shd w:val="clear" w:color="auto" w:fill="auto"/>
            <w:vAlign w:val="center"/>
          </w:tcPr>
          <w:p w14:paraId="77FD7D70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22334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CCD62EB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TORUŃSKIE ZAKŁADY MATERIAŁÓW OPATRUNKOWYCH S.A.</w:t>
            </w:r>
          </w:p>
          <w:p w14:paraId="6E58DA30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UL. 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B7575A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EF189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1 376.99 zł</w:t>
            </w:r>
          </w:p>
        </w:tc>
      </w:tr>
      <w:tr w:rsidR="00A15A08" w:rsidRPr="00BB547B" w14:paraId="6E6D4395" w14:textId="77777777" w:rsidTr="006A3AE4">
        <w:tc>
          <w:tcPr>
            <w:tcW w:w="993" w:type="dxa"/>
            <w:shd w:val="clear" w:color="auto" w:fill="auto"/>
            <w:vAlign w:val="center"/>
          </w:tcPr>
          <w:p w14:paraId="2629567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5FB47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3E59E8D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5A08">
              <w:rPr>
                <w:rFonts w:ascii="Arial" w:hAnsi="Arial" w:cs="Arial"/>
              </w:rPr>
              <w:t>Becton</w:t>
            </w:r>
            <w:proofErr w:type="spellEnd"/>
            <w:r w:rsidRPr="00A15A08">
              <w:rPr>
                <w:rFonts w:ascii="Arial" w:hAnsi="Arial" w:cs="Arial"/>
              </w:rPr>
              <w:t xml:space="preserve"> Dickinson Polska Sp. z o.o.</w:t>
            </w:r>
          </w:p>
          <w:p w14:paraId="1B002CD7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C4EE9F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344A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4 762.80 zł</w:t>
            </w:r>
          </w:p>
        </w:tc>
      </w:tr>
      <w:tr w:rsidR="00A15A08" w:rsidRPr="00BB547B" w14:paraId="3A0D524D" w14:textId="77777777" w:rsidTr="006A3AE4">
        <w:tc>
          <w:tcPr>
            <w:tcW w:w="993" w:type="dxa"/>
            <w:shd w:val="clear" w:color="auto" w:fill="auto"/>
            <w:vAlign w:val="center"/>
          </w:tcPr>
          <w:p w14:paraId="70C69C9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1672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F9016F8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PHU ANMAR Sp. z o.o. Sp. k</w:t>
            </w:r>
          </w:p>
          <w:p w14:paraId="45CDF7F8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AEB0B3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D8112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49 442.40 zł</w:t>
            </w:r>
          </w:p>
        </w:tc>
      </w:tr>
      <w:tr w:rsidR="00A15A08" w:rsidRPr="00BB547B" w14:paraId="2B32B50C" w14:textId="77777777" w:rsidTr="006A3AE4">
        <w:tc>
          <w:tcPr>
            <w:tcW w:w="993" w:type="dxa"/>
            <w:shd w:val="clear" w:color="auto" w:fill="auto"/>
            <w:vAlign w:val="center"/>
          </w:tcPr>
          <w:p w14:paraId="2C1B27B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080B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E6940A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15A08">
              <w:rPr>
                <w:rFonts w:ascii="Arial" w:hAnsi="Arial" w:cs="Arial"/>
              </w:rPr>
              <w:t>Group</w:t>
            </w:r>
            <w:proofErr w:type="spellEnd"/>
            <w:r w:rsidRPr="00A15A08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5CA403D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0F40A0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2EF32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10 783.80 zł</w:t>
            </w:r>
          </w:p>
        </w:tc>
      </w:tr>
      <w:tr w:rsidR="00A15A08" w:rsidRPr="00BB547B" w14:paraId="40DD8BC0" w14:textId="77777777" w:rsidTr="006A3AE4">
        <w:tc>
          <w:tcPr>
            <w:tcW w:w="993" w:type="dxa"/>
            <w:shd w:val="clear" w:color="auto" w:fill="auto"/>
            <w:vAlign w:val="center"/>
          </w:tcPr>
          <w:p w14:paraId="535868B2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B55E9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5FB80BB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15A08">
              <w:rPr>
                <w:rFonts w:ascii="Arial" w:hAnsi="Arial" w:cs="Arial"/>
              </w:rPr>
              <w:t>Group</w:t>
            </w:r>
            <w:proofErr w:type="spellEnd"/>
            <w:r w:rsidRPr="00A15A08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3C865BA8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76FEB9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16A5A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3 053.16 zł</w:t>
            </w:r>
          </w:p>
        </w:tc>
      </w:tr>
      <w:tr w:rsidR="00A15A08" w:rsidRPr="00BB547B" w14:paraId="38C79BD0" w14:textId="77777777" w:rsidTr="006A3AE4">
        <w:tc>
          <w:tcPr>
            <w:tcW w:w="993" w:type="dxa"/>
            <w:shd w:val="clear" w:color="auto" w:fill="auto"/>
            <w:vAlign w:val="center"/>
          </w:tcPr>
          <w:p w14:paraId="0E47124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5EDBC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DCE365D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15A08">
              <w:rPr>
                <w:rFonts w:ascii="Arial" w:hAnsi="Arial" w:cs="Arial"/>
              </w:rPr>
              <w:t>Group</w:t>
            </w:r>
            <w:proofErr w:type="spellEnd"/>
            <w:r w:rsidRPr="00A15A08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B086B4B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091075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C94E2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81 000.00 zł</w:t>
            </w:r>
          </w:p>
        </w:tc>
      </w:tr>
      <w:tr w:rsidR="00A15A08" w:rsidRPr="00BB547B" w14:paraId="2B660E9C" w14:textId="77777777" w:rsidTr="006A3AE4">
        <w:tc>
          <w:tcPr>
            <w:tcW w:w="993" w:type="dxa"/>
            <w:shd w:val="clear" w:color="auto" w:fill="auto"/>
            <w:vAlign w:val="center"/>
          </w:tcPr>
          <w:p w14:paraId="5CB1412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D0654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F888ED8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15A08">
              <w:rPr>
                <w:rFonts w:ascii="Arial" w:hAnsi="Arial" w:cs="Arial"/>
              </w:rPr>
              <w:t>Group</w:t>
            </w:r>
            <w:proofErr w:type="spellEnd"/>
            <w:r w:rsidRPr="00A15A08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44DCD580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F771F4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B9168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15 707.52 zł</w:t>
            </w:r>
          </w:p>
        </w:tc>
      </w:tr>
      <w:tr w:rsidR="00A15A08" w:rsidRPr="00BB547B" w14:paraId="5E3246FA" w14:textId="77777777" w:rsidTr="006A3AE4">
        <w:tc>
          <w:tcPr>
            <w:tcW w:w="993" w:type="dxa"/>
            <w:shd w:val="clear" w:color="auto" w:fill="auto"/>
            <w:vAlign w:val="center"/>
          </w:tcPr>
          <w:p w14:paraId="054B499F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40F29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7D66CCB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3M Poland Sp. Z o.o.</w:t>
            </w:r>
          </w:p>
          <w:p w14:paraId="18185382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Al. Katowicka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4858B2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05-830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7FA6E5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23 384.16 zł</w:t>
            </w:r>
          </w:p>
        </w:tc>
      </w:tr>
      <w:tr w:rsidR="00A15A08" w:rsidRPr="00BB547B" w14:paraId="168C1A2C" w14:textId="77777777" w:rsidTr="006A3AE4">
        <w:tc>
          <w:tcPr>
            <w:tcW w:w="993" w:type="dxa"/>
            <w:shd w:val="clear" w:color="auto" w:fill="auto"/>
            <w:vAlign w:val="center"/>
          </w:tcPr>
          <w:p w14:paraId="49D9CFF8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0C2D3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22E9150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15A08">
              <w:rPr>
                <w:rFonts w:ascii="Arial" w:hAnsi="Arial" w:cs="Arial"/>
              </w:rPr>
              <w:t>ConvaTec</w:t>
            </w:r>
            <w:proofErr w:type="spellEnd"/>
            <w:r w:rsidRPr="00A15A08">
              <w:rPr>
                <w:rFonts w:ascii="Arial" w:hAnsi="Arial" w:cs="Arial"/>
              </w:rPr>
              <w:t xml:space="preserve"> Polska Sp. z o.o.</w:t>
            </w:r>
          </w:p>
          <w:p w14:paraId="6F895BBD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Al. Armii Ludowej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914BEA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00 609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9F2FF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46 283.94 zł</w:t>
            </w:r>
          </w:p>
        </w:tc>
      </w:tr>
      <w:tr w:rsidR="00A15A08" w:rsidRPr="00BB547B" w14:paraId="29C79A59" w14:textId="77777777" w:rsidTr="006A3AE4">
        <w:tc>
          <w:tcPr>
            <w:tcW w:w="993" w:type="dxa"/>
            <w:shd w:val="clear" w:color="auto" w:fill="auto"/>
            <w:vAlign w:val="center"/>
          </w:tcPr>
          <w:p w14:paraId="17D4D571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D0027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CCBC989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Paul Hartmann Polska Sp. z o.o.</w:t>
            </w:r>
          </w:p>
          <w:p w14:paraId="50FF5FCA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0AAC1C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79A54E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94 772.40 zł</w:t>
            </w:r>
          </w:p>
        </w:tc>
      </w:tr>
      <w:tr w:rsidR="00A15A08" w:rsidRPr="00BB547B" w14:paraId="099274E0" w14:textId="77777777" w:rsidTr="006A3AE4">
        <w:tc>
          <w:tcPr>
            <w:tcW w:w="993" w:type="dxa"/>
            <w:shd w:val="clear" w:color="auto" w:fill="auto"/>
            <w:vAlign w:val="center"/>
          </w:tcPr>
          <w:p w14:paraId="69790938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38EB8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D671FD4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Paul Hartmann Polska Sp. z o.o.</w:t>
            </w:r>
          </w:p>
          <w:p w14:paraId="783CF2EF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40C2D1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7EBFD7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116 640.22 zł</w:t>
            </w:r>
          </w:p>
        </w:tc>
      </w:tr>
      <w:tr w:rsidR="00A15A08" w:rsidRPr="00BB547B" w14:paraId="44FAC656" w14:textId="77777777" w:rsidTr="006A3AE4">
        <w:tc>
          <w:tcPr>
            <w:tcW w:w="993" w:type="dxa"/>
            <w:shd w:val="clear" w:color="auto" w:fill="auto"/>
            <w:vAlign w:val="center"/>
          </w:tcPr>
          <w:p w14:paraId="529A59B7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09EFF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9904420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Paul Hartmann Polska Sp. z o.o.</w:t>
            </w:r>
          </w:p>
          <w:p w14:paraId="1E924EE7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E9AE23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CA53BA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69 804.72 zł</w:t>
            </w:r>
          </w:p>
        </w:tc>
      </w:tr>
      <w:tr w:rsidR="00A15A08" w:rsidRPr="00BB547B" w14:paraId="69FBAB85" w14:textId="77777777" w:rsidTr="006A3AE4">
        <w:tc>
          <w:tcPr>
            <w:tcW w:w="993" w:type="dxa"/>
            <w:shd w:val="clear" w:color="auto" w:fill="auto"/>
            <w:vAlign w:val="center"/>
          </w:tcPr>
          <w:p w14:paraId="63979AD2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B525D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5339F17" w14:textId="77777777" w:rsidR="00A15A08" w:rsidRPr="00BB547B" w:rsidRDefault="00A15A08" w:rsidP="006A3AE4">
            <w:pPr>
              <w:spacing w:before="80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Paul Hartmann Polska Sp. z o.o.</w:t>
            </w:r>
          </w:p>
          <w:p w14:paraId="786AFF02" w14:textId="77777777" w:rsidR="00A15A08" w:rsidRPr="00BB547B" w:rsidRDefault="00A15A08" w:rsidP="006A3AE4">
            <w:pPr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C5DEC5" w14:textId="77777777" w:rsidR="00A15A08" w:rsidRPr="00BB547B" w:rsidRDefault="00A15A08" w:rsidP="006A3AE4">
            <w:pPr>
              <w:spacing w:after="80"/>
              <w:jc w:val="both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5A08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000CE6" w14:textId="77777777" w:rsidR="00A15A08" w:rsidRPr="00BB547B" w:rsidRDefault="00A15A08" w:rsidP="006A3A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15A08">
              <w:rPr>
                <w:rFonts w:ascii="Arial" w:hAnsi="Arial" w:cs="Arial"/>
              </w:rPr>
              <w:t>35 351.43 zł</w:t>
            </w:r>
          </w:p>
        </w:tc>
      </w:tr>
    </w:tbl>
    <w:p w14:paraId="76EFF09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DEDEAE8" w14:textId="1910EFAA" w:rsidR="00C236D3" w:rsidRDefault="00CC7FB5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  <w:proofErr w:type="spellStart"/>
      <w:r>
        <w:rPr>
          <w:rFonts w:ascii="Arial" w:hAnsi="Arial" w:cs="Arial"/>
          <w:sz w:val="24"/>
          <w:szCs w:val="24"/>
        </w:rPr>
        <w:t>Sp</w:t>
      </w:r>
      <w:proofErr w:type="spellEnd"/>
      <w:r>
        <w:rPr>
          <w:rFonts w:ascii="Arial" w:hAnsi="Arial" w:cs="Arial"/>
          <w:sz w:val="24"/>
          <w:szCs w:val="24"/>
        </w:rPr>
        <w:t xml:space="preserve"> ZOZ w Kolbuszowej</w:t>
      </w:r>
    </w:p>
    <w:p w14:paraId="39C6F957" w14:textId="69009C0B" w:rsidR="00CC7FB5" w:rsidRPr="00BB547B" w:rsidRDefault="00CC7FB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CC7FB5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8B9E6" w14:textId="77777777" w:rsidR="00AA4DAC" w:rsidRDefault="00AA4DAC">
      <w:r>
        <w:separator/>
      </w:r>
    </w:p>
  </w:endnote>
  <w:endnote w:type="continuationSeparator" w:id="0">
    <w:p w14:paraId="671503AC" w14:textId="77777777" w:rsidR="00AA4DAC" w:rsidRDefault="00AA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2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69B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8C88" w14:textId="2BA52AAF" w:rsidR="009F189D" w:rsidRDefault="0021779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26A241" wp14:editId="27EF8A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B4C8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BE08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54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39B5C" w14:textId="77777777" w:rsidR="009F189D" w:rsidRDefault="009F189D">
    <w:pPr>
      <w:pStyle w:val="Stopka"/>
      <w:tabs>
        <w:tab w:val="clear" w:pos="4536"/>
      </w:tabs>
      <w:jc w:val="center"/>
    </w:pPr>
  </w:p>
  <w:p w14:paraId="36CBBF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A9504" w14:textId="77777777" w:rsidR="00AA4DAC" w:rsidRDefault="00AA4DAC">
      <w:r>
        <w:separator/>
      </w:r>
    </w:p>
  </w:footnote>
  <w:footnote w:type="continuationSeparator" w:id="0">
    <w:p w14:paraId="4DAB682F" w14:textId="77777777" w:rsidR="00AA4DAC" w:rsidRDefault="00AA4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8D2C" w14:textId="77777777" w:rsidR="00A15A08" w:rsidRDefault="00A15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690C2" w14:textId="77777777" w:rsidR="00A15A08" w:rsidRDefault="00A15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CA7A9" w14:textId="77777777" w:rsidR="00A15A08" w:rsidRDefault="00A15A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AC"/>
    <w:rsid w:val="00007727"/>
    <w:rsid w:val="00017720"/>
    <w:rsid w:val="00035488"/>
    <w:rsid w:val="000D7F25"/>
    <w:rsid w:val="000E00E5"/>
    <w:rsid w:val="00173B20"/>
    <w:rsid w:val="001C69FF"/>
    <w:rsid w:val="00217794"/>
    <w:rsid w:val="0023318D"/>
    <w:rsid w:val="00242F2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15A08"/>
    <w:rsid w:val="00A80738"/>
    <w:rsid w:val="00AA4DAC"/>
    <w:rsid w:val="00BB547B"/>
    <w:rsid w:val="00C236D3"/>
    <w:rsid w:val="00C659E2"/>
    <w:rsid w:val="00C82837"/>
    <w:rsid w:val="00CA3D66"/>
    <w:rsid w:val="00CB0802"/>
    <w:rsid w:val="00CC7FB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7F636"/>
  <w15:chartTrackingRefBased/>
  <w15:docId w15:val="{2864AD76-4101-468D-8F8C-910E4B57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440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2023-02-17T09:56:00Z</dcterms:created>
  <dcterms:modified xsi:type="dcterms:W3CDTF">2023-02-17T09:56:00Z</dcterms:modified>
</cp:coreProperties>
</file>