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E4C" w:rsidRPr="00DA2AC1" w:rsidRDefault="00897E4C" w:rsidP="00897E4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97E4C" w:rsidRPr="00DA2AC1" w:rsidRDefault="00897E4C" w:rsidP="00897E4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97E4C" w:rsidRPr="00DA2AC1" w:rsidRDefault="00897E4C" w:rsidP="00897E4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97E4C" w:rsidRPr="00DA2AC1" w:rsidRDefault="00897E4C" w:rsidP="00897E4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97E4C" w:rsidRPr="00DA2AC1" w:rsidRDefault="00897E4C" w:rsidP="00897E4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17</w:t>
      </w:r>
    </w:p>
    <w:p w:rsidR="00897E4C" w:rsidRPr="001566D5" w:rsidRDefault="00897E4C" w:rsidP="00897E4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97E4C" w:rsidRPr="001566D5" w:rsidRDefault="00897E4C" w:rsidP="00897E4C"/>
    <w:p w:rsidR="00897E4C" w:rsidRDefault="00897E4C" w:rsidP="00897E4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97E4C" w:rsidRDefault="00897E4C" w:rsidP="00897E4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97E4C" w:rsidRDefault="00897E4C" w:rsidP="00897E4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97E4C" w:rsidRPr="001566D5" w:rsidRDefault="00897E4C" w:rsidP="00897E4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97E4C" w:rsidRDefault="00897E4C" w:rsidP="00897E4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97E4C" w:rsidRDefault="00897E4C" w:rsidP="00897E4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- 8</w:t>
      </w:r>
    </w:p>
    <w:p w:rsidR="00897E4C" w:rsidRDefault="00897E4C" w:rsidP="00897E4C">
      <w:pPr>
        <w:jc w:val="both"/>
        <w:rPr>
          <w:i/>
          <w:sz w:val="22"/>
          <w:szCs w:val="22"/>
        </w:rPr>
      </w:pPr>
    </w:p>
    <w:p w:rsidR="009E68D4" w:rsidRDefault="009E68D4" w:rsidP="00897E4C">
      <w:pPr>
        <w:jc w:val="both"/>
        <w:rPr>
          <w:i/>
          <w:sz w:val="22"/>
          <w:szCs w:val="22"/>
        </w:rPr>
      </w:pPr>
    </w:p>
    <w:p w:rsidR="00897E4C" w:rsidRPr="00406690" w:rsidRDefault="00897E4C" w:rsidP="00897E4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897E4C" w:rsidRPr="00406690" w:rsidRDefault="00897E4C" w:rsidP="00897E4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897E4C" w:rsidRPr="005B5F96" w:rsidRDefault="00897E4C" w:rsidP="00897E4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Pr="00F46B31">
        <w:rPr>
          <w:b/>
          <w:bCs/>
          <w:i/>
          <w:sz w:val="22"/>
          <w:szCs w:val="22"/>
        </w:rPr>
        <w:t>szewnych</w:t>
      </w:r>
      <w:proofErr w:type="spellEnd"/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897E4C" w:rsidRDefault="00897E4C" w:rsidP="00897E4C">
      <w:pPr>
        <w:jc w:val="both"/>
        <w:rPr>
          <w:b/>
          <w:sz w:val="22"/>
          <w:szCs w:val="22"/>
        </w:rPr>
      </w:pPr>
    </w:p>
    <w:p w:rsidR="00897E4C" w:rsidRDefault="00897E4C" w:rsidP="00897E4C">
      <w:pPr>
        <w:jc w:val="both"/>
        <w:rPr>
          <w:sz w:val="24"/>
          <w:szCs w:val="24"/>
        </w:rPr>
      </w:pPr>
    </w:p>
    <w:p w:rsidR="00897E4C" w:rsidRPr="001566D5" w:rsidRDefault="00897E4C" w:rsidP="00897E4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897E4C" w:rsidRPr="00E935D6" w:rsidRDefault="00897E4C" w:rsidP="00897E4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97E4C" w:rsidRPr="008A7FCC" w:rsidTr="0080703F">
        <w:tc>
          <w:tcPr>
            <w:tcW w:w="9356" w:type="dxa"/>
            <w:shd w:val="clear" w:color="auto" w:fill="auto"/>
          </w:tcPr>
          <w:p w:rsidR="00A74147" w:rsidRPr="009E68D4" w:rsidRDefault="00A74147" w:rsidP="00A7414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E68D4">
              <w:rPr>
                <w:sz w:val="24"/>
                <w:szCs w:val="24"/>
                <w:u w:val="single"/>
              </w:rPr>
              <w:t>Pakiet 1</w:t>
            </w:r>
          </w:p>
          <w:p w:rsidR="00A74147" w:rsidRPr="00A74147" w:rsidRDefault="00A74147" w:rsidP="009E68D4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A74147">
              <w:rPr>
                <w:sz w:val="24"/>
                <w:szCs w:val="24"/>
              </w:rPr>
              <w:t>W celu prawidłowego złożenia oferty przetargowej uprzejmie prosimy o wydłużenie terminu składania ofert o 2 tygodnie, aby była możliwość zamówienia próbek nici.</w:t>
            </w:r>
          </w:p>
          <w:p w:rsidR="00897E4C" w:rsidRDefault="00897E4C" w:rsidP="009E68D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A7FCC">
              <w:rPr>
                <w:b/>
                <w:sz w:val="24"/>
                <w:szCs w:val="24"/>
              </w:rPr>
              <w:t>Odp.:</w:t>
            </w:r>
          </w:p>
          <w:p w:rsidR="00D34700" w:rsidRDefault="009E68D4" w:rsidP="009E68D4">
            <w:pPr>
              <w:ind w:left="30" w:right="-74"/>
              <w:jc w:val="both"/>
              <w:rPr>
                <w:sz w:val="24"/>
                <w:szCs w:val="24"/>
              </w:rPr>
            </w:pPr>
            <w:r w:rsidRPr="009E68D4">
              <w:rPr>
                <w:sz w:val="24"/>
                <w:szCs w:val="24"/>
              </w:rPr>
              <w:t xml:space="preserve">Zamawiający </w:t>
            </w:r>
            <w:r w:rsidR="00D34700">
              <w:rPr>
                <w:sz w:val="24"/>
                <w:szCs w:val="24"/>
              </w:rPr>
              <w:t>wyraża zgodę na wydłużenie terminu składania ofert o 2 tygodnie</w:t>
            </w:r>
            <w:r w:rsidR="00CB2F59">
              <w:rPr>
                <w:sz w:val="24"/>
                <w:szCs w:val="24"/>
              </w:rPr>
              <w:t xml:space="preserve"> tj. do dnia 07.03.2023r</w:t>
            </w:r>
            <w:r w:rsidR="00D34700">
              <w:rPr>
                <w:sz w:val="24"/>
                <w:szCs w:val="24"/>
              </w:rPr>
              <w:t xml:space="preserve">. </w:t>
            </w:r>
          </w:p>
          <w:p w:rsidR="00897E4C" w:rsidRPr="008A7FCC" w:rsidRDefault="00897E4C" w:rsidP="006A7455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97E4C" w:rsidRDefault="00897E4C" w:rsidP="00897E4C">
      <w:pPr>
        <w:jc w:val="right"/>
        <w:rPr>
          <w:i/>
          <w:sz w:val="24"/>
          <w:szCs w:val="24"/>
        </w:rPr>
      </w:pPr>
    </w:p>
    <w:p w:rsidR="00897E4C" w:rsidRDefault="00897E4C" w:rsidP="00897E4C">
      <w:pPr>
        <w:jc w:val="right"/>
        <w:rPr>
          <w:i/>
          <w:sz w:val="24"/>
          <w:szCs w:val="24"/>
        </w:rPr>
      </w:pPr>
    </w:p>
    <w:p w:rsidR="00897E4C" w:rsidRDefault="00897E4C" w:rsidP="00897E4C">
      <w:pPr>
        <w:jc w:val="right"/>
        <w:rPr>
          <w:i/>
          <w:sz w:val="24"/>
          <w:szCs w:val="24"/>
        </w:rPr>
      </w:pPr>
    </w:p>
    <w:p w:rsidR="00897E4C" w:rsidRDefault="00897E4C" w:rsidP="00897E4C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897E4C" w:rsidRDefault="00897E4C" w:rsidP="00897E4C">
      <w:pPr>
        <w:jc w:val="right"/>
        <w:rPr>
          <w:i/>
          <w:sz w:val="24"/>
          <w:szCs w:val="24"/>
        </w:rPr>
      </w:pPr>
    </w:p>
    <w:p w:rsidR="00897E4C" w:rsidRDefault="00897E4C" w:rsidP="00897E4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97E4C" w:rsidRPr="00973E95" w:rsidRDefault="00897E4C" w:rsidP="00897E4C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897E4C" w:rsidRPr="008A7FCC" w:rsidRDefault="00897E4C" w:rsidP="00897E4C">
      <w:pPr>
        <w:jc w:val="both"/>
        <w:rPr>
          <w:sz w:val="24"/>
          <w:szCs w:val="24"/>
        </w:rPr>
      </w:pPr>
    </w:p>
    <w:p w:rsidR="00D230F8" w:rsidRDefault="00D230F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30F8" w:rsidRDefault="00D230F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D230F8" w:rsidSect="00897E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EEE" w:rsidRDefault="00865EEE">
      <w:r>
        <w:separator/>
      </w:r>
    </w:p>
  </w:endnote>
  <w:endnote w:type="continuationSeparator" w:id="0">
    <w:p w:rsidR="00865EEE" w:rsidRDefault="00865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E5D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E5D4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E5D4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B2F59" w:rsidRPr="00CB2F5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EEE" w:rsidRDefault="00865EEE">
      <w:r>
        <w:separator/>
      </w:r>
    </w:p>
  </w:footnote>
  <w:footnote w:type="continuationSeparator" w:id="0">
    <w:p w:rsidR="00865EEE" w:rsidRDefault="00865E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54F" w:rsidRDefault="00347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54F" w:rsidRDefault="00347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54F" w:rsidRDefault="003475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8A22EF3"/>
    <w:multiLevelType w:val="hybridMultilevel"/>
    <w:tmpl w:val="15746D08"/>
    <w:lvl w:ilvl="0" w:tplc="1E46D3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8A25D8A"/>
    <w:multiLevelType w:val="hybridMultilevel"/>
    <w:tmpl w:val="1358761A"/>
    <w:lvl w:ilvl="0" w:tplc="F6D635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54F"/>
    <w:rsid w:val="00031374"/>
    <w:rsid w:val="000A1097"/>
    <w:rsid w:val="000E2A8F"/>
    <w:rsid w:val="0012774F"/>
    <w:rsid w:val="00135424"/>
    <w:rsid w:val="00144B7A"/>
    <w:rsid w:val="00180C6E"/>
    <w:rsid w:val="0029606A"/>
    <w:rsid w:val="0034754F"/>
    <w:rsid w:val="004848F3"/>
    <w:rsid w:val="004A75F2"/>
    <w:rsid w:val="005144A9"/>
    <w:rsid w:val="00520165"/>
    <w:rsid w:val="005B1B08"/>
    <w:rsid w:val="00632C3C"/>
    <w:rsid w:val="00662BDB"/>
    <w:rsid w:val="006A5DF1"/>
    <w:rsid w:val="006A7455"/>
    <w:rsid w:val="006B7198"/>
    <w:rsid w:val="006D4AB3"/>
    <w:rsid w:val="006F3B81"/>
    <w:rsid w:val="007D7198"/>
    <w:rsid w:val="00864A4B"/>
    <w:rsid w:val="00865EEE"/>
    <w:rsid w:val="00870F9F"/>
    <w:rsid w:val="008804B6"/>
    <w:rsid w:val="00897AB0"/>
    <w:rsid w:val="00897E4C"/>
    <w:rsid w:val="008A3553"/>
    <w:rsid w:val="009E68D4"/>
    <w:rsid w:val="00A13DE7"/>
    <w:rsid w:val="00A74147"/>
    <w:rsid w:val="00A905AC"/>
    <w:rsid w:val="00BA6584"/>
    <w:rsid w:val="00BC2EC4"/>
    <w:rsid w:val="00BE5D4A"/>
    <w:rsid w:val="00BE7BFD"/>
    <w:rsid w:val="00C370F2"/>
    <w:rsid w:val="00C44EEC"/>
    <w:rsid w:val="00CB2F59"/>
    <w:rsid w:val="00D22FFA"/>
    <w:rsid w:val="00D230F8"/>
    <w:rsid w:val="00D3470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7A9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2EC4"/>
  </w:style>
  <w:style w:type="paragraph" w:styleId="Nagwek1">
    <w:name w:val="heading 1"/>
    <w:basedOn w:val="Normalny"/>
    <w:next w:val="Normalny"/>
    <w:link w:val="Nagwek1Znak"/>
    <w:qFormat/>
    <w:rsid w:val="00BC2EC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C2EC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C2EC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2EC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2EC4"/>
  </w:style>
  <w:style w:type="paragraph" w:styleId="Tekstpodstawowywcity">
    <w:name w:val="Body Text Indent"/>
    <w:basedOn w:val="Normalny"/>
    <w:rsid w:val="00BC2EC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C2EC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C2EC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C2EC4"/>
    <w:rPr>
      <w:sz w:val="28"/>
    </w:rPr>
  </w:style>
  <w:style w:type="paragraph" w:styleId="Tekstpodstawowywcity3">
    <w:name w:val="Body Text Indent 3"/>
    <w:basedOn w:val="Normalny"/>
    <w:rsid w:val="00BC2EC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97E4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97E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2023-02-17T10:17:00Z</cp:lastPrinted>
  <dcterms:created xsi:type="dcterms:W3CDTF">2023-02-17T10:17:00Z</dcterms:created>
  <dcterms:modified xsi:type="dcterms:W3CDTF">2023-02-17T10:17:00Z</dcterms:modified>
</cp:coreProperties>
</file>