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92A" w:rsidRPr="00CE4DF7" w:rsidRDefault="00A0392A" w:rsidP="00A0392A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A0392A" w:rsidRPr="00CE4DF7" w:rsidRDefault="00A0392A" w:rsidP="00A0392A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A0392A" w:rsidRPr="00CE4DF7" w:rsidRDefault="00A0392A" w:rsidP="00A0392A">
      <w:pPr>
        <w:rPr>
          <w:b/>
        </w:rPr>
      </w:pPr>
      <w:r w:rsidRPr="00CE4DF7">
        <w:rPr>
          <w:b/>
        </w:rPr>
        <w:t>40-760 Katowice</w:t>
      </w:r>
    </w:p>
    <w:p w:rsidR="00A0392A" w:rsidRDefault="00A0392A" w:rsidP="00A0392A">
      <w:pPr>
        <w:pStyle w:val="Nagwek"/>
        <w:tabs>
          <w:tab w:val="clear" w:pos="4536"/>
        </w:tabs>
        <w:rPr>
          <w:bCs/>
          <w:sz w:val="24"/>
        </w:rPr>
      </w:pPr>
    </w:p>
    <w:p w:rsidR="00A0392A" w:rsidRPr="00577A13" w:rsidRDefault="00A0392A" w:rsidP="00150BAE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03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02</w:t>
      </w:r>
      <w:r w:rsidRPr="00577A13">
        <w:rPr>
          <w:sz w:val="24"/>
        </w:rPr>
        <w:t>-</w:t>
      </w:r>
      <w:r w:rsidR="007D16D6">
        <w:rPr>
          <w:sz w:val="24"/>
        </w:rPr>
        <w:t>17</w:t>
      </w:r>
    </w:p>
    <w:p w:rsidR="00A0392A" w:rsidRDefault="00A0392A" w:rsidP="00A0392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A0392A" w:rsidRDefault="00A0392A" w:rsidP="00A0392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A0392A" w:rsidRPr="00AA1273" w:rsidRDefault="00A0392A" w:rsidP="00A0392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A0392A" w:rsidRPr="00AA1273" w:rsidRDefault="00A0392A" w:rsidP="00A0392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A0392A" w:rsidRDefault="00A0392A" w:rsidP="00A0392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0392A" w:rsidRDefault="00A0392A" w:rsidP="00A0392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0392A" w:rsidRPr="00D91931" w:rsidRDefault="00A0392A" w:rsidP="00A0392A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A0392A" w:rsidRPr="00D91931" w:rsidRDefault="00A0392A" w:rsidP="00A0392A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</w:t>
      </w:r>
      <w:r w:rsidR="007D16D6">
        <w:rPr>
          <w:rFonts w:ascii="Times New Roman" w:hAnsi="Times New Roman"/>
          <w:sz w:val="28"/>
          <w:szCs w:val="28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4"/>
      </w:tblGrid>
      <w:tr w:rsidR="00A0392A" w:rsidRPr="00607F9B" w:rsidTr="0080703F">
        <w:trPr>
          <w:trHeight w:val="638"/>
        </w:trPr>
        <w:tc>
          <w:tcPr>
            <w:tcW w:w="959" w:type="dxa"/>
            <w:shd w:val="clear" w:color="auto" w:fill="auto"/>
          </w:tcPr>
          <w:p w:rsidR="00A0392A" w:rsidRPr="00607F9B" w:rsidRDefault="00A0392A" w:rsidP="008070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A0392A" w:rsidRPr="00607F9B" w:rsidRDefault="00A0392A" w:rsidP="0080703F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Dostawa </w:t>
            </w:r>
            <w:r>
              <w:rPr>
                <w:b/>
                <w:bCs/>
                <w:sz w:val="22"/>
                <w:szCs w:val="22"/>
              </w:rPr>
              <w:t xml:space="preserve">materiałów </w:t>
            </w:r>
            <w:proofErr w:type="spellStart"/>
            <w:r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03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A0392A" w:rsidRPr="00C118AA" w:rsidRDefault="00A0392A" w:rsidP="00A0392A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A0392A" w:rsidRPr="00C118AA" w:rsidRDefault="00A0392A" w:rsidP="00A0392A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7D16D6">
        <w:rPr>
          <w:rFonts w:ascii="Times New Roman" w:hAnsi="Times New Roman"/>
          <w:b/>
          <w:sz w:val="24"/>
        </w:rPr>
        <w:t>21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7D16D6"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7D16D6"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A0392A" w:rsidRPr="00C118AA" w:rsidRDefault="00A0392A" w:rsidP="00A0392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7D16D6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7D16D6">
        <w:rPr>
          <w:rFonts w:ascii="Times New Roman" w:hAnsi="Times New Roman"/>
          <w:b/>
          <w:sz w:val="24"/>
        </w:rPr>
        <w:t>03</w:t>
      </w:r>
      <w:r w:rsidRPr="00C118AA">
        <w:rPr>
          <w:rFonts w:ascii="Times New Roman" w:hAnsi="Times New Roman"/>
          <w:b/>
          <w:sz w:val="24"/>
        </w:rPr>
        <w:t>-</w:t>
      </w:r>
      <w:r w:rsidR="007D16D6"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A0392A" w:rsidRPr="00ED6A58" w:rsidRDefault="00A0392A" w:rsidP="00A0392A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A0392A" w:rsidRDefault="00A0392A" w:rsidP="00A0392A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A0392A" w:rsidRDefault="00A0392A" w:rsidP="00A0392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A0392A" w:rsidRPr="00424B99" w:rsidRDefault="00A0392A" w:rsidP="00A0392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150BAE">
        <w:rPr>
          <w:rFonts w:ascii="Times New Roman" w:hAnsi="Times New Roman" w:cs="Times New Roman"/>
          <w:i w:val="0"/>
          <w:sz w:val="24"/>
          <w:szCs w:val="24"/>
        </w:rPr>
        <w:t>05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150BAE">
        <w:rPr>
          <w:rFonts w:ascii="Times New Roman" w:hAnsi="Times New Roman" w:cs="Times New Roman"/>
          <w:i w:val="0"/>
          <w:sz w:val="24"/>
          <w:szCs w:val="24"/>
        </w:rPr>
        <w:t>4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A0392A" w:rsidRDefault="00A0392A" w:rsidP="00A0392A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A0392A" w:rsidRDefault="00A0392A" w:rsidP="00A0392A">
      <w:pPr>
        <w:pStyle w:val="Tekstpodstawowy"/>
        <w:jc w:val="right"/>
        <w:rPr>
          <w:i/>
          <w:sz w:val="24"/>
          <w:szCs w:val="24"/>
        </w:rPr>
      </w:pPr>
    </w:p>
    <w:p w:rsidR="00A0392A" w:rsidRPr="009C2A73" w:rsidRDefault="00A0392A" w:rsidP="00A0392A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A0392A" w:rsidRPr="009C2A73" w:rsidRDefault="00A0392A" w:rsidP="00A0392A">
      <w:pPr>
        <w:pStyle w:val="Tekstpodstawowy"/>
        <w:jc w:val="right"/>
        <w:rPr>
          <w:i/>
          <w:sz w:val="24"/>
          <w:szCs w:val="24"/>
        </w:rPr>
      </w:pPr>
    </w:p>
    <w:p w:rsidR="00A0392A" w:rsidRDefault="00A0392A" w:rsidP="00A0392A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A0392A" w:rsidRPr="00D91931" w:rsidRDefault="00A0392A" w:rsidP="00A0392A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A0392A" w:rsidRDefault="00A0392A" w:rsidP="00A0392A">
      <w:pPr>
        <w:spacing w:after="240"/>
        <w:jc w:val="right"/>
        <w:rPr>
          <w:sz w:val="22"/>
          <w:szCs w:val="22"/>
        </w:rPr>
      </w:pPr>
    </w:p>
    <w:p w:rsidR="005672CE" w:rsidRDefault="005672CE" w:rsidP="004F079B">
      <w:pPr>
        <w:spacing w:after="240"/>
        <w:jc w:val="right"/>
        <w:rPr>
          <w:sz w:val="22"/>
          <w:szCs w:val="22"/>
        </w:rPr>
      </w:pPr>
    </w:p>
    <w:sectPr w:rsidR="005672CE" w:rsidSect="007D16D6">
      <w:headerReference w:type="default" r:id="rId7"/>
      <w:footerReference w:type="default" r:id="rId8"/>
      <w:pgSz w:w="11906" w:h="16838"/>
      <w:pgMar w:top="1417" w:right="1417" w:bottom="1417" w:left="993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4C1" w:rsidRDefault="003564C1">
      <w:r>
        <w:separator/>
      </w:r>
    </w:p>
  </w:endnote>
  <w:endnote w:type="continuationSeparator" w:id="0">
    <w:p w:rsidR="003564C1" w:rsidRDefault="00356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4C1" w:rsidRDefault="003564C1">
      <w:r>
        <w:separator/>
      </w:r>
    </w:p>
  </w:footnote>
  <w:footnote w:type="continuationSeparator" w:id="0">
    <w:p w:rsidR="003564C1" w:rsidRDefault="003564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510FF2">
    <w:pPr>
      <w:pStyle w:val="Nagwek"/>
    </w:pPr>
    <w:r w:rsidRPr="00510FF2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DAD"/>
    <w:rsid w:val="00136AEA"/>
    <w:rsid w:val="00150BAE"/>
    <w:rsid w:val="0015679F"/>
    <w:rsid w:val="001C0165"/>
    <w:rsid w:val="001C5A4C"/>
    <w:rsid w:val="002F480A"/>
    <w:rsid w:val="0033399E"/>
    <w:rsid w:val="003564C1"/>
    <w:rsid w:val="0037248D"/>
    <w:rsid w:val="003D12E3"/>
    <w:rsid w:val="00403A44"/>
    <w:rsid w:val="00416659"/>
    <w:rsid w:val="004360B0"/>
    <w:rsid w:val="0046562F"/>
    <w:rsid w:val="004E022D"/>
    <w:rsid w:val="004F079B"/>
    <w:rsid w:val="00510FF2"/>
    <w:rsid w:val="00540D03"/>
    <w:rsid w:val="005672CE"/>
    <w:rsid w:val="00581997"/>
    <w:rsid w:val="005F4BC0"/>
    <w:rsid w:val="006A0D80"/>
    <w:rsid w:val="006D0DAD"/>
    <w:rsid w:val="00727D1F"/>
    <w:rsid w:val="00787406"/>
    <w:rsid w:val="00797C4E"/>
    <w:rsid w:val="007D16D6"/>
    <w:rsid w:val="00816FE0"/>
    <w:rsid w:val="00820E2C"/>
    <w:rsid w:val="008365E9"/>
    <w:rsid w:val="00901D47"/>
    <w:rsid w:val="00940C54"/>
    <w:rsid w:val="00945187"/>
    <w:rsid w:val="00955CEB"/>
    <w:rsid w:val="00972F59"/>
    <w:rsid w:val="00A0392A"/>
    <w:rsid w:val="00AC3482"/>
    <w:rsid w:val="00BD5546"/>
    <w:rsid w:val="00C25577"/>
    <w:rsid w:val="00C34578"/>
    <w:rsid w:val="00CC1A78"/>
    <w:rsid w:val="00CF0F4C"/>
    <w:rsid w:val="00D63C6E"/>
    <w:rsid w:val="00D91931"/>
    <w:rsid w:val="00DB2692"/>
    <w:rsid w:val="00DE0599"/>
    <w:rsid w:val="00EC56AC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269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B269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0392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B2692"/>
    <w:rPr>
      <w:sz w:val="28"/>
      <w:szCs w:val="20"/>
    </w:rPr>
  </w:style>
  <w:style w:type="paragraph" w:styleId="Tekstpodstawowywcity">
    <w:name w:val="Body Text Indent"/>
    <w:basedOn w:val="Normalny"/>
    <w:rsid w:val="00DB269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DB269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DB269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DB26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269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A0392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A0392A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0392A"/>
    <w:rPr>
      <w:sz w:val="28"/>
    </w:rPr>
  </w:style>
  <w:style w:type="character" w:customStyle="1" w:styleId="NagwekZnak">
    <w:name w:val="Nagłówek Znak"/>
    <w:basedOn w:val="Domylnaczcionkaakapitu"/>
    <w:link w:val="Nagwek"/>
    <w:rsid w:val="00A0392A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0392A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2023-02-17T10:22:00Z</cp:lastPrinted>
  <dcterms:created xsi:type="dcterms:W3CDTF">2023-02-17T10:22:00Z</dcterms:created>
  <dcterms:modified xsi:type="dcterms:W3CDTF">2023-02-17T10:22:00Z</dcterms:modified>
</cp:coreProperties>
</file>