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5A" w:rsidRPr="00CE4DF7" w:rsidRDefault="00D6195A" w:rsidP="00D6195A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D6195A" w:rsidRPr="00CE4DF7" w:rsidRDefault="00D6195A" w:rsidP="00D6195A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D6195A" w:rsidRPr="00CE4DF7" w:rsidRDefault="00D6195A" w:rsidP="00D6195A">
      <w:pPr>
        <w:rPr>
          <w:b/>
        </w:rPr>
      </w:pPr>
      <w:r w:rsidRPr="00CE4DF7">
        <w:rPr>
          <w:b/>
        </w:rPr>
        <w:t>40-760 Katowice</w:t>
      </w:r>
    </w:p>
    <w:p w:rsidR="00D6195A" w:rsidRDefault="00D6195A" w:rsidP="00D6195A">
      <w:pPr>
        <w:pStyle w:val="Nagwek"/>
        <w:tabs>
          <w:tab w:val="clear" w:pos="4536"/>
        </w:tabs>
        <w:rPr>
          <w:bCs/>
          <w:sz w:val="24"/>
        </w:rPr>
      </w:pPr>
    </w:p>
    <w:p w:rsidR="00D6195A" w:rsidRPr="00577A13" w:rsidRDefault="00D6195A" w:rsidP="00D6195A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</w:t>
      </w:r>
      <w:r w:rsidR="00104E78">
        <w:rPr>
          <w:bCs/>
          <w:sz w:val="24"/>
        </w:rPr>
        <w:t>4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02</w:t>
      </w:r>
      <w:r w:rsidRPr="00577A13">
        <w:rPr>
          <w:sz w:val="24"/>
        </w:rPr>
        <w:t>-</w:t>
      </w:r>
      <w:r>
        <w:rPr>
          <w:sz w:val="24"/>
        </w:rPr>
        <w:t>1</w:t>
      </w:r>
      <w:r w:rsidR="00104E78">
        <w:rPr>
          <w:sz w:val="24"/>
        </w:rPr>
        <w:t>7</w:t>
      </w:r>
    </w:p>
    <w:p w:rsidR="00D6195A" w:rsidRDefault="00D6195A" w:rsidP="00D6195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D6195A" w:rsidRDefault="00D6195A" w:rsidP="00D6195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D6195A" w:rsidRPr="00AA1273" w:rsidRDefault="00D6195A" w:rsidP="00D6195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D6195A" w:rsidRPr="00AA1273" w:rsidRDefault="00D6195A" w:rsidP="00D6195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D6195A" w:rsidRDefault="00D6195A" w:rsidP="00D6195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6195A" w:rsidRDefault="00D6195A" w:rsidP="00D6195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6195A" w:rsidRPr="00D91931" w:rsidRDefault="00D6195A" w:rsidP="00D6195A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D6195A" w:rsidRPr="00D91931" w:rsidRDefault="00D6195A" w:rsidP="00D6195A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4"/>
      </w:tblGrid>
      <w:tr w:rsidR="00D6195A" w:rsidRPr="00607F9B" w:rsidTr="0080703F">
        <w:trPr>
          <w:trHeight w:val="638"/>
        </w:trPr>
        <w:tc>
          <w:tcPr>
            <w:tcW w:w="959" w:type="dxa"/>
            <w:shd w:val="clear" w:color="auto" w:fill="auto"/>
          </w:tcPr>
          <w:p w:rsidR="00D6195A" w:rsidRPr="00607F9B" w:rsidRDefault="00D6195A" w:rsidP="008070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D6195A" w:rsidRPr="00607F9B" w:rsidRDefault="00D6195A" w:rsidP="00104E78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225828">
              <w:rPr>
                <w:b/>
                <w:bCs/>
                <w:sz w:val="22"/>
                <w:szCs w:val="22"/>
              </w:rPr>
              <w:t xml:space="preserve">Dostawa </w:t>
            </w:r>
            <w:r w:rsidR="00104E78">
              <w:rPr>
                <w:b/>
                <w:bCs/>
                <w:sz w:val="22"/>
                <w:szCs w:val="22"/>
              </w:rPr>
              <w:t>wyrob</w:t>
            </w:r>
            <w:r>
              <w:rPr>
                <w:b/>
                <w:bCs/>
                <w:sz w:val="22"/>
                <w:szCs w:val="22"/>
              </w:rPr>
              <w:t xml:space="preserve">ów </w:t>
            </w:r>
            <w:r w:rsidR="00104E78">
              <w:rPr>
                <w:b/>
                <w:bCs/>
                <w:sz w:val="22"/>
                <w:szCs w:val="22"/>
              </w:rPr>
              <w:t>m</w:t>
            </w:r>
            <w:r>
              <w:rPr>
                <w:b/>
                <w:bCs/>
                <w:sz w:val="22"/>
                <w:szCs w:val="22"/>
              </w:rPr>
              <w:t>e</w:t>
            </w:r>
            <w:r w:rsidR="00104E78">
              <w:rPr>
                <w:b/>
                <w:bCs/>
                <w:sz w:val="22"/>
                <w:szCs w:val="22"/>
              </w:rPr>
              <w:t>dycz</w:t>
            </w:r>
            <w:r>
              <w:rPr>
                <w:b/>
                <w:bCs/>
                <w:sz w:val="22"/>
                <w:szCs w:val="22"/>
              </w:rPr>
              <w:t>nych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</w:t>
            </w:r>
            <w:r w:rsidR="00104E78">
              <w:rPr>
                <w:b/>
                <w:sz w:val="22"/>
                <w:szCs w:val="22"/>
              </w:rPr>
              <w:t>4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D6195A" w:rsidRPr="00C118AA" w:rsidRDefault="00D6195A" w:rsidP="00D6195A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D6195A" w:rsidRPr="00C118AA" w:rsidRDefault="00D6195A" w:rsidP="00D6195A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 w:rsidR="00104E78">
        <w:rPr>
          <w:rFonts w:ascii="Times New Roman" w:hAnsi="Times New Roman"/>
          <w:b/>
          <w:sz w:val="24"/>
        </w:rPr>
        <w:t>22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 w:rsidR="00104E78">
        <w:rPr>
          <w:rFonts w:ascii="Times New Roman" w:hAnsi="Times New Roman"/>
          <w:b/>
          <w:sz w:val="24"/>
        </w:rPr>
        <w:t>28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D6195A" w:rsidRPr="00C118AA" w:rsidRDefault="00D6195A" w:rsidP="00D6195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 w:rsidR="00104E78">
        <w:rPr>
          <w:rFonts w:ascii="Times New Roman" w:hAnsi="Times New Roman"/>
          <w:b/>
          <w:sz w:val="24"/>
        </w:rPr>
        <w:t>22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 w:rsidR="00104E78">
        <w:rPr>
          <w:rFonts w:ascii="Times New Roman" w:hAnsi="Times New Roman"/>
          <w:b/>
          <w:sz w:val="24"/>
        </w:rPr>
        <w:t>28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D6195A" w:rsidRPr="00ED6A58" w:rsidRDefault="00D6195A" w:rsidP="00D6195A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D6195A" w:rsidRDefault="00D6195A" w:rsidP="00D6195A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D6195A" w:rsidRDefault="00D6195A" w:rsidP="00D6195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D6195A" w:rsidRPr="00424B99" w:rsidRDefault="00D6195A" w:rsidP="00D6195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104E78">
        <w:rPr>
          <w:rFonts w:ascii="Times New Roman" w:hAnsi="Times New Roman" w:cs="Times New Roman"/>
          <w:i w:val="0"/>
          <w:sz w:val="24"/>
          <w:szCs w:val="24"/>
        </w:rPr>
        <w:t>29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D6195A" w:rsidRDefault="00D6195A" w:rsidP="00D6195A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D6195A" w:rsidRDefault="00D6195A" w:rsidP="00D6195A">
      <w:pPr>
        <w:pStyle w:val="Tekstpodstawowy"/>
        <w:jc w:val="right"/>
        <w:rPr>
          <w:i/>
          <w:sz w:val="24"/>
          <w:szCs w:val="24"/>
        </w:rPr>
      </w:pPr>
    </w:p>
    <w:p w:rsidR="00D6195A" w:rsidRPr="009C2A73" w:rsidRDefault="00D6195A" w:rsidP="00D6195A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D6195A" w:rsidRPr="009C2A73" w:rsidRDefault="00D6195A" w:rsidP="00D6195A">
      <w:pPr>
        <w:pStyle w:val="Tekstpodstawowy"/>
        <w:jc w:val="right"/>
        <w:rPr>
          <w:i/>
          <w:sz w:val="24"/>
          <w:szCs w:val="24"/>
        </w:rPr>
      </w:pPr>
    </w:p>
    <w:p w:rsidR="00D6195A" w:rsidRDefault="00D6195A" w:rsidP="00D6195A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D6195A" w:rsidRPr="00D91931" w:rsidRDefault="00D6195A" w:rsidP="00D6195A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D6195A" w:rsidRPr="00D91931" w:rsidSect="00104E78">
      <w:headerReference w:type="default" r:id="rId7"/>
      <w:footerReference w:type="default" r:id="rId8"/>
      <w:pgSz w:w="11906" w:h="16838"/>
      <w:pgMar w:top="1417" w:right="1417" w:bottom="1417" w:left="993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EAF" w:rsidRDefault="00527EAF">
      <w:r>
        <w:separator/>
      </w:r>
    </w:p>
  </w:endnote>
  <w:endnote w:type="continuationSeparator" w:id="0">
    <w:p w:rsidR="00527EAF" w:rsidRDefault="00527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EAF" w:rsidRDefault="00527EAF">
      <w:r>
        <w:separator/>
      </w:r>
    </w:p>
  </w:footnote>
  <w:footnote w:type="continuationSeparator" w:id="0">
    <w:p w:rsidR="00527EAF" w:rsidRDefault="00527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E78" w:rsidRDefault="00104E78" w:rsidP="00104E78">
    <w:pPr>
      <w:pStyle w:val="Nagwek"/>
    </w:pPr>
    <w:r w:rsidRPr="003A6BE8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2001"/>
    <w:rsid w:val="000C2001"/>
    <w:rsid w:val="00104E7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27EAF"/>
    <w:rsid w:val="00540D03"/>
    <w:rsid w:val="00562A91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B5BE0"/>
    <w:rsid w:val="00CC1A78"/>
    <w:rsid w:val="00CF0F4C"/>
    <w:rsid w:val="00D6195A"/>
    <w:rsid w:val="00D63C6E"/>
    <w:rsid w:val="00D91931"/>
    <w:rsid w:val="00DE0599"/>
    <w:rsid w:val="00E32D81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5BE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B5BE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6195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B5BE0"/>
    <w:rPr>
      <w:sz w:val="28"/>
      <w:szCs w:val="20"/>
    </w:rPr>
  </w:style>
  <w:style w:type="paragraph" w:styleId="Tekstpodstawowywcity">
    <w:name w:val="Body Text Indent"/>
    <w:basedOn w:val="Normalny"/>
    <w:rsid w:val="00CB5BE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CB5BE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CB5BE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B5B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B5BE0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D6195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D6195A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6195A"/>
    <w:rPr>
      <w:sz w:val="28"/>
    </w:rPr>
  </w:style>
  <w:style w:type="character" w:customStyle="1" w:styleId="NagwekZnak">
    <w:name w:val="Nagłówek Znak"/>
    <w:basedOn w:val="Domylnaczcionkaakapitu"/>
    <w:link w:val="Nagwek"/>
    <w:rsid w:val="00D6195A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6195A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2023-02-17T10:40:00Z</cp:lastPrinted>
  <dcterms:created xsi:type="dcterms:W3CDTF">2023-02-17T10:40:00Z</dcterms:created>
  <dcterms:modified xsi:type="dcterms:W3CDTF">2023-02-17T10:40:00Z</dcterms:modified>
</cp:coreProperties>
</file>