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F41" w:rsidRPr="00892F41" w:rsidRDefault="00892F41" w:rsidP="00892F41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="Arial" w:hAnsi="Arial" w:cs="Arial"/>
          <w:b/>
          <w:kern w:val="36"/>
          <w:sz w:val="20"/>
          <w:szCs w:val="20"/>
          <w:lang w:eastAsia="pl-PL"/>
        </w:rPr>
      </w:pPr>
      <w:r w:rsidRPr="00892F41">
        <w:rPr>
          <w:rFonts w:ascii="Arial" w:hAnsi="Arial" w:cs="Arial"/>
          <w:b/>
          <w:kern w:val="36"/>
          <w:sz w:val="20"/>
          <w:szCs w:val="20"/>
          <w:lang w:eastAsia="pl-PL"/>
        </w:rPr>
        <w:t>Ogłoszenie o zmianie ogłoszenia</w:t>
      </w:r>
      <w:r w:rsidRPr="00892F41">
        <w:rPr>
          <w:rFonts w:ascii="Arial" w:hAnsi="Arial" w:cs="Arial"/>
          <w:b/>
          <w:kern w:val="36"/>
          <w:sz w:val="20"/>
          <w:szCs w:val="20"/>
          <w:lang w:eastAsia="pl-PL"/>
        </w:rPr>
        <w:br/>
        <w:t>Dostawa wyrobów medycznych</w:t>
      </w:r>
    </w:p>
    <w:p w:rsidR="00892F41" w:rsidRPr="00892F41" w:rsidRDefault="00892F41" w:rsidP="00892F41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892F41">
        <w:rPr>
          <w:rFonts w:ascii="Arial" w:hAnsi="Arial" w:cs="Arial"/>
          <w:sz w:val="20"/>
          <w:szCs w:val="20"/>
          <w:lang w:eastAsia="pl-PL"/>
        </w:rPr>
        <w:t>SEKCJA I - ZAMAWIAJĄCY</w:t>
      </w:r>
    </w:p>
    <w:p w:rsidR="00892F41" w:rsidRPr="00892F41" w:rsidRDefault="00892F41" w:rsidP="00892F4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892F41">
        <w:rPr>
          <w:rFonts w:ascii="Arial" w:hAnsi="Arial" w:cs="Arial"/>
          <w:b/>
          <w:bCs/>
          <w:sz w:val="20"/>
          <w:szCs w:val="20"/>
          <w:lang w:eastAsia="pl-PL"/>
        </w:rPr>
        <w:t>1.1.) Nazwa zamawiającego: </w:t>
      </w:r>
      <w:r w:rsidRPr="00892F41">
        <w:rPr>
          <w:rFonts w:ascii="Arial" w:hAnsi="Arial" w:cs="Arial"/>
          <w:sz w:val="20"/>
          <w:szCs w:val="20"/>
          <w:lang w:eastAsia="pl-PL"/>
        </w:rPr>
        <w:t xml:space="preserve">Okręgowy Szpital Kolejowy w Katowicach - </w:t>
      </w:r>
      <w:proofErr w:type="spellStart"/>
      <w:r w:rsidRPr="00892F41">
        <w:rPr>
          <w:rFonts w:ascii="Arial" w:hAnsi="Arial" w:cs="Arial"/>
          <w:sz w:val="20"/>
          <w:szCs w:val="20"/>
          <w:lang w:eastAsia="pl-PL"/>
        </w:rPr>
        <w:t>s.p.z.o.z</w:t>
      </w:r>
      <w:proofErr w:type="spellEnd"/>
      <w:r w:rsidRPr="00892F41">
        <w:rPr>
          <w:rFonts w:ascii="Arial" w:hAnsi="Arial" w:cs="Arial"/>
          <w:sz w:val="20"/>
          <w:szCs w:val="20"/>
          <w:lang w:eastAsia="pl-PL"/>
        </w:rPr>
        <w:t>.</w:t>
      </w:r>
    </w:p>
    <w:p w:rsidR="00892F41" w:rsidRPr="00892F41" w:rsidRDefault="00892F41" w:rsidP="00892F4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892F41">
        <w:rPr>
          <w:rFonts w:ascii="Arial" w:hAnsi="Arial" w:cs="Arial"/>
          <w:b/>
          <w:bCs/>
          <w:sz w:val="20"/>
          <w:szCs w:val="20"/>
          <w:lang w:eastAsia="pl-PL"/>
        </w:rPr>
        <w:t>1.3.) Krajowy Numer Identyfikacyjny: </w:t>
      </w:r>
      <w:r w:rsidRPr="00892F41">
        <w:rPr>
          <w:rFonts w:ascii="Arial" w:hAnsi="Arial" w:cs="Arial"/>
          <w:sz w:val="20"/>
          <w:szCs w:val="20"/>
          <w:lang w:eastAsia="pl-PL"/>
        </w:rPr>
        <w:t>REGON 276267686</w:t>
      </w:r>
    </w:p>
    <w:p w:rsidR="00892F41" w:rsidRPr="00892F41" w:rsidRDefault="00892F41" w:rsidP="00892F4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892F41">
        <w:rPr>
          <w:rFonts w:ascii="Arial" w:hAnsi="Arial" w:cs="Arial"/>
          <w:b/>
          <w:bCs/>
          <w:sz w:val="20"/>
          <w:szCs w:val="20"/>
          <w:lang w:eastAsia="pl-PL"/>
        </w:rPr>
        <w:t>1.4.) Adres zamawiającego:</w:t>
      </w:r>
    </w:p>
    <w:p w:rsidR="00892F41" w:rsidRPr="00892F41" w:rsidRDefault="00892F41" w:rsidP="00892F41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892F41">
        <w:rPr>
          <w:rFonts w:ascii="Arial" w:hAnsi="Arial" w:cs="Arial"/>
          <w:b/>
          <w:bCs/>
          <w:sz w:val="20"/>
          <w:szCs w:val="20"/>
          <w:lang w:eastAsia="pl-PL"/>
        </w:rPr>
        <w:t>1.4.1.) Ulica: </w:t>
      </w:r>
      <w:proofErr w:type="spellStart"/>
      <w:r w:rsidRPr="00892F41">
        <w:rPr>
          <w:rFonts w:ascii="Arial" w:hAnsi="Arial" w:cs="Arial"/>
          <w:sz w:val="20"/>
          <w:szCs w:val="20"/>
          <w:lang w:eastAsia="pl-PL"/>
        </w:rPr>
        <w:t>Panewnicka</w:t>
      </w:r>
      <w:proofErr w:type="spellEnd"/>
      <w:r w:rsidRPr="00892F41">
        <w:rPr>
          <w:rFonts w:ascii="Arial" w:hAnsi="Arial" w:cs="Arial"/>
          <w:sz w:val="20"/>
          <w:szCs w:val="20"/>
          <w:lang w:eastAsia="pl-PL"/>
        </w:rPr>
        <w:t xml:space="preserve"> 65</w:t>
      </w:r>
    </w:p>
    <w:p w:rsidR="00892F41" w:rsidRPr="00892F41" w:rsidRDefault="00892F41" w:rsidP="00892F4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892F41">
        <w:rPr>
          <w:rFonts w:ascii="Arial" w:hAnsi="Arial" w:cs="Arial"/>
          <w:b/>
          <w:bCs/>
          <w:sz w:val="20"/>
          <w:szCs w:val="20"/>
          <w:lang w:eastAsia="pl-PL"/>
        </w:rPr>
        <w:t>1.4.2.) Miejscowość: </w:t>
      </w:r>
      <w:r w:rsidRPr="00892F41">
        <w:rPr>
          <w:rFonts w:ascii="Arial" w:hAnsi="Arial" w:cs="Arial"/>
          <w:sz w:val="20"/>
          <w:szCs w:val="20"/>
          <w:lang w:eastAsia="pl-PL"/>
        </w:rPr>
        <w:t>Katowice</w:t>
      </w:r>
    </w:p>
    <w:p w:rsidR="00892F41" w:rsidRPr="00892F41" w:rsidRDefault="00892F41" w:rsidP="00892F4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892F41">
        <w:rPr>
          <w:rFonts w:ascii="Arial" w:hAnsi="Arial" w:cs="Arial"/>
          <w:b/>
          <w:bCs/>
          <w:sz w:val="20"/>
          <w:szCs w:val="20"/>
          <w:lang w:eastAsia="pl-PL"/>
        </w:rPr>
        <w:t>1.4.3.) Kod pocztowy: </w:t>
      </w:r>
      <w:r w:rsidRPr="00892F41">
        <w:rPr>
          <w:rFonts w:ascii="Arial" w:hAnsi="Arial" w:cs="Arial"/>
          <w:sz w:val="20"/>
          <w:szCs w:val="20"/>
          <w:lang w:eastAsia="pl-PL"/>
        </w:rPr>
        <w:t>40-760</w:t>
      </w:r>
    </w:p>
    <w:p w:rsidR="00892F41" w:rsidRPr="00892F41" w:rsidRDefault="00892F41" w:rsidP="00892F4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892F41">
        <w:rPr>
          <w:rFonts w:ascii="Arial" w:hAnsi="Arial" w:cs="Arial"/>
          <w:b/>
          <w:bCs/>
          <w:sz w:val="20"/>
          <w:szCs w:val="20"/>
          <w:lang w:eastAsia="pl-PL"/>
        </w:rPr>
        <w:t>1.4.4.) Województwo: </w:t>
      </w:r>
      <w:r w:rsidRPr="00892F41">
        <w:rPr>
          <w:rFonts w:ascii="Arial" w:hAnsi="Arial" w:cs="Arial"/>
          <w:sz w:val="20"/>
          <w:szCs w:val="20"/>
          <w:lang w:eastAsia="pl-PL"/>
        </w:rPr>
        <w:t>śląskie</w:t>
      </w:r>
    </w:p>
    <w:p w:rsidR="00892F41" w:rsidRPr="00892F41" w:rsidRDefault="00892F41" w:rsidP="00892F4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892F41">
        <w:rPr>
          <w:rFonts w:ascii="Arial" w:hAnsi="Arial" w:cs="Arial"/>
          <w:b/>
          <w:bCs/>
          <w:sz w:val="20"/>
          <w:szCs w:val="20"/>
          <w:lang w:eastAsia="pl-PL"/>
        </w:rPr>
        <w:t>1.4.5.) Kraj: </w:t>
      </w:r>
      <w:r w:rsidRPr="00892F41">
        <w:rPr>
          <w:rFonts w:ascii="Arial" w:hAnsi="Arial" w:cs="Arial"/>
          <w:sz w:val="20"/>
          <w:szCs w:val="20"/>
          <w:lang w:eastAsia="pl-PL"/>
        </w:rPr>
        <w:t>Polska</w:t>
      </w:r>
    </w:p>
    <w:p w:rsidR="00892F41" w:rsidRPr="00892F41" w:rsidRDefault="00892F41" w:rsidP="00892F4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892F41">
        <w:rPr>
          <w:rFonts w:ascii="Arial" w:hAnsi="Arial" w:cs="Arial"/>
          <w:b/>
          <w:bCs/>
          <w:sz w:val="20"/>
          <w:szCs w:val="20"/>
          <w:lang w:eastAsia="pl-PL"/>
        </w:rPr>
        <w:t>1.4.6.) Lokalizacja NUTS 3: </w:t>
      </w:r>
      <w:r w:rsidRPr="00892F41">
        <w:rPr>
          <w:rFonts w:ascii="Arial" w:hAnsi="Arial" w:cs="Arial"/>
          <w:sz w:val="20"/>
          <w:szCs w:val="20"/>
          <w:lang w:eastAsia="pl-PL"/>
        </w:rPr>
        <w:t>PL22A - Katowicki</w:t>
      </w:r>
    </w:p>
    <w:p w:rsidR="00892F41" w:rsidRPr="00892F41" w:rsidRDefault="00892F41" w:rsidP="00892F4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892F41">
        <w:rPr>
          <w:rFonts w:ascii="Arial" w:hAnsi="Arial" w:cs="Arial"/>
          <w:b/>
          <w:bCs/>
          <w:sz w:val="20"/>
          <w:szCs w:val="20"/>
          <w:lang w:eastAsia="pl-PL"/>
        </w:rPr>
        <w:t>1.4.9.) Adres poczty elektronicznej: </w:t>
      </w:r>
      <w:r w:rsidRPr="00892F41">
        <w:rPr>
          <w:rFonts w:ascii="Arial" w:hAnsi="Arial" w:cs="Arial"/>
          <w:sz w:val="20"/>
          <w:szCs w:val="20"/>
          <w:lang w:eastAsia="pl-PL"/>
        </w:rPr>
        <w:t>zamowienia_publiczne@kolejowy.katowice.pl</w:t>
      </w:r>
    </w:p>
    <w:p w:rsidR="00892F41" w:rsidRPr="00892F41" w:rsidRDefault="00892F41" w:rsidP="00892F4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892F41">
        <w:rPr>
          <w:rFonts w:ascii="Arial" w:hAnsi="Arial" w:cs="Arial"/>
          <w:b/>
          <w:bCs/>
          <w:sz w:val="20"/>
          <w:szCs w:val="20"/>
          <w:lang w:eastAsia="pl-PL"/>
        </w:rPr>
        <w:t>1.4.10.) Adres strony internetowej zamawiającego: </w:t>
      </w:r>
      <w:r w:rsidRPr="00892F41">
        <w:rPr>
          <w:rFonts w:ascii="Arial" w:hAnsi="Arial" w:cs="Arial"/>
          <w:sz w:val="20"/>
          <w:szCs w:val="20"/>
          <w:lang w:eastAsia="pl-PL"/>
        </w:rPr>
        <w:t>www.kolejowy.katowice.pl</w:t>
      </w:r>
    </w:p>
    <w:p w:rsidR="00892F41" w:rsidRPr="00892F41" w:rsidRDefault="00892F41" w:rsidP="00892F4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892F41">
        <w:rPr>
          <w:rFonts w:ascii="Arial" w:hAnsi="Arial" w:cs="Arial"/>
          <w:b/>
          <w:bCs/>
          <w:sz w:val="20"/>
          <w:szCs w:val="20"/>
          <w:lang w:eastAsia="pl-PL"/>
        </w:rPr>
        <w:t>1.5.) Rodzaj zamawiającego: </w:t>
      </w:r>
      <w:r w:rsidRPr="00892F41">
        <w:rPr>
          <w:rFonts w:ascii="Arial" w:hAnsi="Arial" w:cs="Arial"/>
          <w:sz w:val="20"/>
          <w:szCs w:val="20"/>
          <w:lang w:eastAsia="pl-PL"/>
        </w:rPr>
        <w:t>Zamawiający publiczny - jednostka sektora finansów publicznych - samodzielny publiczny zakład opieki zdrowotnej</w:t>
      </w:r>
    </w:p>
    <w:p w:rsidR="00892F41" w:rsidRPr="00892F41" w:rsidRDefault="00892F41" w:rsidP="00892F4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892F41">
        <w:rPr>
          <w:rFonts w:ascii="Arial" w:hAnsi="Arial" w:cs="Arial"/>
          <w:b/>
          <w:bCs/>
          <w:sz w:val="20"/>
          <w:szCs w:val="20"/>
          <w:lang w:eastAsia="pl-PL"/>
        </w:rPr>
        <w:t>1.6.) Przedmiot działalności zamawiającego: </w:t>
      </w:r>
      <w:r w:rsidRPr="00892F41">
        <w:rPr>
          <w:rFonts w:ascii="Arial" w:hAnsi="Arial" w:cs="Arial"/>
          <w:sz w:val="20"/>
          <w:szCs w:val="20"/>
          <w:lang w:eastAsia="pl-PL"/>
        </w:rPr>
        <w:t>Zdrowie</w:t>
      </w:r>
    </w:p>
    <w:p w:rsidR="00892F41" w:rsidRPr="00892F41" w:rsidRDefault="00892F41" w:rsidP="00892F41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892F41">
        <w:rPr>
          <w:rFonts w:ascii="Arial" w:hAnsi="Arial" w:cs="Arial"/>
          <w:sz w:val="20"/>
          <w:szCs w:val="20"/>
          <w:lang w:eastAsia="pl-PL"/>
        </w:rPr>
        <w:t>SEKCJA II – INFORMACJE PODSTAWOWE</w:t>
      </w:r>
    </w:p>
    <w:p w:rsidR="00892F41" w:rsidRPr="00892F41" w:rsidRDefault="00892F41" w:rsidP="00892F41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892F41">
        <w:rPr>
          <w:rFonts w:ascii="Arial" w:hAnsi="Arial" w:cs="Arial"/>
          <w:sz w:val="20"/>
          <w:szCs w:val="20"/>
          <w:lang w:eastAsia="pl-PL"/>
        </w:rPr>
        <w:t>SEKCJA III ZMIANA OGŁOSZENIA</w:t>
      </w:r>
    </w:p>
    <w:p w:rsidR="00892F41" w:rsidRPr="00892F41" w:rsidRDefault="00892F41" w:rsidP="00892F4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892F41">
        <w:rPr>
          <w:rFonts w:ascii="Arial" w:hAnsi="Arial" w:cs="Arial"/>
          <w:b/>
          <w:bCs/>
          <w:sz w:val="20"/>
          <w:szCs w:val="20"/>
          <w:lang w:eastAsia="pl-PL"/>
        </w:rPr>
        <w:t>3.2.) Numer zmienianego ogłoszenia w BZP: </w:t>
      </w:r>
      <w:r w:rsidRPr="00892F41">
        <w:rPr>
          <w:rFonts w:ascii="Arial" w:hAnsi="Arial" w:cs="Arial"/>
          <w:sz w:val="20"/>
          <w:szCs w:val="20"/>
          <w:lang w:eastAsia="pl-PL"/>
        </w:rPr>
        <w:t>2023/BZP 00091196</w:t>
      </w:r>
    </w:p>
    <w:p w:rsidR="00892F41" w:rsidRPr="00892F41" w:rsidRDefault="00892F41" w:rsidP="00892F4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892F41">
        <w:rPr>
          <w:rFonts w:ascii="Arial" w:hAnsi="Arial" w:cs="Arial"/>
          <w:b/>
          <w:bCs/>
          <w:sz w:val="20"/>
          <w:szCs w:val="20"/>
          <w:lang w:eastAsia="pl-PL"/>
        </w:rPr>
        <w:t>3.3.) Identyfikator ostatniej wersji zmienianego ogłoszenia: </w:t>
      </w:r>
      <w:r w:rsidRPr="00892F41">
        <w:rPr>
          <w:rFonts w:ascii="Arial" w:hAnsi="Arial" w:cs="Arial"/>
          <w:sz w:val="20"/>
          <w:szCs w:val="20"/>
          <w:lang w:eastAsia="pl-PL"/>
        </w:rPr>
        <w:t>01</w:t>
      </w:r>
    </w:p>
    <w:p w:rsidR="00892F41" w:rsidRPr="00892F41" w:rsidRDefault="00892F41" w:rsidP="00892F4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892F41">
        <w:rPr>
          <w:rFonts w:ascii="Arial" w:hAnsi="Arial" w:cs="Arial"/>
          <w:b/>
          <w:bCs/>
          <w:sz w:val="20"/>
          <w:szCs w:val="20"/>
          <w:lang w:eastAsia="pl-PL"/>
        </w:rPr>
        <w:t>3.4.) Identyfikator sekcji zmienianego ogłoszenia:</w:t>
      </w:r>
    </w:p>
    <w:p w:rsidR="00892F41" w:rsidRPr="00892F41" w:rsidRDefault="00892F41" w:rsidP="00892F41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892F41">
        <w:rPr>
          <w:rFonts w:ascii="Arial" w:hAnsi="Arial" w:cs="Arial"/>
          <w:sz w:val="20"/>
          <w:szCs w:val="20"/>
          <w:lang w:eastAsia="pl-PL"/>
        </w:rPr>
        <w:t>SEKCJA VIII - PROCEDURA</w:t>
      </w:r>
    </w:p>
    <w:p w:rsidR="00892F41" w:rsidRPr="00892F41" w:rsidRDefault="00892F41" w:rsidP="00892F4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892F41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892F41" w:rsidRPr="00892F41" w:rsidRDefault="00892F41" w:rsidP="00892F41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892F41">
        <w:rPr>
          <w:rFonts w:ascii="Arial" w:hAnsi="Arial" w:cs="Arial"/>
          <w:sz w:val="20"/>
          <w:szCs w:val="20"/>
          <w:lang w:eastAsia="pl-PL"/>
        </w:rPr>
        <w:t>8.1. Termin składania ofert</w:t>
      </w:r>
    </w:p>
    <w:p w:rsidR="00892F41" w:rsidRPr="00892F41" w:rsidRDefault="00892F41" w:rsidP="00892F41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892F41">
        <w:rPr>
          <w:rFonts w:ascii="Arial" w:hAnsi="Arial" w:cs="Arial"/>
          <w:sz w:val="20"/>
          <w:szCs w:val="20"/>
          <w:lang w:eastAsia="pl-PL"/>
        </w:rPr>
        <w:t>Przed zmianą:</w:t>
      </w:r>
      <w:r w:rsidRPr="00892F41">
        <w:rPr>
          <w:rFonts w:ascii="Arial" w:hAnsi="Arial" w:cs="Arial"/>
          <w:sz w:val="20"/>
          <w:szCs w:val="20"/>
          <w:lang w:eastAsia="pl-PL"/>
        </w:rPr>
        <w:br/>
        <w:t>2023-02-22 10:00</w:t>
      </w:r>
    </w:p>
    <w:p w:rsidR="00892F41" w:rsidRPr="00892F41" w:rsidRDefault="00892F41" w:rsidP="00892F41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892F41">
        <w:rPr>
          <w:rFonts w:ascii="Arial" w:hAnsi="Arial" w:cs="Arial"/>
          <w:sz w:val="20"/>
          <w:szCs w:val="20"/>
          <w:lang w:eastAsia="pl-PL"/>
        </w:rPr>
        <w:t>Po zmianie:</w:t>
      </w:r>
      <w:r w:rsidRPr="00892F41">
        <w:rPr>
          <w:rFonts w:ascii="Arial" w:hAnsi="Arial" w:cs="Arial"/>
          <w:sz w:val="20"/>
          <w:szCs w:val="20"/>
          <w:lang w:eastAsia="pl-PL"/>
        </w:rPr>
        <w:br/>
        <w:t>2023-02-28 10:00</w:t>
      </w:r>
    </w:p>
    <w:p w:rsidR="00892F41" w:rsidRPr="00892F41" w:rsidRDefault="00892F41" w:rsidP="00892F4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892F41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892F41" w:rsidRPr="00892F41" w:rsidRDefault="00892F41" w:rsidP="00892F41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892F41">
        <w:rPr>
          <w:rFonts w:ascii="Arial" w:hAnsi="Arial" w:cs="Arial"/>
          <w:sz w:val="20"/>
          <w:szCs w:val="20"/>
          <w:lang w:eastAsia="pl-PL"/>
        </w:rPr>
        <w:t>8.3. Termin otwarcia ofert</w:t>
      </w:r>
    </w:p>
    <w:p w:rsidR="00892F41" w:rsidRPr="00892F41" w:rsidRDefault="00892F41" w:rsidP="00892F41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892F41">
        <w:rPr>
          <w:rFonts w:ascii="Arial" w:hAnsi="Arial" w:cs="Arial"/>
          <w:sz w:val="20"/>
          <w:szCs w:val="20"/>
          <w:lang w:eastAsia="pl-PL"/>
        </w:rPr>
        <w:lastRenderedPageBreak/>
        <w:t>Przed zmianą:</w:t>
      </w:r>
      <w:r w:rsidRPr="00892F41">
        <w:rPr>
          <w:rFonts w:ascii="Arial" w:hAnsi="Arial" w:cs="Arial"/>
          <w:sz w:val="20"/>
          <w:szCs w:val="20"/>
          <w:lang w:eastAsia="pl-PL"/>
        </w:rPr>
        <w:br/>
        <w:t>2023-02-22 10:15</w:t>
      </w:r>
    </w:p>
    <w:p w:rsidR="00892F41" w:rsidRPr="00892F41" w:rsidRDefault="00892F41" w:rsidP="00892F41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892F41">
        <w:rPr>
          <w:rFonts w:ascii="Arial" w:hAnsi="Arial" w:cs="Arial"/>
          <w:sz w:val="20"/>
          <w:szCs w:val="20"/>
          <w:lang w:eastAsia="pl-PL"/>
        </w:rPr>
        <w:t>Po zmianie:</w:t>
      </w:r>
      <w:r w:rsidRPr="00892F41">
        <w:rPr>
          <w:rFonts w:ascii="Arial" w:hAnsi="Arial" w:cs="Arial"/>
          <w:sz w:val="20"/>
          <w:szCs w:val="20"/>
          <w:lang w:eastAsia="pl-PL"/>
        </w:rPr>
        <w:br/>
        <w:t>2023-02-28 10:15</w:t>
      </w:r>
    </w:p>
    <w:p w:rsidR="00892F41" w:rsidRPr="00892F41" w:rsidRDefault="00892F41" w:rsidP="00892F4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892F41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892F41" w:rsidRPr="00892F41" w:rsidRDefault="00892F41" w:rsidP="00892F41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892F41">
        <w:rPr>
          <w:rFonts w:ascii="Arial" w:hAnsi="Arial" w:cs="Arial"/>
          <w:sz w:val="20"/>
          <w:szCs w:val="20"/>
          <w:lang w:eastAsia="pl-PL"/>
        </w:rPr>
        <w:t>8.4. Termin związania ofertą</w:t>
      </w:r>
    </w:p>
    <w:p w:rsidR="00892F41" w:rsidRPr="00892F41" w:rsidRDefault="00892F41" w:rsidP="00892F41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892F41">
        <w:rPr>
          <w:rFonts w:ascii="Arial" w:hAnsi="Arial" w:cs="Arial"/>
          <w:sz w:val="20"/>
          <w:szCs w:val="20"/>
          <w:lang w:eastAsia="pl-PL"/>
        </w:rPr>
        <w:t>Przed zmianą:</w:t>
      </w:r>
      <w:r w:rsidRPr="00892F41">
        <w:rPr>
          <w:rFonts w:ascii="Arial" w:hAnsi="Arial" w:cs="Arial"/>
          <w:sz w:val="20"/>
          <w:szCs w:val="20"/>
          <w:lang w:eastAsia="pl-PL"/>
        </w:rPr>
        <w:br/>
        <w:t>2023-03-23</w:t>
      </w:r>
    </w:p>
    <w:p w:rsidR="00892F41" w:rsidRPr="00892F41" w:rsidRDefault="00892F41" w:rsidP="00892F41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892F41">
        <w:rPr>
          <w:rFonts w:ascii="Arial" w:hAnsi="Arial" w:cs="Arial"/>
          <w:sz w:val="20"/>
          <w:szCs w:val="20"/>
          <w:lang w:eastAsia="pl-PL"/>
        </w:rPr>
        <w:t>Po zmianie:</w:t>
      </w:r>
      <w:r w:rsidRPr="00892F41">
        <w:rPr>
          <w:rFonts w:ascii="Arial" w:hAnsi="Arial" w:cs="Arial"/>
          <w:sz w:val="20"/>
          <w:szCs w:val="20"/>
          <w:lang w:eastAsia="pl-PL"/>
        </w:rPr>
        <w:br/>
        <w:t>2023-03-29</w:t>
      </w:r>
    </w:p>
    <w:p w:rsidR="006C4A06" w:rsidRPr="00892F41" w:rsidRDefault="006C4A06" w:rsidP="00520A6A">
      <w:pPr>
        <w:rPr>
          <w:sz w:val="20"/>
          <w:szCs w:val="20"/>
        </w:rPr>
      </w:pPr>
    </w:p>
    <w:sectPr w:rsidR="006C4A06" w:rsidRPr="00892F41" w:rsidSect="00892F41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135" w:right="1418" w:bottom="1418" w:left="1418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DDD" w:rsidRDefault="000B7DDD">
      <w:r>
        <w:separator/>
      </w:r>
    </w:p>
  </w:endnote>
  <w:endnote w:type="continuationSeparator" w:id="0">
    <w:p w:rsidR="000B7DDD" w:rsidRDefault="000B7D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007CF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007CFE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6377D4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007CFE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892F41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DDD" w:rsidRDefault="000B7DDD">
      <w:r>
        <w:separator/>
      </w:r>
    </w:p>
  </w:footnote>
  <w:footnote w:type="continuationSeparator" w:id="0">
    <w:p w:rsidR="000B7DDD" w:rsidRDefault="000B7D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1A4" w:rsidRPr="00892F41" w:rsidRDefault="00892F41">
    <w:pPr>
      <w:pStyle w:val="Nagwek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Ogłoszenie nr 2023/BZP 00100319/01 z dnia 2023-02-17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61A4"/>
    <w:rsid w:val="00007CFE"/>
    <w:rsid w:val="0003528F"/>
    <w:rsid w:val="000A5C73"/>
    <w:rsid w:val="000B7DDD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6F5F"/>
    <w:rsid w:val="00494C9D"/>
    <w:rsid w:val="004A1BAE"/>
    <w:rsid w:val="004C0B7E"/>
    <w:rsid w:val="004E16F6"/>
    <w:rsid w:val="0050005D"/>
    <w:rsid w:val="00503C36"/>
    <w:rsid w:val="00520A6A"/>
    <w:rsid w:val="0054439C"/>
    <w:rsid w:val="005603D7"/>
    <w:rsid w:val="00604B74"/>
    <w:rsid w:val="00623EB1"/>
    <w:rsid w:val="006377D4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892F41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D41225"/>
    <w:rsid w:val="00D82EA7"/>
    <w:rsid w:val="00D83DE1"/>
    <w:rsid w:val="00DB475B"/>
    <w:rsid w:val="00DD36F9"/>
    <w:rsid w:val="00DD6E25"/>
    <w:rsid w:val="00DF18F0"/>
    <w:rsid w:val="00E45AA2"/>
    <w:rsid w:val="00E52E6F"/>
    <w:rsid w:val="00E55EA6"/>
    <w:rsid w:val="00E66EBD"/>
    <w:rsid w:val="00E86467"/>
    <w:rsid w:val="00E961A4"/>
    <w:rsid w:val="00EA5DE4"/>
    <w:rsid w:val="00EB1A80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892F4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892F41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892F41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892F41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892F41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892F41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892F41"/>
  </w:style>
  <w:style w:type="paragraph" w:styleId="NormalnyWeb">
    <w:name w:val="Normal (Web)"/>
    <w:basedOn w:val="Normalny"/>
    <w:uiPriority w:val="99"/>
    <w:unhideWhenUsed/>
    <w:rsid w:val="00892F41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65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4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31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583183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6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702630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253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647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D65A6049-C5DF-41D5-BAF6-C7EE7797F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185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2008-08-07T08:56:00Z</cp:lastPrinted>
  <dcterms:created xsi:type="dcterms:W3CDTF">2023-02-17T11:58:00Z</dcterms:created>
  <dcterms:modified xsi:type="dcterms:W3CDTF">2023-02-17T11:58:00Z</dcterms:modified>
</cp:coreProperties>
</file>