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B3F8E" w14:textId="77777777" w:rsidR="00EB1359" w:rsidRPr="003261E7" w:rsidRDefault="00293BAE" w:rsidP="00EB1359">
      <w:pPr>
        <w:spacing w:after="240"/>
        <w:jc w:val="right"/>
        <w:rPr>
          <w:sz w:val="22"/>
          <w:szCs w:val="22"/>
        </w:rPr>
      </w:pPr>
      <w:r w:rsidRPr="00293BAE">
        <w:rPr>
          <w:sz w:val="22"/>
          <w:szCs w:val="22"/>
        </w:rPr>
        <w:t>Kolbuszowa</w:t>
      </w:r>
      <w:r w:rsidR="00EB1359" w:rsidRPr="003261E7">
        <w:rPr>
          <w:sz w:val="22"/>
          <w:szCs w:val="22"/>
        </w:rPr>
        <w:t xml:space="preserve"> dnia: </w:t>
      </w:r>
      <w:r w:rsidRPr="00293BAE">
        <w:rPr>
          <w:sz w:val="22"/>
          <w:szCs w:val="22"/>
        </w:rPr>
        <w:t>2023-02-23</w:t>
      </w:r>
    </w:p>
    <w:p w14:paraId="2C21EDCC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2CAC8254" w14:textId="77777777" w:rsidR="00EB1359" w:rsidRPr="003261E7" w:rsidRDefault="00293BAE" w:rsidP="00EB1359">
      <w:pPr>
        <w:spacing w:after="40"/>
        <w:rPr>
          <w:b/>
          <w:bCs/>
          <w:sz w:val="22"/>
          <w:szCs w:val="22"/>
        </w:rPr>
      </w:pPr>
      <w:r w:rsidRPr="00293BAE">
        <w:rPr>
          <w:b/>
          <w:bCs/>
          <w:sz w:val="22"/>
          <w:szCs w:val="22"/>
        </w:rPr>
        <w:t>Samodzielny Publiczny Zespół Opieki Zdrowotnej w Kolbuszowej</w:t>
      </w:r>
    </w:p>
    <w:p w14:paraId="71109479" w14:textId="77777777" w:rsidR="00EB1359" w:rsidRPr="003261E7" w:rsidRDefault="00293BAE" w:rsidP="00EB1359">
      <w:pPr>
        <w:rPr>
          <w:sz w:val="22"/>
          <w:szCs w:val="22"/>
        </w:rPr>
      </w:pPr>
      <w:r w:rsidRPr="00293BAE">
        <w:rPr>
          <w:sz w:val="22"/>
          <w:szCs w:val="22"/>
        </w:rPr>
        <w:t>Grunwaldzka</w:t>
      </w:r>
      <w:r w:rsidR="00EB1359" w:rsidRPr="003261E7">
        <w:rPr>
          <w:sz w:val="22"/>
          <w:szCs w:val="22"/>
        </w:rPr>
        <w:t xml:space="preserve"> </w:t>
      </w:r>
      <w:r w:rsidRPr="00293BAE">
        <w:rPr>
          <w:sz w:val="22"/>
          <w:szCs w:val="22"/>
        </w:rPr>
        <w:t>4</w:t>
      </w:r>
    </w:p>
    <w:p w14:paraId="241CDC7F" w14:textId="77777777" w:rsidR="00EB1359" w:rsidRPr="003261E7" w:rsidRDefault="00293BAE" w:rsidP="00EB1359">
      <w:pPr>
        <w:rPr>
          <w:sz w:val="22"/>
          <w:szCs w:val="22"/>
        </w:rPr>
      </w:pPr>
      <w:r w:rsidRPr="00293BAE">
        <w:rPr>
          <w:sz w:val="22"/>
          <w:szCs w:val="22"/>
        </w:rPr>
        <w:t>36-100</w:t>
      </w:r>
      <w:r w:rsidR="00EB1359" w:rsidRPr="003261E7">
        <w:rPr>
          <w:sz w:val="22"/>
          <w:szCs w:val="22"/>
        </w:rPr>
        <w:t xml:space="preserve"> </w:t>
      </w:r>
      <w:r w:rsidRPr="00293BAE">
        <w:rPr>
          <w:sz w:val="22"/>
          <w:szCs w:val="22"/>
        </w:rPr>
        <w:t>Kolbuszowa</w:t>
      </w:r>
    </w:p>
    <w:p w14:paraId="0243B567" w14:textId="77777777"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7A92EBE8" w14:textId="77777777" w:rsidR="00EB1359" w:rsidRPr="003261E7" w:rsidRDefault="00EB1359" w:rsidP="00EB1359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71712C06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1DB2E5FB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732D9523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36BF6071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293BAE" w:rsidRPr="003261E7" w14:paraId="712DB863" w14:textId="77777777" w:rsidTr="003E2DD5">
        <w:trPr>
          <w:trHeight w:val="638"/>
        </w:trPr>
        <w:tc>
          <w:tcPr>
            <w:tcW w:w="959" w:type="dxa"/>
            <w:shd w:val="clear" w:color="auto" w:fill="auto"/>
          </w:tcPr>
          <w:p w14:paraId="66E3AB49" w14:textId="77777777" w:rsidR="00293BAE" w:rsidRPr="003261E7" w:rsidRDefault="00293BAE" w:rsidP="003E2DD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72F005D" w14:textId="77777777" w:rsidR="00293BAE" w:rsidRPr="003261E7" w:rsidRDefault="00293BAE" w:rsidP="003E2DD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93BAE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93BAE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293BAE">
              <w:rPr>
                <w:b/>
                <w:bCs/>
                <w:sz w:val="22"/>
                <w:szCs w:val="22"/>
              </w:rPr>
              <w:t>Dostawa wyrobów do pielęgnacji pacjenta i opatrunki specjalistyczne w 17 pakietach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293BAE">
              <w:rPr>
                <w:b/>
                <w:sz w:val="22"/>
                <w:szCs w:val="22"/>
              </w:rPr>
              <w:t>Eap-2412/2/2023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0207AE8C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7BBFD8A5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09E71D18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293BAE" w:rsidRPr="00293BAE">
        <w:rPr>
          <w:b/>
          <w:sz w:val="22"/>
          <w:szCs w:val="22"/>
        </w:rPr>
        <w:t>Samodzielny Publiczny Zespół Opieki Zdrowotnej w Kolbuszowej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293BAE" w:rsidRPr="00293BAE">
        <w:rPr>
          <w:sz w:val="22"/>
          <w:szCs w:val="22"/>
        </w:rPr>
        <w:t>(</w:t>
      </w:r>
      <w:proofErr w:type="spellStart"/>
      <w:r w:rsidR="00293BAE" w:rsidRPr="00293BAE">
        <w:rPr>
          <w:sz w:val="22"/>
          <w:szCs w:val="22"/>
        </w:rPr>
        <w:t>t.j</w:t>
      </w:r>
      <w:proofErr w:type="spellEnd"/>
      <w:r w:rsidR="00293BAE" w:rsidRPr="00293BAE">
        <w:rPr>
          <w:sz w:val="22"/>
          <w:szCs w:val="22"/>
        </w:rPr>
        <w:t>. Dz. U. z 2022r. poz. 1710)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3BA550AC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3E289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659D0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45507BAC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293BAE" w:rsidRPr="00EB1359" w14:paraId="7D9474D4" w14:textId="77777777" w:rsidTr="003E2DD5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4B27F" w14:textId="77777777" w:rsidR="00293BAE" w:rsidRPr="00710915" w:rsidRDefault="00293BAE" w:rsidP="003E2DD5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293BAE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08E13" w14:textId="77777777" w:rsidR="00293BAE" w:rsidRPr="00EB1359" w:rsidRDefault="00293BAE" w:rsidP="003E2DD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93BAE">
              <w:rPr>
                <w:b/>
                <w:sz w:val="22"/>
                <w:szCs w:val="22"/>
              </w:rPr>
              <w:t>Pakiet  XI - Gąbki do czyszczenia ran</w:t>
            </w:r>
          </w:p>
          <w:p w14:paraId="272743DF" w14:textId="31C52B74" w:rsidR="00293BAE" w:rsidRDefault="00293BAE" w:rsidP="003E2DD5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BF2EEE">
              <w:rPr>
                <w:sz w:val="22"/>
                <w:szCs w:val="22"/>
              </w:rPr>
              <w:t xml:space="preserve"> art. 255 pkt 1</w:t>
            </w:r>
          </w:p>
          <w:p w14:paraId="28639B1A" w14:textId="77777777" w:rsidR="00293BAE" w:rsidRDefault="00293BAE" w:rsidP="003E2DD5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293BAE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10420D2A" w14:textId="77777777" w:rsidR="00293BAE" w:rsidRDefault="00293BAE" w:rsidP="003E2DD5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50FFBA21" w14:textId="77777777" w:rsidR="00293BAE" w:rsidRPr="00EB1359" w:rsidRDefault="00293BAE" w:rsidP="003E2DD5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293BAE">
              <w:rPr>
                <w:sz w:val="22"/>
                <w:szCs w:val="22"/>
              </w:rPr>
              <w:t>Zamawiający unieważnił postępowanie w w/w Pakiecie, gdyż do terminu składania ofert, tj. do dnia 17.02.2023 r. godz. 09:00 nie złożono żadnej oferty w przedmiotowym pakiecie  postępowania.</w:t>
            </w:r>
          </w:p>
        </w:tc>
      </w:tr>
      <w:tr w:rsidR="00293BAE" w:rsidRPr="00EB1359" w14:paraId="04A8BF70" w14:textId="77777777" w:rsidTr="003E2DD5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2D7FC" w14:textId="77777777" w:rsidR="00293BAE" w:rsidRPr="00710915" w:rsidRDefault="00293BAE" w:rsidP="003E2DD5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293BAE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4B8D6" w14:textId="77777777" w:rsidR="00293BAE" w:rsidRPr="00EB1359" w:rsidRDefault="00293BAE" w:rsidP="003E2DD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93BAE">
              <w:rPr>
                <w:b/>
                <w:sz w:val="22"/>
                <w:szCs w:val="22"/>
              </w:rPr>
              <w:t>Pakiet  VIII - Opatrunki specjalistyczne 1</w:t>
            </w:r>
          </w:p>
          <w:p w14:paraId="6DA3BEDC" w14:textId="6468D19E" w:rsidR="00293BAE" w:rsidRDefault="00293BAE" w:rsidP="003E2DD5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BF2EEE">
              <w:rPr>
                <w:sz w:val="22"/>
                <w:szCs w:val="22"/>
              </w:rPr>
              <w:t xml:space="preserve"> art. 255 pkt 2</w:t>
            </w:r>
          </w:p>
          <w:p w14:paraId="3DDDE4F3" w14:textId="77777777" w:rsidR="00293BAE" w:rsidRDefault="00293BAE" w:rsidP="003E2DD5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293BAE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04A50ED4" w14:textId="77777777" w:rsidR="00293BAE" w:rsidRDefault="00293BAE" w:rsidP="003E2DD5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B36989B" w14:textId="328C3587" w:rsidR="00293BAE" w:rsidRPr="00293BAE" w:rsidRDefault="00293BAE" w:rsidP="003E2DD5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293BAE">
              <w:rPr>
                <w:sz w:val="22"/>
                <w:szCs w:val="22"/>
              </w:rPr>
              <w:t>Zamawiający wymaga</w:t>
            </w:r>
            <w:r w:rsidR="00BF2EEE">
              <w:rPr>
                <w:sz w:val="22"/>
                <w:szCs w:val="22"/>
              </w:rPr>
              <w:t>ł</w:t>
            </w:r>
            <w:r w:rsidRPr="00293BAE">
              <w:rPr>
                <w:sz w:val="22"/>
                <w:szCs w:val="22"/>
              </w:rPr>
              <w:t xml:space="preserve"> w pakiecie 8 opatrunku : </w:t>
            </w:r>
            <w:proofErr w:type="spellStart"/>
            <w:r w:rsidRPr="00293BAE">
              <w:rPr>
                <w:sz w:val="22"/>
                <w:szCs w:val="22"/>
              </w:rPr>
              <w:t>poz</w:t>
            </w:r>
            <w:proofErr w:type="spellEnd"/>
            <w:r w:rsidRPr="00293BAE">
              <w:rPr>
                <w:sz w:val="22"/>
                <w:szCs w:val="22"/>
              </w:rPr>
              <w:t xml:space="preserve"> 1.  </w:t>
            </w:r>
            <w:proofErr w:type="spellStart"/>
            <w:r w:rsidRPr="00293BAE">
              <w:rPr>
                <w:sz w:val="22"/>
                <w:szCs w:val="22"/>
              </w:rPr>
              <w:t>Aquacel</w:t>
            </w:r>
            <w:proofErr w:type="spellEnd"/>
            <w:r w:rsidRPr="00293BAE">
              <w:rPr>
                <w:sz w:val="22"/>
                <w:szCs w:val="22"/>
              </w:rPr>
              <w:t xml:space="preserve"> Ag 15x 15 oferent zaproponował  </w:t>
            </w:r>
            <w:proofErr w:type="spellStart"/>
            <w:r w:rsidRPr="00293BAE">
              <w:rPr>
                <w:sz w:val="22"/>
                <w:szCs w:val="22"/>
              </w:rPr>
              <w:t>Aquacel</w:t>
            </w:r>
            <w:proofErr w:type="spellEnd"/>
            <w:r w:rsidRPr="00293BAE">
              <w:rPr>
                <w:sz w:val="22"/>
                <w:szCs w:val="22"/>
              </w:rPr>
              <w:t xml:space="preserve"> Ag Extra 15 x 15 cm</w:t>
            </w:r>
          </w:p>
          <w:p w14:paraId="088957FD" w14:textId="77777777" w:rsidR="00293BAE" w:rsidRPr="00293BAE" w:rsidRDefault="00293BAE" w:rsidP="003E2DD5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293BAE">
              <w:rPr>
                <w:sz w:val="22"/>
                <w:szCs w:val="22"/>
              </w:rPr>
              <w:t xml:space="preserve">                                                       </w:t>
            </w:r>
            <w:proofErr w:type="spellStart"/>
            <w:r w:rsidRPr="00293BAE">
              <w:rPr>
                <w:sz w:val="22"/>
                <w:szCs w:val="22"/>
              </w:rPr>
              <w:t>poz</w:t>
            </w:r>
            <w:proofErr w:type="spellEnd"/>
            <w:r w:rsidRPr="00293BAE">
              <w:rPr>
                <w:sz w:val="22"/>
                <w:szCs w:val="22"/>
              </w:rPr>
              <w:t xml:space="preserve"> 2   </w:t>
            </w:r>
            <w:proofErr w:type="spellStart"/>
            <w:r w:rsidRPr="00293BAE">
              <w:rPr>
                <w:sz w:val="22"/>
                <w:szCs w:val="22"/>
              </w:rPr>
              <w:t>Aquacel</w:t>
            </w:r>
            <w:proofErr w:type="spellEnd"/>
            <w:r w:rsidRPr="00293BAE">
              <w:rPr>
                <w:sz w:val="22"/>
                <w:szCs w:val="22"/>
              </w:rPr>
              <w:t xml:space="preserve"> Ag 10x 10 cm oferent zaproponował  </w:t>
            </w:r>
            <w:proofErr w:type="spellStart"/>
            <w:r w:rsidRPr="00293BAE">
              <w:rPr>
                <w:sz w:val="22"/>
                <w:szCs w:val="22"/>
              </w:rPr>
              <w:t>Aquacel</w:t>
            </w:r>
            <w:proofErr w:type="spellEnd"/>
            <w:r w:rsidRPr="00293BAE">
              <w:rPr>
                <w:sz w:val="22"/>
                <w:szCs w:val="22"/>
              </w:rPr>
              <w:t xml:space="preserve"> Ag Extra 10 x 10 cm</w:t>
            </w:r>
          </w:p>
          <w:p w14:paraId="18014B0C" w14:textId="77777777" w:rsidR="00293BAE" w:rsidRPr="00EB1359" w:rsidRDefault="00293BAE" w:rsidP="003E2DD5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293BAE">
              <w:rPr>
                <w:sz w:val="22"/>
                <w:szCs w:val="22"/>
              </w:rPr>
              <w:lastRenderedPageBreak/>
              <w:t>Pozycje nie są zgodne z SWZ</w:t>
            </w:r>
          </w:p>
        </w:tc>
      </w:tr>
      <w:tr w:rsidR="00293BAE" w:rsidRPr="00EB1359" w14:paraId="22C22FBE" w14:textId="77777777" w:rsidTr="003E2DD5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4E861" w14:textId="77777777" w:rsidR="00293BAE" w:rsidRPr="00710915" w:rsidRDefault="00293BAE" w:rsidP="003E2DD5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293BAE">
              <w:rPr>
                <w:b/>
                <w:bCs/>
                <w:sz w:val="22"/>
                <w:szCs w:val="22"/>
              </w:rPr>
              <w:lastRenderedPageBreak/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3B007" w14:textId="77777777" w:rsidR="00293BAE" w:rsidRPr="00EB1359" w:rsidRDefault="00293BAE" w:rsidP="003E2DD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93BAE">
              <w:rPr>
                <w:b/>
                <w:sz w:val="22"/>
                <w:szCs w:val="22"/>
              </w:rPr>
              <w:t>Pakiet  IX - Opatrunki specjalistyczne 2</w:t>
            </w:r>
          </w:p>
          <w:p w14:paraId="2F54A767" w14:textId="77777777" w:rsidR="00293BAE" w:rsidRDefault="00293BAE" w:rsidP="003E2DD5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5DA6F05C" w14:textId="77777777" w:rsidR="00293BAE" w:rsidRDefault="00293BAE" w:rsidP="003E2DD5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293BAE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  <w:p w14:paraId="685FE05F" w14:textId="77777777" w:rsidR="00293BAE" w:rsidRDefault="00293BAE" w:rsidP="003E2DD5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12F8C61" w14:textId="77777777" w:rsidR="00293BAE" w:rsidRPr="00293BAE" w:rsidRDefault="00293BAE" w:rsidP="003E2DD5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293BAE">
              <w:rPr>
                <w:sz w:val="22"/>
                <w:szCs w:val="22"/>
              </w:rPr>
              <w:t>Zamawiający udostępnił na stronie internetowej prowadzonego postępowania platformie zakupowej, informację o kwocie, jaką</w:t>
            </w:r>
          </w:p>
          <w:p w14:paraId="58294658" w14:textId="77777777" w:rsidR="00293BAE" w:rsidRPr="00293BAE" w:rsidRDefault="00293BAE" w:rsidP="003E2DD5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293BAE">
              <w:rPr>
                <w:sz w:val="22"/>
                <w:szCs w:val="22"/>
              </w:rPr>
              <w:t>zamierza przeznaczyć na sfinansowanie niniejszego zamówienia na Zadanie nr 9 tj.:</w:t>
            </w:r>
          </w:p>
          <w:p w14:paraId="427C8765" w14:textId="77777777" w:rsidR="00293BAE" w:rsidRPr="00293BAE" w:rsidRDefault="00293BAE" w:rsidP="003E2DD5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293BAE">
              <w:rPr>
                <w:sz w:val="22"/>
                <w:szCs w:val="22"/>
              </w:rPr>
              <w:t xml:space="preserve">w wysokości: 30 000 zł brutto. </w:t>
            </w:r>
          </w:p>
          <w:p w14:paraId="3E62F6F9" w14:textId="77777777" w:rsidR="00293BAE" w:rsidRPr="00293BAE" w:rsidRDefault="00293BAE" w:rsidP="003E2DD5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293BAE">
              <w:rPr>
                <w:sz w:val="22"/>
                <w:szCs w:val="22"/>
              </w:rPr>
              <w:t>W niniejszym postępowaniu na Zadanie nr 9 złożono tylko 1 ofertę</w:t>
            </w:r>
          </w:p>
          <w:p w14:paraId="75A97AA8" w14:textId="77777777" w:rsidR="00293BAE" w:rsidRPr="00293BAE" w:rsidRDefault="00293BAE" w:rsidP="003E2DD5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293BAE">
              <w:rPr>
                <w:sz w:val="22"/>
                <w:szCs w:val="22"/>
              </w:rPr>
              <w:t xml:space="preserve">ZARYS International </w:t>
            </w:r>
            <w:proofErr w:type="spellStart"/>
            <w:r w:rsidRPr="00293BAE">
              <w:rPr>
                <w:sz w:val="22"/>
                <w:szCs w:val="22"/>
              </w:rPr>
              <w:t>Group</w:t>
            </w:r>
            <w:proofErr w:type="spellEnd"/>
            <w:r w:rsidRPr="00293BAE">
              <w:rPr>
                <w:sz w:val="22"/>
                <w:szCs w:val="22"/>
              </w:rPr>
              <w:t xml:space="preserve"> sp. z o. o. sp. k.</w:t>
            </w:r>
          </w:p>
          <w:p w14:paraId="01D374D3" w14:textId="77777777" w:rsidR="00293BAE" w:rsidRPr="00293BAE" w:rsidRDefault="00293BAE" w:rsidP="003E2DD5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293BAE">
              <w:rPr>
                <w:sz w:val="22"/>
                <w:szCs w:val="22"/>
              </w:rPr>
              <w:t>ul. Pod Borem 18</w:t>
            </w:r>
          </w:p>
          <w:p w14:paraId="28356472" w14:textId="77777777" w:rsidR="00293BAE" w:rsidRPr="00293BAE" w:rsidRDefault="00293BAE" w:rsidP="003E2DD5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293BAE">
              <w:rPr>
                <w:sz w:val="22"/>
                <w:szCs w:val="22"/>
              </w:rPr>
              <w:t>41-808 Zabrze</w:t>
            </w:r>
          </w:p>
          <w:p w14:paraId="235B402F" w14:textId="77777777" w:rsidR="00293BAE" w:rsidRPr="00293BAE" w:rsidRDefault="00293BAE" w:rsidP="003E2DD5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293BAE">
              <w:rPr>
                <w:sz w:val="22"/>
                <w:szCs w:val="22"/>
              </w:rPr>
              <w:t>Cena oferty brutto:  81 000 zł .</w:t>
            </w:r>
          </w:p>
          <w:p w14:paraId="7EBA2296" w14:textId="77777777" w:rsidR="00293BAE" w:rsidRPr="00293BAE" w:rsidRDefault="00293BAE" w:rsidP="003E2DD5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293BAE">
              <w:rPr>
                <w:sz w:val="22"/>
                <w:szCs w:val="22"/>
              </w:rPr>
              <w:t>Oferta złożona przez w/w Wykonawcę</w:t>
            </w:r>
          </w:p>
          <w:p w14:paraId="45CDDAB0" w14:textId="77777777" w:rsidR="00293BAE" w:rsidRPr="00293BAE" w:rsidRDefault="00293BAE" w:rsidP="003E2DD5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293BAE">
              <w:rPr>
                <w:sz w:val="22"/>
                <w:szCs w:val="22"/>
              </w:rPr>
              <w:t>przewyższa kwotę, jaką Zamawiający zamierzał przeznaczyć na sfinansowanie zamówienia.</w:t>
            </w:r>
          </w:p>
          <w:p w14:paraId="054B7812" w14:textId="77777777" w:rsidR="00293BAE" w:rsidRPr="00293BAE" w:rsidRDefault="00293BAE" w:rsidP="003E2DD5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293BAE">
              <w:rPr>
                <w:sz w:val="22"/>
                <w:szCs w:val="22"/>
              </w:rPr>
              <w:t>Zamawiający nie może zwiększyć tej kwoty do ceny najkorzystniejszej oferty.</w:t>
            </w:r>
          </w:p>
          <w:p w14:paraId="3B49EDC2" w14:textId="77777777" w:rsidR="00293BAE" w:rsidRPr="00293BAE" w:rsidRDefault="00293BAE" w:rsidP="003E2DD5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293BAE">
              <w:rPr>
                <w:sz w:val="22"/>
                <w:szCs w:val="22"/>
              </w:rPr>
              <w:t>Mając na uwadze powyższe, zachodzi przesłanka do unieważnienia przedmiotowego</w:t>
            </w:r>
          </w:p>
          <w:p w14:paraId="1E32ED31" w14:textId="77777777" w:rsidR="00293BAE" w:rsidRPr="00EB1359" w:rsidRDefault="00293BAE" w:rsidP="003E2DD5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293BAE">
              <w:rPr>
                <w:sz w:val="22"/>
                <w:szCs w:val="22"/>
              </w:rPr>
              <w:t xml:space="preserve">postępowania na podstawie art. 255 pkt 3 ustawy </w:t>
            </w:r>
            <w:proofErr w:type="spellStart"/>
            <w:r w:rsidRPr="00293BAE">
              <w:rPr>
                <w:sz w:val="22"/>
                <w:szCs w:val="22"/>
              </w:rPr>
              <w:t>Pzp</w:t>
            </w:r>
            <w:proofErr w:type="spellEnd"/>
          </w:p>
        </w:tc>
      </w:tr>
    </w:tbl>
    <w:p w14:paraId="0EAE55AE" w14:textId="77777777"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5119BCE4" w14:textId="77777777" w:rsidR="00010B31" w:rsidRDefault="00010B31" w:rsidP="00010B31">
      <w:pPr>
        <w:spacing w:line="360" w:lineRule="auto"/>
        <w:jc w:val="right"/>
        <w:rPr>
          <w:sz w:val="24"/>
        </w:rPr>
      </w:pPr>
    </w:p>
    <w:p w14:paraId="63705802" w14:textId="61254555" w:rsidR="00010B31" w:rsidRDefault="00293BAE" w:rsidP="00010B31">
      <w:pPr>
        <w:spacing w:line="360" w:lineRule="auto"/>
        <w:jc w:val="right"/>
        <w:rPr>
          <w:sz w:val="24"/>
        </w:rPr>
      </w:pPr>
      <w:r w:rsidRPr="00293BAE">
        <w:rPr>
          <w:sz w:val="24"/>
        </w:rPr>
        <w:t xml:space="preserve">  </w:t>
      </w:r>
      <w:r w:rsidR="00BF2EEE">
        <w:rPr>
          <w:sz w:val="24"/>
        </w:rPr>
        <w:t>Dyrektor SP ZOZ Kolbuszowa</w:t>
      </w:r>
    </w:p>
    <w:p w14:paraId="7603456B" w14:textId="7CC52793" w:rsidR="00BF2EEE" w:rsidRDefault="00BF2EEE" w:rsidP="00010B31">
      <w:pPr>
        <w:spacing w:line="360" w:lineRule="auto"/>
        <w:jc w:val="right"/>
        <w:rPr>
          <w:i/>
          <w:sz w:val="24"/>
        </w:rPr>
      </w:pPr>
      <w:r>
        <w:rPr>
          <w:sz w:val="24"/>
        </w:rPr>
        <w:t>Zbigniew Strzelczyk</w:t>
      </w:r>
    </w:p>
    <w:p w14:paraId="67ED351E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FB93F" w14:textId="77777777" w:rsidR="00293BAE" w:rsidRDefault="00293BAE" w:rsidP="00293BAE">
      <w:r>
        <w:separator/>
      </w:r>
    </w:p>
  </w:endnote>
  <w:endnote w:type="continuationSeparator" w:id="0">
    <w:p w14:paraId="55ACE6DD" w14:textId="77777777" w:rsidR="00293BAE" w:rsidRDefault="00293BAE" w:rsidP="00293B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23887B" w14:textId="77777777" w:rsidR="00293BAE" w:rsidRDefault="00293BA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0BE71" w14:textId="77777777" w:rsidR="00293BAE" w:rsidRDefault="00293BA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BC40F" w14:textId="77777777" w:rsidR="00293BAE" w:rsidRDefault="00293B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EE74CC" w14:textId="77777777" w:rsidR="00293BAE" w:rsidRDefault="00293BAE" w:rsidP="00293BAE">
      <w:r>
        <w:separator/>
      </w:r>
    </w:p>
  </w:footnote>
  <w:footnote w:type="continuationSeparator" w:id="0">
    <w:p w14:paraId="46ECA0FB" w14:textId="77777777" w:rsidR="00293BAE" w:rsidRDefault="00293BAE" w:rsidP="00293B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3ED09" w14:textId="77777777" w:rsidR="00293BAE" w:rsidRDefault="00293B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F29AD" w14:textId="77777777" w:rsidR="00293BAE" w:rsidRDefault="00293B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353F5C" w14:textId="77777777" w:rsidR="00293BAE" w:rsidRDefault="00293B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8A5"/>
    <w:rsid w:val="00010B31"/>
    <w:rsid w:val="00104963"/>
    <w:rsid w:val="00150F65"/>
    <w:rsid w:val="00293BAE"/>
    <w:rsid w:val="006428A5"/>
    <w:rsid w:val="00823326"/>
    <w:rsid w:val="00856A3E"/>
    <w:rsid w:val="00894412"/>
    <w:rsid w:val="009462DF"/>
    <w:rsid w:val="009500EB"/>
    <w:rsid w:val="00993EFC"/>
    <w:rsid w:val="00AB3E72"/>
    <w:rsid w:val="00AC1A4B"/>
    <w:rsid w:val="00BF2EEE"/>
    <w:rsid w:val="00CA783E"/>
    <w:rsid w:val="00D41670"/>
    <w:rsid w:val="00D44D12"/>
    <w:rsid w:val="00E403D2"/>
    <w:rsid w:val="00E742E3"/>
    <w:rsid w:val="00EB1359"/>
    <w:rsid w:val="00FF1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7DE49F"/>
  <w15:chartTrackingRefBased/>
  <w15:docId w15:val="{CA521EB0-46DD-4450-ABE9-71A1C3FC3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293B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93B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382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Płoch</dc:creator>
  <cp:keywords/>
  <dc:description/>
  <cp:lastModifiedBy>Joanna Płoch</cp:lastModifiedBy>
  <cp:revision>2</cp:revision>
  <cp:lastPrinted>2023-02-23T07:14:00Z</cp:lastPrinted>
  <dcterms:created xsi:type="dcterms:W3CDTF">2023-02-23T07:18:00Z</dcterms:created>
  <dcterms:modified xsi:type="dcterms:W3CDTF">2023-02-23T07:18:00Z</dcterms:modified>
</cp:coreProperties>
</file>