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247" w:rsidRPr="00DA2AC1" w:rsidRDefault="00CE4247" w:rsidP="00CE424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E4247" w:rsidRPr="00DA2AC1" w:rsidRDefault="00CE4247" w:rsidP="00CE424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E4247" w:rsidRPr="00DA2AC1" w:rsidRDefault="00CE4247" w:rsidP="00CE424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E4247" w:rsidRPr="00DA2AC1" w:rsidRDefault="00CE4247" w:rsidP="00CE424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E4247" w:rsidRPr="00DA2AC1" w:rsidRDefault="00CE4247" w:rsidP="00CE424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91508A">
        <w:rPr>
          <w:sz w:val="24"/>
          <w:szCs w:val="24"/>
        </w:rPr>
        <w:t>3</w:t>
      </w:r>
    </w:p>
    <w:p w:rsidR="00CE4247" w:rsidRPr="001566D5" w:rsidRDefault="00CE4247" w:rsidP="00CE424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E4247" w:rsidRDefault="00CE4247" w:rsidP="00CE4247"/>
    <w:p w:rsidR="003163EA" w:rsidRPr="001566D5" w:rsidRDefault="003163EA" w:rsidP="00CE4247"/>
    <w:p w:rsidR="00CE4247" w:rsidRDefault="00CE4247" w:rsidP="00CE42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E4247" w:rsidRDefault="00CE4247" w:rsidP="00CE42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E4247" w:rsidRDefault="00CE4247" w:rsidP="00CE424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163EA" w:rsidRDefault="003163EA" w:rsidP="00CE424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E4247" w:rsidRPr="001566D5" w:rsidRDefault="00CE4247" w:rsidP="00CE424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E4247" w:rsidRDefault="00CE4247" w:rsidP="00CE424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E4247" w:rsidRDefault="00CE4247" w:rsidP="00CE424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CE4247" w:rsidRDefault="00CE4247" w:rsidP="00CE4247">
      <w:pPr>
        <w:jc w:val="both"/>
        <w:rPr>
          <w:i/>
          <w:sz w:val="22"/>
          <w:szCs w:val="22"/>
        </w:rPr>
      </w:pPr>
    </w:p>
    <w:p w:rsidR="00CE4247" w:rsidRPr="00406690" w:rsidRDefault="00CE4247" w:rsidP="00CE424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CE4247" w:rsidRPr="00406690" w:rsidRDefault="00CE4247" w:rsidP="00CE4247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CE4247" w:rsidRPr="005B5F96" w:rsidRDefault="00CE4247" w:rsidP="00CE4247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CE4247" w:rsidRDefault="00CE4247" w:rsidP="00CE4247">
      <w:pPr>
        <w:jc w:val="both"/>
        <w:rPr>
          <w:b/>
          <w:sz w:val="22"/>
          <w:szCs w:val="22"/>
        </w:rPr>
      </w:pPr>
    </w:p>
    <w:p w:rsidR="00CE4247" w:rsidRDefault="00CE4247" w:rsidP="00CE4247">
      <w:pPr>
        <w:jc w:val="both"/>
        <w:rPr>
          <w:sz w:val="24"/>
          <w:szCs w:val="24"/>
        </w:rPr>
      </w:pPr>
    </w:p>
    <w:p w:rsidR="00CE4247" w:rsidRDefault="00CE4247" w:rsidP="00CE4247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CE4247" w:rsidRPr="001566D5" w:rsidRDefault="00CE4247" w:rsidP="00CE4247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F06C6" w:rsidRPr="00CE4247" w:rsidTr="009063F1">
        <w:tc>
          <w:tcPr>
            <w:tcW w:w="9356" w:type="dxa"/>
            <w:shd w:val="clear" w:color="auto" w:fill="auto"/>
          </w:tcPr>
          <w:p w:rsidR="002F06C6" w:rsidRPr="00CE4247" w:rsidRDefault="002F06C6" w:rsidP="009063F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E4247">
              <w:rPr>
                <w:sz w:val="24"/>
                <w:szCs w:val="24"/>
                <w:u w:val="single"/>
              </w:rPr>
              <w:t>Pakiet nr 8</w:t>
            </w:r>
          </w:p>
          <w:p w:rsidR="002F06C6" w:rsidRDefault="002F06C6" w:rsidP="0091508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E4247">
              <w:rPr>
                <w:sz w:val="24"/>
                <w:szCs w:val="24"/>
              </w:rPr>
              <w:t xml:space="preserve">Zwracamy się z prośbą do Zamawiającego o dopuszczenie roztworu błękitu </w:t>
            </w:r>
            <w:r w:rsidR="00CE4247">
              <w:rPr>
                <w:sz w:val="24"/>
                <w:szCs w:val="24"/>
              </w:rPr>
              <w:t xml:space="preserve">                                    </w:t>
            </w:r>
            <w:r w:rsidRPr="00CE4247">
              <w:rPr>
                <w:sz w:val="24"/>
                <w:szCs w:val="24"/>
              </w:rPr>
              <w:t>w opakowaniach zbiorczych zawierających 10 sztuk fiolek a 1 ml.</w:t>
            </w:r>
          </w:p>
          <w:p w:rsidR="00CE4247" w:rsidRDefault="00CE4247" w:rsidP="0091508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E4247">
              <w:rPr>
                <w:b/>
                <w:sz w:val="24"/>
                <w:szCs w:val="24"/>
              </w:rPr>
              <w:t>Odp.:</w:t>
            </w:r>
          </w:p>
          <w:p w:rsidR="0091508A" w:rsidRDefault="0091508A" w:rsidP="0091508A">
            <w:pPr>
              <w:ind w:right="-74"/>
              <w:jc w:val="both"/>
              <w:rPr>
                <w:sz w:val="24"/>
                <w:szCs w:val="24"/>
              </w:rPr>
            </w:pPr>
            <w:r w:rsidRPr="0091508A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8 </w:t>
            </w:r>
            <w:r w:rsidRPr="00CE4247">
              <w:rPr>
                <w:sz w:val="24"/>
                <w:szCs w:val="24"/>
              </w:rPr>
              <w:t>roztw</w:t>
            </w:r>
            <w:r>
              <w:rPr>
                <w:sz w:val="24"/>
                <w:szCs w:val="24"/>
              </w:rPr>
              <w:t>ó</w:t>
            </w:r>
            <w:r w:rsidRPr="00CE4247">
              <w:rPr>
                <w:sz w:val="24"/>
                <w:szCs w:val="24"/>
              </w:rPr>
              <w:t>r błękitu w opakowaniach zbiorczych zawierających 10 sztuk fiolek a 1 ml.</w:t>
            </w:r>
          </w:p>
          <w:p w:rsidR="0091508A" w:rsidRPr="0091508A" w:rsidRDefault="0091508A" w:rsidP="0091508A">
            <w:pPr>
              <w:ind w:left="30" w:right="-74"/>
              <w:jc w:val="both"/>
              <w:rPr>
                <w:sz w:val="24"/>
                <w:szCs w:val="24"/>
              </w:rPr>
            </w:pPr>
          </w:p>
          <w:p w:rsidR="002F06C6" w:rsidRPr="00CE4247" w:rsidRDefault="002F06C6" w:rsidP="009063F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EC6D73" w:rsidRDefault="00EC6D73" w:rsidP="00EC6D73">
      <w:pPr>
        <w:jc w:val="right"/>
        <w:rPr>
          <w:i/>
          <w:sz w:val="24"/>
          <w:szCs w:val="24"/>
        </w:rPr>
      </w:pPr>
    </w:p>
    <w:p w:rsidR="00EC6D73" w:rsidRDefault="00EC6D73" w:rsidP="00EC6D73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EC6D73" w:rsidRDefault="00EC6D73" w:rsidP="00EC6D73">
      <w:pPr>
        <w:jc w:val="right"/>
        <w:rPr>
          <w:i/>
          <w:sz w:val="24"/>
          <w:szCs w:val="24"/>
        </w:rPr>
      </w:pPr>
    </w:p>
    <w:p w:rsidR="00EC6D73" w:rsidRDefault="00EC6D73" w:rsidP="00EC6D7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EC6D73" w:rsidRPr="005B5F96" w:rsidRDefault="00EC6D73" w:rsidP="00EC6D73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CE4247" w:rsidRDefault="00BE7BFD" w:rsidP="00520165">
      <w:pPr>
        <w:jc w:val="both"/>
        <w:rPr>
          <w:sz w:val="24"/>
          <w:szCs w:val="24"/>
        </w:rPr>
      </w:pPr>
    </w:p>
    <w:sectPr w:rsidR="00BE7BFD" w:rsidRPr="00CE4247" w:rsidSect="00CE42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18E" w:rsidRDefault="0017518E">
      <w:r>
        <w:separator/>
      </w:r>
    </w:p>
  </w:endnote>
  <w:endnote w:type="continuationSeparator" w:id="0">
    <w:p w:rsidR="0017518E" w:rsidRDefault="001751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A2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A2F5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A2F5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163EA" w:rsidRPr="003163E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18E" w:rsidRDefault="0017518E">
      <w:r>
        <w:separator/>
      </w:r>
    </w:p>
  </w:footnote>
  <w:footnote w:type="continuationSeparator" w:id="0">
    <w:p w:rsidR="0017518E" w:rsidRDefault="001751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6C6" w:rsidRDefault="002F06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6C6" w:rsidRDefault="002F06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6C6" w:rsidRDefault="002F06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E8302B4"/>
    <w:multiLevelType w:val="hybridMultilevel"/>
    <w:tmpl w:val="2ADC88EE"/>
    <w:lvl w:ilvl="0" w:tplc="0B9A865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F06C6"/>
    <w:rsid w:val="00031374"/>
    <w:rsid w:val="000A1097"/>
    <w:rsid w:val="000A2F56"/>
    <w:rsid w:val="000E2A8F"/>
    <w:rsid w:val="0012774F"/>
    <w:rsid w:val="00144B7A"/>
    <w:rsid w:val="0017518E"/>
    <w:rsid w:val="00180C6E"/>
    <w:rsid w:val="001F0B91"/>
    <w:rsid w:val="0029606A"/>
    <w:rsid w:val="002F06C6"/>
    <w:rsid w:val="003163EA"/>
    <w:rsid w:val="004848F3"/>
    <w:rsid w:val="004A75F2"/>
    <w:rsid w:val="005144A9"/>
    <w:rsid w:val="00520165"/>
    <w:rsid w:val="005B1B08"/>
    <w:rsid w:val="005C5645"/>
    <w:rsid w:val="00632C3C"/>
    <w:rsid w:val="00662BDB"/>
    <w:rsid w:val="006A5DF1"/>
    <w:rsid w:val="006B7198"/>
    <w:rsid w:val="006D4AB3"/>
    <w:rsid w:val="006F3B81"/>
    <w:rsid w:val="007925DF"/>
    <w:rsid w:val="007D7198"/>
    <w:rsid w:val="00813223"/>
    <w:rsid w:val="00864A4B"/>
    <w:rsid w:val="00870F9F"/>
    <w:rsid w:val="008804B6"/>
    <w:rsid w:val="00897AB0"/>
    <w:rsid w:val="008A3553"/>
    <w:rsid w:val="0091508A"/>
    <w:rsid w:val="00A905AC"/>
    <w:rsid w:val="00B2657B"/>
    <w:rsid w:val="00BA6584"/>
    <w:rsid w:val="00BC2C3B"/>
    <w:rsid w:val="00BE7BFD"/>
    <w:rsid w:val="00C312BB"/>
    <w:rsid w:val="00C370F2"/>
    <w:rsid w:val="00C44EEC"/>
    <w:rsid w:val="00CE424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482F"/>
    <w:rsid w:val="00EC6D73"/>
    <w:rsid w:val="00F7710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5645"/>
  </w:style>
  <w:style w:type="paragraph" w:styleId="Nagwek1">
    <w:name w:val="heading 1"/>
    <w:basedOn w:val="Normalny"/>
    <w:next w:val="Normalny"/>
    <w:link w:val="Nagwek1Znak"/>
    <w:qFormat/>
    <w:rsid w:val="005C56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C56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56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C56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C5645"/>
  </w:style>
  <w:style w:type="paragraph" w:styleId="Tekstpodstawowywcity">
    <w:name w:val="Body Text Indent"/>
    <w:basedOn w:val="Normalny"/>
    <w:rsid w:val="005C56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C56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C56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C5645"/>
    <w:rPr>
      <w:sz w:val="28"/>
    </w:rPr>
  </w:style>
  <w:style w:type="paragraph" w:styleId="Tekstpodstawowywcity3">
    <w:name w:val="Body Text Indent 3"/>
    <w:basedOn w:val="Normalny"/>
    <w:rsid w:val="005C564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E424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E42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2023-02-23T14:07:00Z</cp:lastPrinted>
  <dcterms:created xsi:type="dcterms:W3CDTF">2023-02-23T14:45:00Z</dcterms:created>
  <dcterms:modified xsi:type="dcterms:W3CDTF">2023-02-23T14:45:00Z</dcterms:modified>
</cp:coreProperties>
</file>