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BC" w:rsidRPr="00DA2AC1" w:rsidRDefault="00151ABC" w:rsidP="00151AB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51ABC" w:rsidRPr="00DA2AC1" w:rsidRDefault="00151ABC" w:rsidP="00151AB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51ABC" w:rsidRPr="00DA2AC1" w:rsidRDefault="00151ABC" w:rsidP="00151AB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51ABC" w:rsidRPr="00DA2AC1" w:rsidRDefault="00151ABC" w:rsidP="00151AB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51ABC" w:rsidRPr="00DA2AC1" w:rsidRDefault="00151ABC" w:rsidP="00151AB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B5334A">
        <w:rPr>
          <w:sz w:val="24"/>
          <w:szCs w:val="24"/>
        </w:rPr>
        <w:t>3</w:t>
      </w:r>
    </w:p>
    <w:p w:rsidR="00151ABC" w:rsidRPr="001566D5" w:rsidRDefault="00151ABC" w:rsidP="00151AB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51ABC" w:rsidRPr="001566D5" w:rsidRDefault="00151ABC" w:rsidP="00151ABC"/>
    <w:p w:rsidR="00151ABC" w:rsidRDefault="00151ABC" w:rsidP="00151A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51ABC" w:rsidRDefault="00151ABC" w:rsidP="00151A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51ABC" w:rsidRDefault="00151ABC" w:rsidP="00151AB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51ABC" w:rsidRPr="001566D5" w:rsidRDefault="00151ABC" w:rsidP="00151AB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51ABC" w:rsidRDefault="00151ABC" w:rsidP="00151A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51ABC" w:rsidRDefault="00151ABC" w:rsidP="00151A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- 9</w:t>
      </w:r>
    </w:p>
    <w:p w:rsidR="00151ABC" w:rsidRDefault="00151ABC" w:rsidP="00151ABC">
      <w:pPr>
        <w:jc w:val="both"/>
        <w:rPr>
          <w:i/>
          <w:sz w:val="22"/>
          <w:szCs w:val="22"/>
        </w:rPr>
      </w:pPr>
    </w:p>
    <w:p w:rsidR="00151ABC" w:rsidRPr="00406690" w:rsidRDefault="00151ABC" w:rsidP="00151AB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151ABC" w:rsidRPr="00406690" w:rsidRDefault="00151ABC" w:rsidP="00151AB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151ABC" w:rsidRPr="005B5F96" w:rsidRDefault="00151ABC" w:rsidP="00151AB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m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dycz</w:t>
      </w:r>
      <w:r w:rsidRPr="00F46B31">
        <w:rPr>
          <w:b/>
          <w:bCs/>
          <w:i/>
          <w:sz w:val="22"/>
          <w:szCs w:val="22"/>
        </w:rPr>
        <w:t>nych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04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151ABC" w:rsidRDefault="00151ABC" w:rsidP="00151ABC">
      <w:pPr>
        <w:jc w:val="both"/>
        <w:rPr>
          <w:b/>
          <w:sz w:val="22"/>
          <w:szCs w:val="22"/>
        </w:rPr>
      </w:pPr>
    </w:p>
    <w:p w:rsidR="00151ABC" w:rsidRDefault="00151ABC" w:rsidP="00151ABC">
      <w:pPr>
        <w:jc w:val="both"/>
        <w:rPr>
          <w:sz w:val="24"/>
          <w:szCs w:val="24"/>
        </w:rPr>
      </w:pPr>
    </w:p>
    <w:p w:rsidR="00151ABC" w:rsidRDefault="00151ABC" w:rsidP="00151ABC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 w:rsidP="00151ABC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C458C" w:rsidRPr="00E935D6" w:rsidTr="009063F1">
        <w:tc>
          <w:tcPr>
            <w:tcW w:w="9356" w:type="dxa"/>
            <w:shd w:val="clear" w:color="auto" w:fill="auto"/>
          </w:tcPr>
          <w:p w:rsidR="00AC458C" w:rsidRPr="00151ABC" w:rsidRDefault="00151ABC" w:rsidP="009063F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Pakiet nr 4 poz. 1, 2</w:t>
            </w:r>
          </w:p>
          <w:p w:rsidR="00AC458C" w:rsidRPr="00151ABC" w:rsidRDefault="00AC458C" w:rsidP="00151AB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51ABC">
              <w:rPr>
                <w:sz w:val="24"/>
                <w:szCs w:val="24"/>
              </w:rPr>
              <w:t xml:space="preserve">Zwracamy się z uprzejmą prośbą o wyrażenie zgody na zaproponowanie formaliny buforowanej o </w:t>
            </w:r>
            <w:proofErr w:type="spellStart"/>
            <w:r w:rsidRPr="00151ABC">
              <w:rPr>
                <w:sz w:val="24"/>
                <w:szCs w:val="24"/>
              </w:rPr>
              <w:t>pH</w:t>
            </w:r>
            <w:proofErr w:type="spellEnd"/>
            <w:r w:rsidRPr="00151ABC">
              <w:rPr>
                <w:sz w:val="24"/>
                <w:szCs w:val="24"/>
              </w:rPr>
              <w:t xml:space="preserve"> 7,0.</w:t>
            </w:r>
          </w:p>
          <w:p w:rsidR="00AC458C" w:rsidRPr="00151ABC" w:rsidRDefault="00AC458C" w:rsidP="00151AB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51ABC">
              <w:rPr>
                <w:b/>
                <w:sz w:val="24"/>
                <w:szCs w:val="24"/>
              </w:rPr>
              <w:t>Odp.:</w:t>
            </w:r>
          </w:p>
          <w:p w:rsidR="00B5334A" w:rsidRPr="00151ABC" w:rsidRDefault="00B5334A" w:rsidP="00B5334A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1, 2  </w:t>
            </w:r>
            <w:r w:rsidRPr="00151ABC">
              <w:rPr>
                <w:sz w:val="24"/>
                <w:szCs w:val="24"/>
              </w:rPr>
              <w:t>formalin</w:t>
            </w:r>
            <w:r>
              <w:rPr>
                <w:sz w:val="24"/>
                <w:szCs w:val="24"/>
              </w:rPr>
              <w:t>ę</w:t>
            </w:r>
            <w:r w:rsidRPr="00151ABC">
              <w:rPr>
                <w:sz w:val="24"/>
                <w:szCs w:val="24"/>
              </w:rPr>
              <w:t xml:space="preserve"> buforowan</w:t>
            </w:r>
            <w:r>
              <w:rPr>
                <w:sz w:val="24"/>
                <w:szCs w:val="24"/>
              </w:rPr>
              <w:t>ą</w:t>
            </w:r>
            <w:r w:rsidRPr="00151ABC">
              <w:rPr>
                <w:sz w:val="24"/>
                <w:szCs w:val="24"/>
              </w:rPr>
              <w:t xml:space="preserve"> o </w:t>
            </w:r>
            <w:proofErr w:type="spellStart"/>
            <w:r w:rsidRPr="00151ABC">
              <w:rPr>
                <w:sz w:val="24"/>
                <w:szCs w:val="24"/>
              </w:rPr>
              <w:t>pH</w:t>
            </w:r>
            <w:proofErr w:type="spellEnd"/>
            <w:r w:rsidRPr="00151ABC">
              <w:rPr>
                <w:sz w:val="24"/>
                <w:szCs w:val="24"/>
              </w:rPr>
              <w:t xml:space="preserve"> 7,0.</w:t>
            </w:r>
          </w:p>
          <w:p w:rsidR="00AC458C" w:rsidRPr="00151ABC" w:rsidRDefault="00AC458C" w:rsidP="009063F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C458C" w:rsidRPr="00151ABC" w:rsidRDefault="00AC458C" w:rsidP="009063F1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51ABC">
              <w:rPr>
                <w:sz w:val="24"/>
                <w:szCs w:val="24"/>
                <w:u w:val="single"/>
              </w:rPr>
              <w:t>Pakiet nr 4 poz. 1</w:t>
            </w:r>
          </w:p>
          <w:p w:rsidR="00AC458C" w:rsidRPr="00151ABC" w:rsidRDefault="00AC458C" w:rsidP="00151AB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51ABC">
              <w:rPr>
                <w:sz w:val="24"/>
                <w:szCs w:val="24"/>
              </w:rPr>
              <w:t xml:space="preserve">Zwracamy się z uprzejmą prośbą o wyrażenie zgody na zaproponowanie formaliny buforowanej w opakowaniu o pojemności 5L z odpowiednim przeliczeniem ilości </w:t>
            </w:r>
            <w:r w:rsidR="00B5334A">
              <w:rPr>
                <w:sz w:val="24"/>
                <w:szCs w:val="24"/>
              </w:rPr>
              <w:t xml:space="preserve">                      </w:t>
            </w:r>
            <w:r w:rsidRPr="00151ABC">
              <w:rPr>
                <w:sz w:val="24"/>
                <w:szCs w:val="24"/>
              </w:rPr>
              <w:t xml:space="preserve">tj.: </w:t>
            </w:r>
            <w:r w:rsidR="00B5334A">
              <w:rPr>
                <w:sz w:val="24"/>
                <w:szCs w:val="24"/>
              </w:rPr>
              <w:t>5</w:t>
            </w:r>
            <w:r w:rsidRPr="00151ABC">
              <w:rPr>
                <w:sz w:val="24"/>
                <w:szCs w:val="24"/>
              </w:rPr>
              <w:t xml:space="preserve">L x 2 op. </w:t>
            </w:r>
          </w:p>
          <w:p w:rsidR="00AC458C" w:rsidRPr="00151ABC" w:rsidRDefault="00AC458C" w:rsidP="00151AB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51ABC">
              <w:rPr>
                <w:b/>
                <w:sz w:val="24"/>
                <w:szCs w:val="24"/>
              </w:rPr>
              <w:t>Odp.:</w:t>
            </w:r>
          </w:p>
          <w:p w:rsidR="00B5334A" w:rsidRPr="00151ABC" w:rsidRDefault="00B5334A" w:rsidP="00B5334A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4 poz. 1 </w:t>
            </w:r>
            <w:r w:rsidRPr="00151ABC">
              <w:rPr>
                <w:sz w:val="24"/>
                <w:szCs w:val="24"/>
              </w:rPr>
              <w:t xml:space="preserve">formaliny buforowanej w opakowaniu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151ABC">
              <w:rPr>
                <w:sz w:val="24"/>
                <w:szCs w:val="24"/>
              </w:rPr>
              <w:t xml:space="preserve">o pojemności 5L z odpowiednim przeliczeniem ilości tj.: 5L x 2 op. </w:t>
            </w:r>
          </w:p>
          <w:p w:rsidR="00AC458C" w:rsidRPr="00AC458C" w:rsidRDefault="00AC458C" w:rsidP="009063F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8C5D78" w:rsidRDefault="008C5D78" w:rsidP="008C5D78">
      <w:pPr>
        <w:jc w:val="right"/>
        <w:rPr>
          <w:i/>
          <w:sz w:val="24"/>
          <w:szCs w:val="24"/>
        </w:rPr>
      </w:pPr>
    </w:p>
    <w:p w:rsidR="008C5D78" w:rsidRDefault="008C5D78" w:rsidP="008C5D78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8C5D78" w:rsidRDefault="008C5D78" w:rsidP="008C5D78">
      <w:pPr>
        <w:jc w:val="right"/>
        <w:rPr>
          <w:i/>
          <w:sz w:val="24"/>
          <w:szCs w:val="24"/>
        </w:rPr>
      </w:pPr>
    </w:p>
    <w:p w:rsidR="008C5D78" w:rsidRDefault="008C5D78" w:rsidP="008C5D7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8C5D78" w:rsidRPr="005B5F96" w:rsidRDefault="008C5D78" w:rsidP="008C5D78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51A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C41" w:rsidRDefault="00041C41">
      <w:r>
        <w:separator/>
      </w:r>
    </w:p>
  </w:endnote>
  <w:endnote w:type="continuationSeparator" w:id="0">
    <w:p w:rsidR="00041C41" w:rsidRDefault="00041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4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74D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074D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74D99" w:rsidRPr="00874D9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C41" w:rsidRDefault="00041C41">
      <w:r>
        <w:separator/>
      </w:r>
    </w:p>
  </w:footnote>
  <w:footnote w:type="continuationSeparator" w:id="0">
    <w:p w:rsidR="00041C41" w:rsidRDefault="00041C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58C" w:rsidRDefault="00AC45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58C" w:rsidRDefault="00AC45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58C" w:rsidRDefault="00AC45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AB31B9"/>
    <w:multiLevelType w:val="hybridMultilevel"/>
    <w:tmpl w:val="2ACC5684"/>
    <w:lvl w:ilvl="0" w:tplc="D0C22E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C458C"/>
    <w:rsid w:val="000263B9"/>
    <w:rsid w:val="00031374"/>
    <w:rsid w:val="00041C41"/>
    <w:rsid w:val="000A1097"/>
    <w:rsid w:val="000E2A8F"/>
    <w:rsid w:val="0012774F"/>
    <w:rsid w:val="00144B7A"/>
    <w:rsid w:val="00151ABC"/>
    <w:rsid w:val="00180C6E"/>
    <w:rsid w:val="001A26F8"/>
    <w:rsid w:val="0029606A"/>
    <w:rsid w:val="004848F3"/>
    <w:rsid w:val="004A75F2"/>
    <w:rsid w:val="005144A9"/>
    <w:rsid w:val="00520165"/>
    <w:rsid w:val="00542605"/>
    <w:rsid w:val="005B1B08"/>
    <w:rsid w:val="00632C3C"/>
    <w:rsid w:val="00662BDB"/>
    <w:rsid w:val="006A5DF1"/>
    <w:rsid w:val="006B7198"/>
    <w:rsid w:val="006D4AB3"/>
    <w:rsid w:val="006F3B81"/>
    <w:rsid w:val="007B68F2"/>
    <w:rsid w:val="007D7198"/>
    <w:rsid w:val="00864A4B"/>
    <w:rsid w:val="00870F9F"/>
    <w:rsid w:val="00874D99"/>
    <w:rsid w:val="008804B6"/>
    <w:rsid w:val="00897AB0"/>
    <w:rsid w:val="008A3553"/>
    <w:rsid w:val="008C5D78"/>
    <w:rsid w:val="00A905AC"/>
    <w:rsid w:val="00AC458C"/>
    <w:rsid w:val="00B5334A"/>
    <w:rsid w:val="00BA6584"/>
    <w:rsid w:val="00BE7BFD"/>
    <w:rsid w:val="00C370F2"/>
    <w:rsid w:val="00C44EEC"/>
    <w:rsid w:val="00D074DE"/>
    <w:rsid w:val="00D22FFA"/>
    <w:rsid w:val="00D67EBD"/>
    <w:rsid w:val="00D8461B"/>
    <w:rsid w:val="00D915F2"/>
    <w:rsid w:val="00DF32E8"/>
    <w:rsid w:val="00DF53CA"/>
    <w:rsid w:val="00E21B49"/>
    <w:rsid w:val="00E2789F"/>
    <w:rsid w:val="00E33FAE"/>
    <w:rsid w:val="00E72428"/>
    <w:rsid w:val="00E74BC3"/>
    <w:rsid w:val="00E935D6"/>
    <w:rsid w:val="00EA14B3"/>
    <w:rsid w:val="00EA416E"/>
    <w:rsid w:val="00F30C2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263B9"/>
  </w:style>
  <w:style w:type="paragraph" w:styleId="Nagwek1">
    <w:name w:val="heading 1"/>
    <w:basedOn w:val="Normalny"/>
    <w:next w:val="Normalny"/>
    <w:link w:val="Nagwek1Znak"/>
    <w:qFormat/>
    <w:rsid w:val="000263B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263B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63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263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63B9"/>
  </w:style>
  <w:style w:type="paragraph" w:styleId="Tekstpodstawowywcity">
    <w:name w:val="Body Text Indent"/>
    <w:basedOn w:val="Normalny"/>
    <w:rsid w:val="000263B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263B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263B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263B9"/>
    <w:rPr>
      <w:sz w:val="28"/>
    </w:rPr>
  </w:style>
  <w:style w:type="paragraph" w:styleId="Tekstpodstawowywcity3">
    <w:name w:val="Body Text Indent 3"/>
    <w:basedOn w:val="Normalny"/>
    <w:rsid w:val="000263B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51AB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51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2023-02-23T14:04:00Z</cp:lastPrinted>
  <dcterms:created xsi:type="dcterms:W3CDTF">2023-02-23T14:47:00Z</dcterms:created>
  <dcterms:modified xsi:type="dcterms:W3CDTF">2023-02-23T14:47:00Z</dcterms:modified>
</cp:coreProperties>
</file>