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06012" w14:textId="77777777" w:rsidR="00FB7F50" w:rsidRPr="002245BE" w:rsidRDefault="00DE33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3324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DE3324">
        <w:rPr>
          <w:sz w:val="22"/>
          <w:szCs w:val="22"/>
        </w:rPr>
        <w:t>2023-02-27</w:t>
      </w:r>
    </w:p>
    <w:p w14:paraId="7A427C0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39D5BE1" w14:textId="77777777" w:rsidR="00FB7F50" w:rsidRPr="002245BE" w:rsidRDefault="00DE3324" w:rsidP="00FB7F50">
      <w:pPr>
        <w:spacing w:after="40"/>
        <w:rPr>
          <w:b/>
          <w:bCs/>
          <w:sz w:val="22"/>
          <w:szCs w:val="22"/>
        </w:rPr>
      </w:pPr>
      <w:r w:rsidRPr="00DE3324">
        <w:rPr>
          <w:b/>
          <w:bCs/>
          <w:sz w:val="22"/>
          <w:szCs w:val="22"/>
        </w:rPr>
        <w:t>Samodzielny Publiczny Zespół Opieki Zdrowotnej w Kolbuszowej</w:t>
      </w:r>
    </w:p>
    <w:p w14:paraId="26DAB542" w14:textId="77777777" w:rsidR="00FB7F50" w:rsidRPr="002245BE" w:rsidRDefault="00DE3324" w:rsidP="00FB7F50">
      <w:pPr>
        <w:rPr>
          <w:sz w:val="22"/>
          <w:szCs w:val="22"/>
        </w:rPr>
      </w:pPr>
      <w:r w:rsidRPr="00DE3324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DE3324">
        <w:rPr>
          <w:sz w:val="22"/>
          <w:szCs w:val="22"/>
        </w:rPr>
        <w:t>4</w:t>
      </w:r>
    </w:p>
    <w:p w14:paraId="2F687BBF" w14:textId="77777777" w:rsidR="00FB7F50" w:rsidRPr="002245BE" w:rsidRDefault="00DE3324" w:rsidP="00FB7F50">
      <w:pPr>
        <w:rPr>
          <w:sz w:val="22"/>
          <w:szCs w:val="22"/>
        </w:rPr>
      </w:pPr>
      <w:r w:rsidRPr="00DE3324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DE3324">
        <w:rPr>
          <w:sz w:val="22"/>
          <w:szCs w:val="22"/>
        </w:rPr>
        <w:t>Kolbuszowa</w:t>
      </w:r>
    </w:p>
    <w:p w14:paraId="56600EE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E28767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155255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8770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E3324" w:rsidRPr="00607F9B" w14:paraId="58A261B4" w14:textId="77777777" w:rsidTr="00914D83">
        <w:trPr>
          <w:trHeight w:val="638"/>
        </w:trPr>
        <w:tc>
          <w:tcPr>
            <w:tcW w:w="959" w:type="dxa"/>
            <w:shd w:val="clear" w:color="auto" w:fill="auto"/>
          </w:tcPr>
          <w:p w14:paraId="28E82155" w14:textId="77777777" w:rsidR="00DE3324" w:rsidRPr="00607F9B" w:rsidRDefault="00DE3324" w:rsidP="00914D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537452" w14:textId="77777777" w:rsidR="00DE3324" w:rsidRPr="00607F9B" w:rsidRDefault="00DE3324" w:rsidP="00914D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E332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E332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3324">
              <w:rPr>
                <w:b/>
                <w:bCs/>
                <w:sz w:val="22"/>
                <w:szCs w:val="22"/>
              </w:rPr>
              <w:t>Dostawa rękawic medycznych - 5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3324">
              <w:rPr>
                <w:b/>
                <w:sz w:val="22"/>
                <w:szCs w:val="22"/>
              </w:rPr>
              <w:t>Eap-2412/1/23/M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8B103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E3324" w:rsidRPr="00DE3324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E3324" w:rsidRPr="00DE3324">
        <w:rPr>
          <w:sz w:val="22"/>
          <w:szCs w:val="22"/>
        </w:rPr>
        <w:t>(</w:t>
      </w:r>
      <w:proofErr w:type="spellStart"/>
      <w:r w:rsidR="00DE3324" w:rsidRPr="00DE3324">
        <w:rPr>
          <w:sz w:val="22"/>
          <w:szCs w:val="22"/>
        </w:rPr>
        <w:t>t.j</w:t>
      </w:r>
      <w:proofErr w:type="spellEnd"/>
      <w:r w:rsidR="00DE3324" w:rsidRPr="00DE332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3324" w14:paraId="0F396EC3" w14:textId="77777777" w:rsidTr="00914D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9FA791B" w14:textId="77777777" w:rsidR="00DE3324" w:rsidRPr="00D26ED6" w:rsidRDefault="00DE3324" w:rsidP="00914D8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3324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DE3324">
              <w:rPr>
                <w:b/>
                <w:sz w:val="22"/>
                <w:szCs w:val="22"/>
              </w:rPr>
              <w:t>Medical</w:t>
            </w:r>
            <w:proofErr w:type="spellEnd"/>
            <w:r w:rsidRPr="00DE3324">
              <w:rPr>
                <w:b/>
                <w:sz w:val="22"/>
                <w:szCs w:val="22"/>
              </w:rPr>
              <w:t xml:space="preserve"> S.A.</w:t>
            </w:r>
          </w:p>
          <w:p w14:paraId="5904DA32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33A4C1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Kraków</w:t>
            </w:r>
          </w:p>
          <w:p w14:paraId="1A444BDE" w14:textId="77777777" w:rsidR="00DE332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1F4FA0" w14:textId="77777777" w:rsidR="00DE3324" w:rsidRPr="00211A3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E332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E3324">
              <w:rPr>
                <w:sz w:val="22"/>
                <w:szCs w:val="22"/>
              </w:rPr>
              <w:t>Pakiet 1 - Rękawice chirurgiczne sterylne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E3324">
              <w:rPr>
                <w:b/>
                <w:sz w:val="22"/>
                <w:szCs w:val="22"/>
              </w:rPr>
              <w:t>30 265.92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3E8E02" w14:textId="77777777" w:rsidR="00DE3324" w:rsidRPr="00D26ED6" w:rsidRDefault="00DE3324" w:rsidP="00914D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DAB73E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treść wybranej oferty odpowiada treści SWZ, </w:t>
            </w:r>
          </w:p>
          <w:p w14:paraId="4CB4C188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71497C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I. Kryterium: Cena oferty - 60 punktów</w:t>
            </w:r>
          </w:p>
          <w:p w14:paraId="0E1CF40A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II. Warunki techniczne  - 35 punktów</w:t>
            </w:r>
          </w:p>
          <w:p w14:paraId="07CADCE2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III. Termin dostawy  - 5 punktów</w:t>
            </w:r>
          </w:p>
          <w:p w14:paraId="0C8874E4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 oferta wpłynęła do Zamawiającego w wyznaczonym terminie , a Wykonawca  ją składający nie podlega wykluczeniu z postępowania</w:t>
            </w:r>
          </w:p>
          <w:p w14:paraId="69F8F770" w14:textId="77777777" w:rsid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-kwota oferty nie przekraczała kwoty jaką Zamawiający zamierza przeznaczyć na sfinansowanie zamówienia.</w:t>
            </w:r>
          </w:p>
        </w:tc>
      </w:tr>
      <w:tr w:rsidR="00DE3324" w14:paraId="08E127D0" w14:textId="77777777" w:rsidTr="00914D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95AF7F9" w14:textId="77777777" w:rsidR="00DE3324" w:rsidRPr="00D26ED6" w:rsidRDefault="00DE3324" w:rsidP="00914D8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3324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DE3324">
              <w:rPr>
                <w:b/>
                <w:sz w:val="22"/>
                <w:szCs w:val="22"/>
              </w:rPr>
              <w:t>Group</w:t>
            </w:r>
            <w:proofErr w:type="spellEnd"/>
            <w:r w:rsidRPr="00DE3324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21E7C9B9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3295DF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Zabrze</w:t>
            </w:r>
          </w:p>
          <w:p w14:paraId="33AC79C8" w14:textId="77777777" w:rsidR="00DE332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C8CB77" w14:textId="77777777" w:rsidR="00DE3324" w:rsidRPr="00211A3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E332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E3324">
              <w:rPr>
                <w:sz w:val="22"/>
                <w:szCs w:val="22"/>
              </w:rPr>
              <w:t>Pakiet 2 - Rękawice diagnostyczne  nitrylowe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E3324">
              <w:rPr>
                <w:b/>
                <w:sz w:val="22"/>
                <w:szCs w:val="22"/>
              </w:rPr>
              <w:t>122 148.00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327DF5" w14:textId="77777777" w:rsidR="00DE3324" w:rsidRPr="00D26ED6" w:rsidRDefault="00DE3324" w:rsidP="00914D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16DEDF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treść wybranej oferty odpowiada treści SWZ, </w:t>
            </w:r>
          </w:p>
          <w:p w14:paraId="2870D3B3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7646D5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I. Kryterium: Cena oferty - 60 punktów</w:t>
            </w:r>
          </w:p>
          <w:p w14:paraId="538813D2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II. Warunki techniczne  - 35 punktów</w:t>
            </w:r>
          </w:p>
          <w:p w14:paraId="266D5334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III. Termin dostawy  - 5 punktów</w:t>
            </w:r>
          </w:p>
          <w:p w14:paraId="4B1DCBA8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 oferta wpłynęła do Zamawiającego w wyznaczonym terminie , a Wykonawca  ją składający nie podlega wykluczeniu z postępowania</w:t>
            </w:r>
          </w:p>
          <w:p w14:paraId="511AB6BC" w14:textId="77777777" w:rsid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-kwota oferty nie przekraczała kwoty jaką Zamawiający zamierza przeznaczyć na sfinansowanie zamówienia.</w:t>
            </w:r>
          </w:p>
        </w:tc>
      </w:tr>
      <w:tr w:rsidR="00DE3324" w14:paraId="3C81960F" w14:textId="77777777" w:rsidTr="00914D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0C0FE0D" w14:textId="77777777" w:rsidR="00DE3324" w:rsidRPr="00D26ED6" w:rsidRDefault="00DE3324" w:rsidP="00914D8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3324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DE3324">
              <w:rPr>
                <w:b/>
                <w:sz w:val="22"/>
                <w:szCs w:val="22"/>
              </w:rPr>
              <w:t>Medical</w:t>
            </w:r>
            <w:proofErr w:type="spellEnd"/>
            <w:r w:rsidRPr="00DE3324">
              <w:rPr>
                <w:b/>
                <w:sz w:val="22"/>
                <w:szCs w:val="22"/>
              </w:rPr>
              <w:t xml:space="preserve"> S.A.</w:t>
            </w:r>
          </w:p>
          <w:p w14:paraId="46DF07FF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42A237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Kraków</w:t>
            </w:r>
          </w:p>
          <w:p w14:paraId="18561D5B" w14:textId="77777777" w:rsidR="00DE332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B0EBD3" w14:textId="77777777" w:rsidR="00DE3324" w:rsidRPr="00211A3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E332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E3324">
              <w:rPr>
                <w:sz w:val="22"/>
                <w:szCs w:val="22"/>
              </w:rPr>
              <w:t>Pakiet  3 - Rękawice  diagnostyczne do procedur wysokiego ryzyka zakażeń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E3324">
              <w:rPr>
                <w:b/>
                <w:sz w:val="22"/>
                <w:szCs w:val="22"/>
              </w:rPr>
              <w:t>10 550.24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53C73C" w14:textId="77777777" w:rsidR="00DE3324" w:rsidRPr="00D26ED6" w:rsidRDefault="00DE3324" w:rsidP="00914D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0F0A83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treść wybranej oferty odpowiada treści SWZ, </w:t>
            </w:r>
          </w:p>
          <w:p w14:paraId="71130287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154E511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I. Kryterium: Cena oferty - 60 punktów</w:t>
            </w:r>
          </w:p>
          <w:p w14:paraId="30E45F92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II. Warunki techniczne  - 35 punktów</w:t>
            </w:r>
          </w:p>
          <w:p w14:paraId="443325D4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III. Termin dostawy  - 5 punktów</w:t>
            </w:r>
          </w:p>
          <w:p w14:paraId="793F076C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 oferta wpłynęła do Zamawiającego w wyznaczonym terminie , a Wykonawca  ją składający nie podlega wykluczeniu z postępowania</w:t>
            </w:r>
          </w:p>
          <w:p w14:paraId="020CB4D2" w14:textId="77777777" w:rsid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-kwota oferty nie przekraczała kwoty jaką Zamawiający zamierza przeznaczyć na sfinansowanie zamówienia.</w:t>
            </w:r>
          </w:p>
        </w:tc>
      </w:tr>
      <w:tr w:rsidR="00DE3324" w14:paraId="4B6F24E1" w14:textId="77777777" w:rsidTr="00914D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2669903" w14:textId="77777777" w:rsidR="00DE3324" w:rsidRPr="00D26ED6" w:rsidRDefault="00DE3324" w:rsidP="00914D8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3324">
              <w:rPr>
                <w:b/>
                <w:sz w:val="22"/>
                <w:szCs w:val="22"/>
              </w:rPr>
              <w:lastRenderedPageBreak/>
              <w:t xml:space="preserve">Mercator </w:t>
            </w:r>
            <w:proofErr w:type="spellStart"/>
            <w:r w:rsidRPr="00DE3324">
              <w:rPr>
                <w:b/>
                <w:sz w:val="22"/>
                <w:szCs w:val="22"/>
              </w:rPr>
              <w:t>Medical</w:t>
            </w:r>
            <w:proofErr w:type="spellEnd"/>
            <w:r w:rsidRPr="00DE3324">
              <w:rPr>
                <w:b/>
                <w:sz w:val="22"/>
                <w:szCs w:val="22"/>
              </w:rPr>
              <w:t xml:space="preserve"> S.A.</w:t>
            </w:r>
          </w:p>
          <w:p w14:paraId="4508F795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0EF3C3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Kraków</w:t>
            </w:r>
          </w:p>
          <w:p w14:paraId="4CAA3124" w14:textId="77777777" w:rsidR="00DE332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2C1FD9" w14:textId="77777777" w:rsidR="00DE3324" w:rsidRPr="00211A3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E3324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E3324">
              <w:rPr>
                <w:sz w:val="22"/>
                <w:szCs w:val="22"/>
              </w:rPr>
              <w:t>Pakiet 4 - Rękawice diagnostyczne  - antyalergiczne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E3324">
              <w:rPr>
                <w:b/>
                <w:sz w:val="22"/>
                <w:szCs w:val="22"/>
              </w:rPr>
              <w:t>3 780.00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CEA5A5" w14:textId="77777777" w:rsidR="00DE3324" w:rsidRPr="00D26ED6" w:rsidRDefault="00DE3324" w:rsidP="00914D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B56E4E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treść wybranej oferty odpowiada treści SWZ, </w:t>
            </w:r>
          </w:p>
          <w:p w14:paraId="1C556521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155EB6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I. Kryterium: Cena oferty - 60 punktów</w:t>
            </w:r>
          </w:p>
          <w:p w14:paraId="35DF16AD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II. Warunki techniczne  - 35 punktów</w:t>
            </w:r>
          </w:p>
          <w:p w14:paraId="4A75CB48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III. Termin dostawy  - 5 punktów</w:t>
            </w:r>
          </w:p>
          <w:p w14:paraId="24045A3B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 oferta wpłynęła do Zamawiającego w wyznaczonym terminie , a Wykonawca  ją składający nie podlega wykluczeniu z postępowania</w:t>
            </w:r>
          </w:p>
          <w:p w14:paraId="56065170" w14:textId="77777777" w:rsid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-kwota oferty nie przekraczała kwoty jaką Zamawiający zamierza przeznaczyć na sfinansowanie zamówienia.</w:t>
            </w:r>
          </w:p>
        </w:tc>
      </w:tr>
      <w:tr w:rsidR="00DE3324" w14:paraId="18055274" w14:textId="77777777" w:rsidTr="00914D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1E6BADC" w14:textId="77777777" w:rsidR="00DE3324" w:rsidRPr="00D26ED6" w:rsidRDefault="00DE3324" w:rsidP="00914D8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3324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DE3324">
              <w:rPr>
                <w:b/>
                <w:sz w:val="22"/>
                <w:szCs w:val="22"/>
              </w:rPr>
              <w:t>Group</w:t>
            </w:r>
            <w:proofErr w:type="spellEnd"/>
            <w:r w:rsidRPr="00DE3324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B9B4BB6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B44B07" w14:textId="77777777" w:rsidR="00DE3324" w:rsidRPr="009F0E5C" w:rsidRDefault="00DE3324" w:rsidP="00914D83">
            <w:pPr>
              <w:jc w:val="both"/>
              <w:rPr>
                <w:bCs/>
                <w:sz w:val="22"/>
                <w:szCs w:val="22"/>
              </w:rPr>
            </w:pPr>
            <w:r w:rsidRPr="00DE3324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3324">
              <w:rPr>
                <w:bCs/>
                <w:sz w:val="22"/>
                <w:szCs w:val="22"/>
              </w:rPr>
              <w:t>Zabrze</w:t>
            </w:r>
          </w:p>
          <w:p w14:paraId="22AF2812" w14:textId="77777777" w:rsidR="00DE332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A1119B" w14:textId="77777777" w:rsidR="00DE3324" w:rsidRPr="00211A34" w:rsidRDefault="00DE3324" w:rsidP="0091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E3324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E3324">
              <w:rPr>
                <w:sz w:val="22"/>
                <w:szCs w:val="22"/>
              </w:rPr>
              <w:t>Pakiet 5 - Rękawice diagnostyczne winylowe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E3324">
              <w:rPr>
                <w:b/>
                <w:sz w:val="22"/>
                <w:szCs w:val="22"/>
              </w:rPr>
              <w:t>1 177.85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2D43B3" w14:textId="77777777" w:rsidR="00DE3324" w:rsidRPr="00D26ED6" w:rsidRDefault="00DE3324" w:rsidP="00914D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8ADC14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treść wybranej oferty odpowiada treści SWZ, </w:t>
            </w:r>
          </w:p>
          <w:p w14:paraId="1329D1FF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</w:t>
            </w:r>
            <w:r w:rsidRPr="00DE3324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669D83C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I. Kryterium: Cena oferty - 60 punktów</w:t>
            </w:r>
          </w:p>
          <w:p w14:paraId="65996344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II. Warunki techniczne  - 35 punktów</w:t>
            </w:r>
          </w:p>
          <w:p w14:paraId="48821001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III. Termin dostawy  - 5 punktów</w:t>
            </w:r>
          </w:p>
          <w:p w14:paraId="40ACCA35" w14:textId="77777777" w:rsidR="00DE3324" w:rsidRP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 oferta wpłynęła do Zamawiającego w wyznaczonym terminie , a Wykonawca  ją składający nie podlega wykluczeniu z postępowania</w:t>
            </w:r>
          </w:p>
          <w:p w14:paraId="3FD636E9" w14:textId="77777777" w:rsidR="00DE3324" w:rsidRDefault="00DE3324" w:rsidP="0091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E3324">
              <w:t>-kwota oferty nie przekraczała kwoty jaką Zamawiający zamierza przeznaczyć na sfinansowanie zamówienia.</w:t>
            </w:r>
          </w:p>
        </w:tc>
      </w:tr>
    </w:tbl>
    <w:p w14:paraId="1F38DC6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B71C54C" w14:textId="77777777" w:rsidTr="00596EA3">
        <w:tc>
          <w:tcPr>
            <w:tcW w:w="2169" w:type="dxa"/>
            <w:shd w:val="clear" w:color="auto" w:fill="F3F3F3"/>
          </w:tcPr>
          <w:p w14:paraId="636BE7A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DA1FCA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A6590F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57743D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E3324" w:rsidRPr="00834EF4" w14:paraId="0641ED28" w14:textId="77777777" w:rsidTr="00914D83">
        <w:tc>
          <w:tcPr>
            <w:tcW w:w="2169" w:type="dxa"/>
            <w:shd w:val="clear" w:color="auto" w:fill="auto"/>
          </w:tcPr>
          <w:p w14:paraId="56AAF81C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1 - Rękawice chirurgiczne sterylne</w:t>
            </w:r>
          </w:p>
        </w:tc>
        <w:tc>
          <w:tcPr>
            <w:tcW w:w="2793" w:type="dxa"/>
            <w:shd w:val="clear" w:color="auto" w:fill="auto"/>
          </w:tcPr>
          <w:p w14:paraId="77FD1B9E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419673F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30</w:t>
            </w:r>
          </w:p>
          <w:p w14:paraId="1D9AB6A1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35CF0B0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- 60.00</w:t>
            </w:r>
          </w:p>
          <w:p w14:paraId="2F8A849A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700DDAAA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8A99FA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100,00</w:t>
            </w:r>
          </w:p>
        </w:tc>
      </w:tr>
      <w:tr w:rsidR="00DE3324" w:rsidRPr="00834EF4" w14:paraId="2327871C" w14:textId="77777777" w:rsidTr="00914D83">
        <w:tc>
          <w:tcPr>
            <w:tcW w:w="2169" w:type="dxa"/>
            <w:shd w:val="clear" w:color="auto" w:fill="auto"/>
          </w:tcPr>
          <w:p w14:paraId="2A33C923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1 - Rękawice chirurgiczne sterylne</w:t>
            </w:r>
          </w:p>
        </w:tc>
        <w:tc>
          <w:tcPr>
            <w:tcW w:w="2793" w:type="dxa"/>
            <w:shd w:val="clear" w:color="auto" w:fill="auto"/>
          </w:tcPr>
          <w:p w14:paraId="1FB800A2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70FD142D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38/52</w:t>
            </w:r>
          </w:p>
          <w:p w14:paraId="37FBED92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6D5D12E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- 55.62</w:t>
            </w:r>
          </w:p>
          <w:p w14:paraId="63C6B510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- 0.00</w:t>
            </w:r>
          </w:p>
          <w:p w14:paraId="591D2178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99DFB2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60,62</w:t>
            </w:r>
          </w:p>
        </w:tc>
      </w:tr>
      <w:tr w:rsidR="00DE3324" w:rsidRPr="00834EF4" w14:paraId="1F7B21EF" w14:textId="77777777" w:rsidTr="00914D83">
        <w:tc>
          <w:tcPr>
            <w:tcW w:w="2169" w:type="dxa"/>
            <w:shd w:val="clear" w:color="auto" w:fill="auto"/>
          </w:tcPr>
          <w:p w14:paraId="3E76EFAD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73D583A8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128ACA1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18</w:t>
            </w:r>
          </w:p>
          <w:p w14:paraId="70738C34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BD6A06D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- 60.00</w:t>
            </w:r>
          </w:p>
          <w:p w14:paraId="13D5410E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772D6630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B630CE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100,00</w:t>
            </w:r>
          </w:p>
        </w:tc>
      </w:tr>
      <w:tr w:rsidR="00DE3324" w:rsidRPr="00834EF4" w14:paraId="691D8C2C" w14:textId="77777777" w:rsidTr="00914D83">
        <w:tc>
          <w:tcPr>
            <w:tcW w:w="2169" w:type="dxa"/>
            <w:shd w:val="clear" w:color="auto" w:fill="auto"/>
          </w:tcPr>
          <w:p w14:paraId="51D19228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6FE0FB8B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251EFCBB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38/52</w:t>
            </w:r>
          </w:p>
          <w:p w14:paraId="30D267E1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2E7E354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- 59.53</w:t>
            </w:r>
          </w:p>
          <w:p w14:paraId="6508D705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1F2DBBED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8F3629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99,53</w:t>
            </w:r>
          </w:p>
        </w:tc>
      </w:tr>
      <w:tr w:rsidR="00DE3324" w:rsidRPr="00834EF4" w14:paraId="46FAD747" w14:textId="77777777" w:rsidTr="00914D83">
        <w:tc>
          <w:tcPr>
            <w:tcW w:w="2169" w:type="dxa"/>
            <w:shd w:val="clear" w:color="auto" w:fill="auto"/>
          </w:tcPr>
          <w:p w14:paraId="2D97668D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2445FEA6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ICS POLSKA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Z.Kotłowski,H.Kotłowska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>.</w:t>
            </w:r>
          </w:p>
          <w:p w14:paraId="2C46EE76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Magnoliowa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12</w:t>
            </w:r>
          </w:p>
          <w:p w14:paraId="3836FBA3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81-198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Mosty</w:t>
            </w:r>
          </w:p>
        </w:tc>
        <w:tc>
          <w:tcPr>
            <w:tcW w:w="2976" w:type="dxa"/>
            <w:shd w:val="clear" w:color="auto" w:fill="auto"/>
          </w:tcPr>
          <w:p w14:paraId="30605CBB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- 58.75</w:t>
            </w:r>
          </w:p>
          <w:p w14:paraId="7BD23477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4A33C4D2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12956A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98,75</w:t>
            </w:r>
          </w:p>
        </w:tc>
      </w:tr>
      <w:tr w:rsidR="00DE3324" w:rsidRPr="00834EF4" w14:paraId="48108EA0" w14:textId="77777777" w:rsidTr="00914D83">
        <w:tc>
          <w:tcPr>
            <w:tcW w:w="2169" w:type="dxa"/>
            <w:shd w:val="clear" w:color="auto" w:fill="auto"/>
          </w:tcPr>
          <w:p w14:paraId="20219B7B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44568B9C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736B5EA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30</w:t>
            </w:r>
          </w:p>
          <w:p w14:paraId="18EDAE79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14B10FA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- 58.22</w:t>
            </w:r>
          </w:p>
          <w:p w14:paraId="67D7296D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445D15EF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1F5BC6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98,22</w:t>
            </w:r>
          </w:p>
        </w:tc>
      </w:tr>
      <w:tr w:rsidR="00DE3324" w:rsidRPr="00834EF4" w14:paraId="19489975" w14:textId="77777777" w:rsidTr="00914D83">
        <w:tc>
          <w:tcPr>
            <w:tcW w:w="2169" w:type="dxa"/>
            <w:shd w:val="clear" w:color="auto" w:fill="auto"/>
          </w:tcPr>
          <w:p w14:paraId="3E3C65D8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2E1BE184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E3324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EA75AD1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15</w:t>
            </w:r>
          </w:p>
          <w:p w14:paraId="75540A45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341AED22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- 57.05</w:t>
            </w:r>
          </w:p>
          <w:p w14:paraId="0807F2C5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33F912A2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4CAAFD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97,05</w:t>
            </w:r>
          </w:p>
        </w:tc>
      </w:tr>
      <w:tr w:rsidR="00DE3324" w:rsidRPr="00834EF4" w14:paraId="6CBA800E" w14:textId="77777777" w:rsidTr="00914D83">
        <w:tc>
          <w:tcPr>
            <w:tcW w:w="2169" w:type="dxa"/>
            <w:shd w:val="clear" w:color="auto" w:fill="auto"/>
          </w:tcPr>
          <w:p w14:paraId="1133E690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 3 - Rękawice  diagnostyczne do procedur wysokiego ryzyka zakażeń</w:t>
            </w:r>
          </w:p>
        </w:tc>
        <w:tc>
          <w:tcPr>
            <w:tcW w:w="2793" w:type="dxa"/>
            <w:shd w:val="clear" w:color="auto" w:fill="auto"/>
          </w:tcPr>
          <w:p w14:paraId="0F20D99D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A491175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30</w:t>
            </w:r>
          </w:p>
          <w:p w14:paraId="602FA2E6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E8932E4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- 60.00</w:t>
            </w:r>
          </w:p>
          <w:p w14:paraId="1072066F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016D8D3F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D050D9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100,00</w:t>
            </w:r>
          </w:p>
        </w:tc>
      </w:tr>
      <w:tr w:rsidR="00DE3324" w:rsidRPr="00834EF4" w14:paraId="5F06D0F2" w14:textId="77777777" w:rsidTr="00914D83">
        <w:tc>
          <w:tcPr>
            <w:tcW w:w="2169" w:type="dxa"/>
            <w:shd w:val="clear" w:color="auto" w:fill="auto"/>
          </w:tcPr>
          <w:p w14:paraId="49CF7B9E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4 - Rękawice diagnostyczne  - antyalergiczne</w:t>
            </w:r>
          </w:p>
        </w:tc>
        <w:tc>
          <w:tcPr>
            <w:tcW w:w="2793" w:type="dxa"/>
            <w:shd w:val="clear" w:color="auto" w:fill="auto"/>
          </w:tcPr>
          <w:p w14:paraId="37C630D8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94C9D25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30</w:t>
            </w:r>
          </w:p>
          <w:p w14:paraId="1B3563A5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A3C6431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- 60.00</w:t>
            </w:r>
          </w:p>
          <w:p w14:paraId="29DC8EEF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0D642638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AD915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100,00</w:t>
            </w:r>
          </w:p>
        </w:tc>
      </w:tr>
      <w:tr w:rsidR="00DE3324" w:rsidRPr="00834EF4" w14:paraId="1CF59CDC" w14:textId="77777777" w:rsidTr="00914D83">
        <w:tc>
          <w:tcPr>
            <w:tcW w:w="2169" w:type="dxa"/>
            <w:shd w:val="clear" w:color="auto" w:fill="auto"/>
          </w:tcPr>
          <w:p w14:paraId="238AB759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5 -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1BA8863C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B32686A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18</w:t>
            </w:r>
          </w:p>
          <w:p w14:paraId="47DC8253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1807F7E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- 60.00</w:t>
            </w:r>
          </w:p>
          <w:p w14:paraId="69A800B4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6D2FE403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4B3322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100,00</w:t>
            </w:r>
          </w:p>
        </w:tc>
      </w:tr>
      <w:tr w:rsidR="00DE3324" w:rsidRPr="00834EF4" w14:paraId="481BA344" w14:textId="77777777" w:rsidTr="00914D83">
        <w:tc>
          <w:tcPr>
            <w:tcW w:w="2169" w:type="dxa"/>
            <w:shd w:val="clear" w:color="auto" w:fill="auto"/>
          </w:tcPr>
          <w:p w14:paraId="158F60EB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E3324">
              <w:rPr>
                <w:sz w:val="20"/>
                <w:szCs w:val="20"/>
              </w:rPr>
              <w:t>Pakiet 5 -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3885C54E" w14:textId="77777777" w:rsidR="00DE3324" w:rsidRPr="00211A34" w:rsidRDefault="00DE3324" w:rsidP="00914D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E332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E332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E332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EEF0212" w14:textId="77777777" w:rsidR="00DE3324" w:rsidRPr="00211A34" w:rsidRDefault="00DE3324" w:rsidP="00914D83">
            <w:pPr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30</w:t>
            </w:r>
          </w:p>
          <w:p w14:paraId="322F6A58" w14:textId="77777777" w:rsidR="00DE3324" w:rsidRPr="00211A34" w:rsidRDefault="00DE3324" w:rsidP="00914D83">
            <w:pPr>
              <w:spacing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E332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00F8AE8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1 - Cena - 57.21</w:t>
            </w:r>
          </w:p>
          <w:p w14:paraId="4F50D76C" w14:textId="77777777" w:rsidR="00DE3324" w:rsidRPr="00DE3324" w:rsidRDefault="00DE3324" w:rsidP="00914D83">
            <w:pPr>
              <w:spacing w:before="40" w:after="40"/>
              <w:rPr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2 - Warunki techniczne - 35.00</w:t>
            </w:r>
          </w:p>
          <w:p w14:paraId="6B652EB6" w14:textId="77777777" w:rsidR="00DE3324" w:rsidRPr="00211A34" w:rsidRDefault="00DE3324" w:rsidP="00914D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BDEC36" w14:textId="77777777" w:rsidR="00DE3324" w:rsidRPr="00211A34" w:rsidRDefault="00DE3324" w:rsidP="00914D83">
            <w:pPr>
              <w:jc w:val="center"/>
              <w:rPr>
                <w:color w:val="000000"/>
                <w:sz w:val="20"/>
                <w:szCs w:val="20"/>
              </w:rPr>
            </w:pPr>
            <w:r w:rsidRPr="00DE3324">
              <w:rPr>
                <w:sz w:val="20"/>
                <w:szCs w:val="20"/>
              </w:rPr>
              <w:t xml:space="preserve">  97,21</w:t>
            </w:r>
          </w:p>
        </w:tc>
      </w:tr>
    </w:tbl>
    <w:p w14:paraId="675344C3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081DD9C" w14:textId="59F7018B" w:rsidR="00B464D3" w:rsidRDefault="00DE3324" w:rsidP="00B464D3">
      <w:pPr>
        <w:jc w:val="right"/>
        <w:rPr>
          <w:sz w:val="22"/>
          <w:szCs w:val="22"/>
        </w:rPr>
      </w:pPr>
      <w:r w:rsidRPr="00DE3324">
        <w:rPr>
          <w:sz w:val="22"/>
          <w:szCs w:val="22"/>
        </w:rPr>
        <w:t xml:space="preserve">  </w:t>
      </w:r>
      <w:r w:rsidR="00991334">
        <w:rPr>
          <w:sz w:val="22"/>
          <w:szCs w:val="22"/>
        </w:rPr>
        <w:t>Dyrektor SP ZOZ Kolbuszowa</w:t>
      </w:r>
    </w:p>
    <w:p w14:paraId="74030CD5" w14:textId="341A0033" w:rsidR="00991334" w:rsidRPr="00E56378" w:rsidRDefault="00991334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111F6B5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7B7EB" w14:textId="77777777" w:rsidR="008645AA" w:rsidRDefault="008645AA">
      <w:r>
        <w:separator/>
      </w:r>
    </w:p>
  </w:endnote>
  <w:endnote w:type="continuationSeparator" w:id="0">
    <w:p w14:paraId="04EE4D0D" w14:textId="77777777" w:rsidR="008645AA" w:rsidRDefault="0086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6D0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BEE9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DD12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1B14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D60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BB8A" w14:textId="77777777" w:rsidR="008645AA" w:rsidRDefault="008645AA">
      <w:r>
        <w:separator/>
      </w:r>
    </w:p>
  </w:footnote>
  <w:footnote w:type="continuationSeparator" w:id="0">
    <w:p w14:paraId="24010C7D" w14:textId="77777777" w:rsidR="008645AA" w:rsidRDefault="00864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C5C7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CBC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04A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5A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45AA"/>
    <w:rsid w:val="008A6C10"/>
    <w:rsid w:val="008E5102"/>
    <w:rsid w:val="00915B9E"/>
    <w:rsid w:val="00952256"/>
    <w:rsid w:val="0097748A"/>
    <w:rsid w:val="00991334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E332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C5FF"/>
  <w15:chartTrackingRefBased/>
  <w15:docId w15:val="{7FEED80E-172D-407C-9FA1-532F70DA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1100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2023-02-27T12:51:00Z</cp:lastPrinted>
  <dcterms:created xsi:type="dcterms:W3CDTF">2023-02-27T12:52:00Z</dcterms:created>
  <dcterms:modified xsi:type="dcterms:W3CDTF">2023-02-27T12:52:00Z</dcterms:modified>
</cp:coreProperties>
</file>