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7E01" w:rsidRPr="00BB41D0" w:rsidRDefault="00277E01" w:rsidP="00277E01">
      <w:pPr>
        <w:rPr>
          <w:b/>
          <w:bCs/>
          <w:sz w:val="24"/>
          <w:szCs w:val="24"/>
        </w:rPr>
      </w:pPr>
      <w:bookmarkStart w:id="0" w:name="_Hlk52197885"/>
      <w:r w:rsidRPr="00BB41D0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BB41D0">
        <w:rPr>
          <w:b/>
          <w:bCs/>
          <w:sz w:val="24"/>
          <w:szCs w:val="24"/>
        </w:rPr>
        <w:t>s.p.z.o.z</w:t>
      </w:r>
      <w:proofErr w:type="spellEnd"/>
      <w:r w:rsidRPr="00BB41D0">
        <w:rPr>
          <w:b/>
          <w:bCs/>
          <w:sz w:val="24"/>
          <w:szCs w:val="24"/>
        </w:rPr>
        <w:t>.</w:t>
      </w:r>
    </w:p>
    <w:p w:rsidR="00277E01" w:rsidRPr="00BB41D0" w:rsidRDefault="00277E01" w:rsidP="00277E01">
      <w:pPr>
        <w:rPr>
          <w:b/>
          <w:bCs/>
          <w:sz w:val="24"/>
          <w:szCs w:val="24"/>
        </w:rPr>
      </w:pPr>
      <w:proofErr w:type="spellStart"/>
      <w:r w:rsidRPr="00BB41D0">
        <w:rPr>
          <w:b/>
          <w:bCs/>
          <w:sz w:val="24"/>
          <w:szCs w:val="24"/>
        </w:rPr>
        <w:t>Panewnicka</w:t>
      </w:r>
      <w:proofErr w:type="spellEnd"/>
      <w:r w:rsidRPr="00BB41D0">
        <w:rPr>
          <w:b/>
          <w:bCs/>
          <w:sz w:val="24"/>
          <w:szCs w:val="24"/>
        </w:rPr>
        <w:t xml:space="preserve"> 65</w:t>
      </w:r>
    </w:p>
    <w:p w:rsidR="00277E01" w:rsidRPr="00BB41D0" w:rsidRDefault="00277E01" w:rsidP="00277E01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>40-760 Katowice</w:t>
      </w:r>
    </w:p>
    <w:p w:rsidR="00277E01" w:rsidRPr="00BB41D0" w:rsidRDefault="00277E01" w:rsidP="00277E01">
      <w:pPr>
        <w:jc w:val="right"/>
        <w:rPr>
          <w:b/>
          <w:bCs/>
          <w:sz w:val="24"/>
          <w:szCs w:val="24"/>
        </w:rPr>
      </w:pPr>
      <w:r w:rsidRPr="00BB41D0">
        <w:rPr>
          <w:sz w:val="24"/>
          <w:szCs w:val="24"/>
        </w:rPr>
        <w:t>Katowice dnia: 202</w:t>
      </w:r>
      <w:r w:rsidR="00A03F9C">
        <w:rPr>
          <w:sz w:val="24"/>
          <w:szCs w:val="24"/>
        </w:rPr>
        <w:t>3</w:t>
      </w:r>
      <w:r w:rsidRPr="00BB41D0">
        <w:rPr>
          <w:sz w:val="24"/>
          <w:szCs w:val="24"/>
        </w:rPr>
        <w:t>-</w:t>
      </w:r>
      <w:r w:rsidR="00A03F9C">
        <w:rPr>
          <w:sz w:val="24"/>
          <w:szCs w:val="24"/>
        </w:rPr>
        <w:t>02</w:t>
      </w:r>
      <w:r w:rsidRPr="00BB41D0">
        <w:rPr>
          <w:sz w:val="24"/>
          <w:szCs w:val="24"/>
        </w:rPr>
        <w:t>-</w:t>
      </w:r>
      <w:r>
        <w:rPr>
          <w:sz w:val="24"/>
          <w:szCs w:val="24"/>
        </w:rPr>
        <w:t>2</w:t>
      </w:r>
      <w:r w:rsidR="00A03F9C">
        <w:rPr>
          <w:sz w:val="24"/>
          <w:szCs w:val="24"/>
        </w:rPr>
        <w:t>8</w:t>
      </w:r>
    </w:p>
    <w:p w:rsidR="00277E01" w:rsidRPr="003F69B9" w:rsidRDefault="00277E01" w:rsidP="00277E01">
      <w:pPr>
        <w:pStyle w:val="Nagwek"/>
        <w:tabs>
          <w:tab w:val="clear" w:pos="4536"/>
        </w:tabs>
        <w:rPr>
          <w:sz w:val="22"/>
          <w:szCs w:val="22"/>
        </w:rPr>
      </w:pPr>
      <w:r w:rsidRPr="00BB41D0">
        <w:rPr>
          <w:sz w:val="24"/>
          <w:szCs w:val="24"/>
        </w:rPr>
        <w:t>Znak sprawy:</w:t>
      </w:r>
      <w:r w:rsidRPr="00BB41D0">
        <w:rPr>
          <w:b/>
          <w:sz w:val="24"/>
          <w:szCs w:val="24"/>
        </w:rPr>
        <w:t xml:space="preserve"> AZP/</w:t>
      </w:r>
      <w:r w:rsidR="00A03F9C">
        <w:rPr>
          <w:b/>
          <w:sz w:val="24"/>
          <w:szCs w:val="24"/>
        </w:rPr>
        <w:t>04</w:t>
      </w:r>
      <w:r w:rsidRPr="00BB41D0">
        <w:rPr>
          <w:b/>
          <w:sz w:val="24"/>
          <w:szCs w:val="24"/>
        </w:rPr>
        <w:t>/P/202</w:t>
      </w:r>
      <w:r w:rsidR="00A03F9C">
        <w:rPr>
          <w:b/>
          <w:sz w:val="24"/>
          <w:szCs w:val="24"/>
        </w:rPr>
        <w:t>3</w:t>
      </w:r>
      <w:r w:rsidRPr="003F69B9">
        <w:rPr>
          <w:sz w:val="22"/>
          <w:szCs w:val="22"/>
        </w:rPr>
        <w:tab/>
        <w:t xml:space="preserve"> </w:t>
      </w:r>
    </w:p>
    <w:p w:rsidR="00277E01" w:rsidRDefault="00277E01" w:rsidP="00277E01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277E01" w:rsidRPr="00A80738" w:rsidRDefault="00277E01" w:rsidP="00277E01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277E01" w:rsidRPr="00BB18D2" w:rsidRDefault="00277E01" w:rsidP="00277E01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:rsidR="00277E01" w:rsidRDefault="00277E01" w:rsidP="00277E01">
      <w:pPr>
        <w:jc w:val="both"/>
        <w:rPr>
          <w:bCs/>
          <w:i/>
          <w:sz w:val="24"/>
          <w:szCs w:val="24"/>
        </w:rPr>
      </w:pPr>
    </w:p>
    <w:p w:rsidR="00277E01" w:rsidRPr="003F69B9" w:rsidRDefault="00277E01" w:rsidP="00277E01">
      <w:pPr>
        <w:spacing w:line="276" w:lineRule="auto"/>
        <w:jc w:val="both"/>
        <w:rPr>
          <w:sz w:val="22"/>
          <w:szCs w:val="22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3F69B9">
        <w:rPr>
          <w:sz w:val="22"/>
          <w:szCs w:val="22"/>
        </w:rPr>
        <w:t xml:space="preserve">postępowania o udzielenie zamówienia publicznego prowadzonego </w:t>
      </w:r>
    </w:p>
    <w:p w:rsidR="00277E01" w:rsidRPr="003F69B9" w:rsidRDefault="00277E01" w:rsidP="00277E01">
      <w:pPr>
        <w:spacing w:line="276" w:lineRule="auto"/>
        <w:jc w:val="both"/>
        <w:rPr>
          <w:b/>
          <w:bCs/>
          <w:sz w:val="22"/>
          <w:szCs w:val="22"/>
        </w:rPr>
      </w:pPr>
      <w:r w:rsidRPr="003F69B9">
        <w:rPr>
          <w:sz w:val="22"/>
          <w:szCs w:val="22"/>
        </w:rPr>
        <w:t xml:space="preserve">              </w:t>
      </w:r>
      <w:r w:rsidRPr="003F69B9">
        <w:rPr>
          <w:b/>
          <w:sz w:val="22"/>
          <w:szCs w:val="22"/>
        </w:rPr>
        <w:t>w trybie podstawowym</w:t>
      </w:r>
      <w:r w:rsidRPr="003F69B9">
        <w:rPr>
          <w:sz w:val="22"/>
          <w:szCs w:val="22"/>
        </w:rPr>
        <w:t xml:space="preserve"> (art. 275 </w:t>
      </w:r>
      <w:proofErr w:type="spellStart"/>
      <w:r w:rsidRPr="003F69B9">
        <w:rPr>
          <w:sz w:val="22"/>
          <w:szCs w:val="22"/>
        </w:rPr>
        <w:t>pkt</w:t>
      </w:r>
      <w:proofErr w:type="spellEnd"/>
      <w:r w:rsidRPr="003F69B9">
        <w:rPr>
          <w:sz w:val="22"/>
          <w:szCs w:val="22"/>
        </w:rPr>
        <w:t xml:space="preserve"> 1 ustawy </w:t>
      </w:r>
      <w:proofErr w:type="spellStart"/>
      <w:r w:rsidRPr="003F69B9">
        <w:rPr>
          <w:sz w:val="22"/>
          <w:szCs w:val="22"/>
        </w:rPr>
        <w:t>Pzp</w:t>
      </w:r>
      <w:proofErr w:type="spellEnd"/>
      <w:r w:rsidRPr="003F69B9">
        <w:rPr>
          <w:sz w:val="22"/>
          <w:szCs w:val="22"/>
        </w:rPr>
        <w:t xml:space="preserve">) pn: </w:t>
      </w:r>
    </w:p>
    <w:p w:rsidR="00277E01" w:rsidRDefault="00277E01" w:rsidP="00277E01">
      <w:pPr>
        <w:pStyle w:val="Tekstpodstawowywcity"/>
        <w:ind w:firstLine="0"/>
        <w:jc w:val="center"/>
        <w:rPr>
          <w:b/>
          <w:szCs w:val="24"/>
        </w:rPr>
      </w:pPr>
    </w:p>
    <w:p w:rsidR="00277E01" w:rsidRPr="00F24492" w:rsidRDefault="00277E01" w:rsidP="00277E01">
      <w:pPr>
        <w:pStyle w:val="Tekstpodstawowywcity"/>
        <w:ind w:firstLine="0"/>
        <w:jc w:val="center"/>
        <w:rPr>
          <w:szCs w:val="24"/>
        </w:rPr>
      </w:pPr>
      <w:r>
        <w:rPr>
          <w:b/>
          <w:szCs w:val="24"/>
        </w:rPr>
        <w:t>„</w:t>
      </w:r>
      <w:r w:rsidRPr="00F24492">
        <w:rPr>
          <w:b/>
          <w:szCs w:val="24"/>
        </w:rPr>
        <w:t>Dostawa wyrobów medycznych</w:t>
      </w:r>
      <w:r>
        <w:rPr>
          <w:b/>
          <w:szCs w:val="24"/>
        </w:rPr>
        <w:t>”</w:t>
      </w:r>
    </w:p>
    <w:p w:rsidR="00277E01" w:rsidRPr="006650F2" w:rsidRDefault="00277E01" w:rsidP="00277E01">
      <w:pPr>
        <w:pStyle w:val="Tekstpodstawowywcity"/>
        <w:ind w:firstLine="0"/>
        <w:jc w:val="center"/>
        <w:rPr>
          <w:szCs w:val="24"/>
        </w:rPr>
      </w:pPr>
      <w:r>
        <w:rPr>
          <w:b/>
          <w:szCs w:val="24"/>
        </w:rPr>
        <w:t>nr postępowania: AZP/</w:t>
      </w:r>
      <w:r w:rsidR="00A03F9C">
        <w:rPr>
          <w:b/>
          <w:szCs w:val="24"/>
        </w:rPr>
        <w:t>0</w:t>
      </w:r>
      <w:r>
        <w:rPr>
          <w:b/>
          <w:szCs w:val="24"/>
        </w:rPr>
        <w:t>4/P/202</w:t>
      </w:r>
      <w:r w:rsidR="00A03F9C">
        <w:rPr>
          <w:b/>
          <w:szCs w:val="24"/>
        </w:rPr>
        <w:t>3</w:t>
      </w:r>
    </w:p>
    <w:p w:rsidR="00277E01" w:rsidRPr="003E03F1" w:rsidRDefault="00277E01" w:rsidP="00277E01">
      <w:pPr>
        <w:jc w:val="both"/>
        <w:rPr>
          <w:sz w:val="18"/>
          <w:szCs w:val="18"/>
        </w:rPr>
      </w:pPr>
    </w:p>
    <w:p w:rsidR="00277E01" w:rsidRDefault="00277E01" w:rsidP="00277E01">
      <w:pPr>
        <w:jc w:val="both"/>
        <w:rPr>
          <w:sz w:val="22"/>
          <w:szCs w:val="22"/>
        </w:rPr>
      </w:pPr>
    </w:p>
    <w:p w:rsidR="00277E01" w:rsidRPr="00BB41D0" w:rsidRDefault="00277E01" w:rsidP="00277E01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Zamawiający, działając na podstawie art. 222 ust. 5 </w:t>
      </w:r>
      <w:r w:rsidRPr="00BB41D0">
        <w:rPr>
          <w:bCs/>
          <w:sz w:val="24"/>
          <w:szCs w:val="24"/>
        </w:rPr>
        <w:t>ustawy z dnia 11 września 2019r. Prawo zamówień publicznych</w:t>
      </w:r>
      <w:r w:rsidRPr="00BB41D0">
        <w:rPr>
          <w:sz w:val="24"/>
          <w:szCs w:val="24"/>
        </w:rPr>
        <w:t xml:space="preserve"> (Dz. U. 202</w:t>
      </w:r>
      <w:r>
        <w:rPr>
          <w:sz w:val="24"/>
          <w:szCs w:val="24"/>
        </w:rPr>
        <w:t>2</w:t>
      </w:r>
      <w:r w:rsidRPr="00BB41D0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BB41D0">
        <w:rPr>
          <w:sz w:val="24"/>
          <w:szCs w:val="24"/>
        </w:rPr>
        <w:t xml:space="preserve"> z </w:t>
      </w:r>
      <w:proofErr w:type="spellStart"/>
      <w:r w:rsidRPr="00BB41D0">
        <w:rPr>
          <w:sz w:val="24"/>
          <w:szCs w:val="24"/>
        </w:rPr>
        <w:t>późn</w:t>
      </w:r>
      <w:proofErr w:type="spellEnd"/>
      <w:r w:rsidRPr="00BB41D0">
        <w:rPr>
          <w:sz w:val="24"/>
          <w:szCs w:val="24"/>
        </w:rPr>
        <w:t>. zm.) udostępnia informację z otwarcia ofert.</w:t>
      </w:r>
    </w:p>
    <w:p w:rsidR="00277E01" w:rsidRPr="00BB41D0" w:rsidRDefault="00277E01" w:rsidP="00277E01">
      <w:pPr>
        <w:jc w:val="both"/>
        <w:rPr>
          <w:sz w:val="24"/>
          <w:szCs w:val="24"/>
        </w:rPr>
      </w:pPr>
    </w:p>
    <w:p w:rsidR="00277E01" w:rsidRDefault="00277E01" w:rsidP="00277E01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Podczas otwarcia ofert, mającego miejsce </w:t>
      </w:r>
      <w:r w:rsidRPr="00BB41D0">
        <w:rPr>
          <w:b/>
          <w:sz w:val="24"/>
          <w:szCs w:val="24"/>
        </w:rPr>
        <w:t xml:space="preserve">w dniu </w:t>
      </w:r>
      <w:r>
        <w:rPr>
          <w:b/>
          <w:sz w:val="24"/>
          <w:szCs w:val="24"/>
        </w:rPr>
        <w:t>2</w:t>
      </w:r>
      <w:r w:rsidR="00A03F9C">
        <w:rPr>
          <w:b/>
          <w:sz w:val="24"/>
          <w:szCs w:val="24"/>
        </w:rPr>
        <w:t>8</w:t>
      </w:r>
      <w:r w:rsidRPr="00BB41D0">
        <w:rPr>
          <w:b/>
          <w:sz w:val="24"/>
          <w:szCs w:val="24"/>
        </w:rPr>
        <w:t>/</w:t>
      </w:r>
      <w:r w:rsidR="00A03F9C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>2</w:t>
      </w:r>
      <w:r w:rsidRPr="00BB41D0">
        <w:rPr>
          <w:b/>
          <w:sz w:val="24"/>
          <w:szCs w:val="24"/>
        </w:rPr>
        <w:t>/202</w:t>
      </w:r>
      <w:r w:rsidR="00A03F9C">
        <w:rPr>
          <w:b/>
          <w:sz w:val="24"/>
          <w:szCs w:val="24"/>
        </w:rPr>
        <w:t>3</w:t>
      </w:r>
      <w:r w:rsidRPr="00BB41D0">
        <w:rPr>
          <w:b/>
          <w:sz w:val="24"/>
          <w:szCs w:val="24"/>
        </w:rPr>
        <w:t xml:space="preserve"> o godz. 10:15</w:t>
      </w:r>
      <w:r w:rsidRPr="00BB41D0">
        <w:rPr>
          <w:sz w:val="24"/>
          <w:szCs w:val="24"/>
        </w:rPr>
        <w:t>, otwarte zostały oferty następujących Wykonawców: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1134"/>
        <w:gridCol w:w="4110"/>
        <w:gridCol w:w="2835"/>
      </w:tblGrid>
      <w:tr w:rsidR="006B27ED" w:rsidRPr="00BB547B" w:rsidTr="00C82837">
        <w:tc>
          <w:tcPr>
            <w:tcW w:w="993" w:type="dxa"/>
            <w:shd w:val="clear" w:color="auto" w:fill="auto"/>
            <w:vAlign w:val="center"/>
          </w:tcPr>
          <w:p w:rsidR="006B27ED" w:rsidRPr="00A03F9C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A03F9C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Nr</w:t>
            </w:r>
            <w:r w:rsidR="00C82837" w:rsidRPr="00A03F9C">
              <w:rPr>
                <w:sz w:val="22"/>
                <w:szCs w:val="22"/>
              </w:rPr>
              <w:t xml:space="preserve"> </w:t>
            </w:r>
            <w:r w:rsidRPr="00A03F9C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A03F9C" w:rsidRDefault="006B27ED" w:rsidP="00A03F9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 xml:space="preserve">Nazwa i adres </w:t>
            </w:r>
            <w:r w:rsidR="00A03F9C" w:rsidRPr="00A03F9C">
              <w:rPr>
                <w:sz w:val="22"/>
                <w:szCs w:val="22"/>
              </w:rPr>
              <w:t>W</w:t>
            </w:r>
            <w:r w:rsidRPr="00A03F9C">
              <w:rPr>
                <w:sz w:val="22"/>
                <w:szCs w:val="22"/>
              </w:rPr>
              <w:t>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A03F9C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Cena oferty</w:t>
            </w:r>
            <w:r w:rsidR="00A03F9C" w:rsidRPr="00A03F9C">
              <w:rPr>
                <w:sz w:val="22"/>
                <w:szCs w:val="22"/>
              </w:rPr>
              <w:t xml:space="preserve"> brutto</w:t>
            </w:r>
          </w:p>
        </w:tc>
      </w:tr>
      <w:tr w:rsidR="005F7AA8" w:rsidRPr="00BB547B" w:rsidTr="00CE5AB0">
        <w:tc>
          <w:tcPr>
            <w:tcW w:w="993" w:type="dxa"/>
            <w:shd w:val="clear" w:color="auto" w:fill="auto"/>
            <w:vAlign w:val="center"/>
          </w:tcPr>
          <w:p w:rsidR="005F7AA8" w:rsidRPr="00A03F9C" w:rsidRDefault="005F7AA8" w:rsidP="00CE5AB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F7AA8" w:rsidRPr="00A03F9C" w:rsidRDefault="005F7AA8" w:rsidP="00CE5AB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5F7AA8" w:rsidRPr="00A03F9C" w:rsidRDefault="005F7AA8" w:rsidP="00CE5AB0">
            <w:pPr>
              <w:spacing w:before="80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ALPINUS CHEMIA Sp. z o.o.</w:t>
            </w:r>
          </w:p>
          <w:p w:rsidR="005F7AA8" w:rsidRPr="00A03F9C" w:rsidRDefault="005F7AA8" w:rsidP="00CE5AB0">
            <w:pPr>
              <w:rPr>
                <w:sz w:val="22"/>
                <w:szCs w:val="22"/>
              </w:rPr>
            </w:pPr>
            <w:proofErr w:type="spellStart"/>
            <w:r w:rsidRPr="00A03F9C">
              <w:rPr>
                <w:sz w:val="22"/>
                <w:szCs w:val="22"/>
              </w:rPr>
              <w:t>Garbary</w:t>
            </w:r>
            <w:proofErr w:type="spellEnd"/>
            <w:r w:rsidRPr="00A03F9C">
              <w:rPr>
                <w:sz w:val="22"/>
                <w:szCs w:val="22"/>
              </w:rPr>
              <w:t xml:space="preserve"> 5 </w:t>
            </w:r>
          </w:p>
          <w:p w:rsidR="005F7AA8" w:rsidRPr="00A03F9C" w:rsidRDefault="005F7AA8" w:rsidP="00CE5AB0">
            <w:pPr>
              <w:spacing w:after="80"/>
              <w:jc w:val="both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86-050 Solec Kujawski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7AA8" w:rsidRPr="00A03F9C" w:rsidRDefault="005F7AA8" w:rsidP="00CE5AB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2 754.90 zł</w:t>
            </w:r>
          </w:p>
        </w:tc>
      </w:tr>
      <w:tr w:rsidR="005F7AA8" w:rsidRPr="00BB547B" w:rsidTr="00CE5AB0">
        <w:tc>
          <w:tcPr>
            <w:tcW w:w="993" w:type="dxa"/>
            <w:shd w:val="clear" w:color="auto" w:fill="auto"/>
            <w:vAlign w:val="center"/>
          </w:tcPr>
          <w:p w:rsidR="005F7AA8" w:rsidRPr="00A03F9C" w:rsidRDefault="005F7AA8" w:rsidP="00CE5AB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F7AA8" w:rsidRPr="00A03F9C" w:rsidRDefault="005F7AA8" w:rsidP="00CE5AB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5F7AA8" w:rsidRPr="00A03F9C" w:rsidRDefault="005F7AA8" w:rsidP="00CE5AB0">
            <w:pPr>
              <w:spacing w:before="80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SKAMEX Sp. z o.o.</w:t>
            </w:r>
          </w:p>
          <w:p w:rsidR="005F7AA8" w:rsidRPr="00A03F9C" w:rsidRDefault="005F7AA8" w:rsidP="00CE5AB0">
            <w:pPr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 xml:space="preserve">Częstochowska 38/52 </w:t>
            </w:r>
          </w:p>
          <w:p w:rsidR="005F7AA8" w:rsidRPr="00A03F9C" w:rsidRDefault="005F7AA8" w:rsidP="00CE5AB0">
            <w:pPr>
              <w:spacing w:after="80"/>
              <w:jc w:val="both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93-121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7AA8" w:rsidRPr="00A03F9C" w:rsidRDefault="005F7AA8" w:rsidP="00CE5AB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12 571.20 zł</w:t>
            </w:r>
          </w:p>
        </w:tc>
      </w:tr>
      <w:tr w:rsidR="005F7AA8" w:rsidRPr="00BB547B" w:rsidTr="00CE5AB0">
        <w:tc>
          <w:tcPr>
            <w:tcW w:w="993" w:type="dxa"/>
            <w:shd w:val="clear" w:color="auto" w:fill="auto"/>
            <w:vAlign w:val="center"/>
          </w:tcPr>
          <w:p w:rsidR="005F7AA8" w:rsidRPr="00A03F9C" w:rsidRDefault="005F7AA8" w:rsidP="00CE5AB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F7AA8" w:rsidRPr="00A03F9C" w:rsidRDefault="005F7AA8" w:rsidP="00CE5AB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5F7AA8" w:rsidRPr="00A03F9C" w:rsidRDefault="005F7AA8" w:rsidP="00CE5AB0">
            <w:pPr>
              <w:spacing w:before="80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MDT Sp.</w:t>
            </w:r>
            <w:r w:rsidR="00A03F9C">
              <w:rPr>
                <w:sz w:val="22"/>
                <w:szCs w:val="22"/>
              </w:rPr>
              <w:t xml:space="preserve"> z o.o.</w:t>
            </w:r>
          </w:p>
          <w:p w:rsidR="005F7AA8" w:rsidRPr="00A03F9C" w:rsidRDefault="005F7AA8" w:rsidP="00CE5AB0">
            <w:pPr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 xml:space="preserve">Skośna 12A </w:t>
            </w:r>
          </w:p>
          <w:p w:rsidR="005F7AA8" w:rsidRPr="00A03F9C" w:rsidRDefault="005F7AA8" w:rsidP="00CE5AB0">
            <w:pPr>
              <w:spacing w:after="80"/>
              <w:jc w:val="both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30-383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7AA8" w:rsidRPr="00A03F9C" w:rsidRDefault="005F7AA8" w:rsidP="00CE5AB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8 250.12 zł</w:t>
            </w:r>
          </w:p>
        </w:tc>
      </w:tr>
      <w:tr w:rsidR="005F7AA8" w:rsidRPr="00BB547B" w:rsidTr="00CE5AB0">
        <w:tc>
          <w:tcPr>
            <w:tcW w:w="993" w:type="dxa"/>
            <w:shd w:val="clear" w:color="auto" w:fill="auto"/>
            <w:vAlign w:val="center"/>
          </w:tcPr>
          <w:p w:rsidR="005F7AA8" w:rsidRPr="00A03F9C" w:rsidRDefault="005F7AA8" w:rsidP="00CE5AB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F7AA8" w:rsidRPr="00A03F9C" w:rsidRDefault="005F7AA8" w:rsidP="00CE5AB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5F7AA8" w:rsidRPr="00A03F9C" w:rsidRDefault="005F7AA8" w:rsidP="00CE5AB0">
            <w:pPr>
              <w:spacing w:before="80"/>
              <w:rPr>
                <w:sz w:val="22"/>
                <w:szCs w:val="22"/>
              </w:rPr>
            </w:pPr>
            <w:proofErr w:type="spellStart"/>
            <w:r w:rsidRPr="00A03F9C">
              <w:rPr>
                <w:sz w:val="22"/>
                <w:szCs w:val="22"/>
              </w:rPr>
              <w:t>AQUA-MED</w:t>
            </w:r>
            <w:proofErr w:type="spellEnd"/>
            <w:r w:rsidRPr="00A03F9C">
              <w:rPr>
                <w:sz w:val="22"/>
                <w:szCs w:val="22"/>
              </w:rPr>
              <w:t xml:space="preserve"> ZPAM Kolasa Sp.</w:t>
            </w:r>
            <w:r w:rsidR="003C486B">
              <w:rPr>
                <w:sz w:val="22"/>
                <w:szCs w:val="22"/>
              </w:rPr>
              <w:t xml:space="preserve"> </w:t>
            </w:r>
            <w:r w:rsidRPr="00A03F9C">
              <w:rPr>
                <w:sz w:val="22"/>
                <w:szCs w:val="22"/>
              </w:rPr>
              <w:t>J.</w:t>
            </w:r>
          </w:p>
          <w:p w:rsidR="005F7AA8" w:rsidRPr="00A03F9C" w:rsidRDefault="005F7AA8" w:rsidP="00CE5AB0">
            <w:pPr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 xml:space="preserve">Targowa 55 </w:t>
            </w:r>
          </w:p>
          <w:p w:rsidR="005F7AA8" w:rsidRPr="00A03F9C" w:rsidRDefault="005F7AA8" w:rsidP="00CE5AB0">
            <w:pPr>
              <w:spacing w:after="80"/>
              <w:jc w:val="both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90-323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7AA8" w:rsidRPr="00A03F9C" w:rsidRDefault="005F7AA8" w:rsidP="00CE5AB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3 650.40 zł</w:t>
            </w:r>
          </w:p>
        </w:tc>
      </w:tr>
      <w:tr w:rsidR="005F7AA8" w:rsidRPr="00BB547B" w:rsidTr="00CE5AB0">
        <w:tc>
          <w:tcPr>
            <w:tcW w:w="993" w:type="dxa"/>
            <w:shd w:val="clear" w:color="auto" w:fill="auto"/>
            <w:vAlign w:val="center"/>
          </w:tcPr>
          <w:p w:rsidR="005F7AA8" w:rsidRPr="00A03F9C" w:rsidRDefault="005F7AA8" w:rsidP="00CE5AB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F7AA8" w:rsidRPr="00A03F9C" w:rsidRDefault="005F7AA8" w:rsidP="00CE5AB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5F7AA8" w:rsidRPr="00A03F9C" w:rsidRDefault="005F7AA8" w:rsidP="00CE5AB0">
            <w:pPr>
              <w:spacing w:before="80"/>
              <w:rPr>
                <w:sz w:val="22"/>
                <w:szCs w:val="22"/>
              </w:rPr>
            </w:pPr>
            <w:proofErr w:type="spellStart"/>
            <w:r w:rsidRPr="00A03F9C">
              <w:rPr>
                <w:sz w:val="22"/>
                <w:szCs w:val="22"/>
              </w:rPr>
              <w:t>ABJ-VISION</w:t>
            </w:r>
            <w:proofErr w:type="spellEnd"/>
            <w:r w:rsidRPr="00A03F9C">
              <w:rPr>
                <w:sz w:val="22"/>
                <w:szCs w:val="22"/>
              </w:rPr>
              <w:t xml:space="preserve"> Sp. z o.o.</w:t>
            </w:r>
          </w:p>
          <w:p w:rsidR="005F7AA8" w:rsidRPr="00A03F9C" w:rsidRDefault="005F7AA8" w:rsidP="00CE5AB0">
            <w:pPr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 xml:space="preserve">Główna 76 </w:t>
            </w:r>
          </w:p>
          <w:p w:rsidR="005F7AA8" w:rsidRPr="00A03F9C" w:rsidRDefault="005F7AA8" w:rsidP="00CE5AB0">
            <w:pPr>
              <w:spacing w:after="80"/>
              <w:jc w:val="both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95-041 Gałków Duży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7AA8" w:rsidRPr="00A03F9C" w:rsidRDefault="005F7AA8" w:rsidP="00CE5AB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783.00 zł</w:t>
            </w:r>
          </w:p>
        </w:tc>
      </w:tr>
      <w:tr w:rsidR="005F7AA8" w:rsidRPr="00BB547B" w:rsidTr="00CE5AB0">
        <w:tc>
          <w:tcPr>
            <w:tcW w:w="993" w:type="dxa"/>
            <w:shd w:val="clear" w:color="auto" w:fill="auto"/>
            <w:vAlign w:val="center"/>
          </w:tcPr>
          <w:p w:rsidR="005F7AA8" w:rsidRPr="00A03F9C" w:rsidRDefault="005F7AA8" w:rsidP="00CE5AB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F7AA8" w:rsidRPr="00A03F9C" w:rsidRDefault="005F7AA8" w:rsidP="00CE5AB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5F7AA8" w:rsidRPr="00A03F9C" w:rsidRDefault="005F7AA8" w:rsidP="00CE5AB0">
            <w:pPr>
              <w:spacing w:before="80"/>
              <w:rPr>
                <w:sz w:val="22"/>
                <w:szCs w:val="22"/>
              </w:rPr>
            </w:pPr>
            <w:proofErr w:type="spellStart"/>
            <w:r w:rsidRPr="00A03F9C">
              <w:rPr>
                <w:sz w:val="22"/>
                <w:szCs w:val="22"/>
              </w:rPr>
              <w:t>ABJ-VISION</w:t>
            </w:r>
            <w:proofErr w:type="spellEnd"/>
            <w:r w:rsidRPr="00A03F9C">
              <w:rPr>
                <w:sz w:val="22"/>
                <w:szCs w:val="22"/>
              </w:rPr>
              <w:t xml:space="preserve"> Sp. z o.o.</w:t>
            </w:r>
          </w:p>
          <w:p w:rsidR="005F7AA8" w:rsidRPr="00A03F9C" w:rsidRDefault="005F7AA8" w:rsidP="00CE5AB0">
            <w:pPr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 xml:space="preserve">Główna 76 </w:t>
            </w:r>
          </w:p>
          <w:p w:rsidR="005F7AA8" w:rsidRPr="00A03F9C" w:rsidRDefault="005F7AA8" w:rsidP="00CE5AB0">
            <w:pPr>
              <w:spacing w:after="80"/>
              <w:jc w:val="both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95-041 Gałków Duży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7AA8" w:rsidRPr="00A03F9C" w:rsidRDefault="005F7AA8" w:rsidP="00CE5AB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5 994.00 zł</w:t>
            </w:r>
          </w:p>
        </w:tc>
      </w:tr>
      <w:tr w:rsidR="005F7AA8" w:rsidRPr="00BB547B" w:rsidTr="00CE5AB0">
        <w:tc>
          <w:tcPr>
            <w:tcW w:w="993" w:type="dxa"/>
            <w:shd w:val="clear" w:color="auto" w:fill="auto"/>
            <w:vAlign w:val="center"/>
          </w:tcPr>
          <w:p w:rsidR="005F7AA8" w:rsidRPr="00A03F9C" w:rsidRDefault="005F7AA8" w:rsidP="00CE5AB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F7AA8" w:rsidRPr="00A03F9C" w:rsidRDefault="005F7AA8" w:rsidP="00CE5AB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5F7AA8" w:rsidRPr="00A03F9C" w:rsidRDefault="005F7AA8" w:rsidP="00CE5AB0">
            <w:pPr>
              <w:spacing w:before="80"/>
              <w:rPr>
                <w:sz w:val="22"/>
                <w:szCs w:val="22"/>
              </w:rPr>
            </w:pPr>
            <w:proofErr w:type="spellStart"/>
            <w:r w:rsidRPr="00A03F9C">
              <w:rPr>
                <w:sz w:val="22"/>
                <w:szCs w:val="22"/>
              </w:rPr>
              <w:t>ABJ-VISION</w:t>
            </w:r>
            <w:proofErr w:type="spellEnd"/>
            <w:r w:rsidRPr="00A03F9C">
              <w:rPr>
                <w:sz w:val="22"/>
                <w:szCs w:val="22"/>
              </w:rPr>
              <w:t xml:space="preserve"> Sp. z o.o.</w:t>
            </w:r>
          </w:p>
          <w:p w:rsidR="005F7AA8" w:rsidRPr="00A03F9C" w:rsidRDefault="005F7AA8" w:rsidP="00CE5AB0">
            <w:pPr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 xml:space="preserve">Główna 76 </w:t>
            </w:r>
          </w:p>
          <w:p w:rsidR="005F7AA8" w:rsidRPr="00A03F9C" w:rsidRDefault="005F7AA8" w:rsidP="00CE5AB0">
            <w:pPr>
              <w:spacing w:after="80"/>
              <w:jc w:val="both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95-041 Gałków Duży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7AA8" w:rsidRPr="00A03F9C" w:rsidRDefault="005F7AA8" w:rsidP="00CE5AB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25 920.00 zł</w:t>
            </w:r>
          </w:p>
        </w:tc>
      </w:tr>
      <w:tr w:rsidR="005F7AA8" w:rsidRPr="00BB547B" w:rsidTr="00CE5AB0">
        <w:tc>
          <w:tcPr>
            <w:tcW w:w="993" w:type="dxa"/>
            <w:shd w:val="clear" w:color="auto" w:fill="auto"/>
            <w:vAlign w:val="center"/>
          </w:tcPr>
          <w:p w:rsidR="005F7AA8" w:rsidRPr="00A03F9C" w:rsidRDefault="005F7AA8" w:rsidP="00CE5AB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F7AA8" w:rsidRPr="00A03F9C" w:rsidRDefault="005F7AA8" w:rsidP="00CE5AB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5F7AA8" w:rsidRPr="00A03F9C" w:rsidRDefault="005F7AA8" w:rsidP="00CE5AB0">
            <w:pPr>
              <w:spacing w:before="80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LENCOMM TRADE INTERNATIONAL Sp.</w:t>
            </w:r>
            <w:r w:rsidR="00EC0741">
              <w:rPr>
                <w:sz w:val="22"/>
                <w:szCs w:val="22"/>
              </w:rPr>
              <w:t xml:space="preserve"> z o</w:t>
            </w:r>
            <w:r w:rsidRPr="00A03F9C">
              <w:rPr>
                <w:sz w:val="22"/>
                <w:szCs w:val="22"/>
              </w:rPr>
              <w:t>.</w:t>
            </w:r>
            <w:r w:rsidR="00EC0741">
              <w:rPr>
                <w:sz w:val="22"/>
                <w:szCs w:val="22"/>
              </w:rPr>
              <w:t>o.</w:t>
            </w:r>
          </w:p>
          <w:p w:rsidR="005F7AA8" w:rsidRPr="00A03F9C" w:rsidRDefault="005F7AA8" w:rsidP="00CE5AB0">
            <w:pPr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 xml:space="preserve">Wólczyńska 133 </w:t>
            </w:r>
          </w:p>
          <w:p w:rsidR="005F7AA8" w:rsidRPr="00A03F9C" w:rsidRDefault="005F7AA8" w:rsidP="00CE5AB0">
            <w:pPr>
              <w:spacing w:after="80"/>
              <w:jc w:val="both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01-919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7AA8" w:rsidRPr="00A03F9C" w:rsidRDefault="005F7AA8" w:rsidP="00CE5AB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756.00 zł</w:t>
            </w:r>
          </w:p>
        </w:tc>
      </w:tr>
      <w:tr w:rsidR="005F7AA8" w:rsidRPr="00BB547B" w:rsidTr="00CE5AB0">
        <w:tc>
          <w:tcPr>
            <w:tcW w:w="993" w:type="dxa"/>
            <w:shd w:val="clear" w:color="auto" w:fill="auto"/>
            <w:vAlign w:val="center"/>
          </w:tcPr>
          <w:p w:rsidR="005F7AA8" w:rsidRPr="00A03F9C" w:rsidRDefault="005F7AA8" w:rsidP="00CE5AB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F7AA8" w:rsidRPr="00A03F9C" w:rsidRDefault="005F7AA8" w:rsidP="00CE5AB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5F7AA8" w:rsidRPr="00A03F9C" w:rsidRDefault="005F7AA8" w:rsidP="00CE5AB0">
            <w:pPr>
              <w:spacing w:before="80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MEDICUS Sp. z o.o. S.K.A.</w:t>
            </w:r>
          </w:p>
          <w:p w:rsidR="005F7AA8" w:rsidRPr="00A03F9C" w:rsidRDefault="005F7AA8" w:rsidP="00CE5AB0">
            <w:pPr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 xml:space="preserve">Browarowa 21 </w:t>
            </w:r>
          </w:p>
          <w:p w:rsidR="005F7AA8" w:rsidRPr="00A03F9C" w:rsidRDefault="005F7AA8" w:rsidP="00CE5AB0">
            <w:pPr>
              <w:spacing w:after="80"/>
              <w:jc w:val="both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43-100 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7AA8" w:rsidRPr="00A03F9C" w:rsidRDefault="005F7AA8" w:rsidP="00CE5AB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891.00 zł</w:t>
            </w:r>
          </w:p>
        </w:tc>
      </w:tr>
      <w:tr w:rsidR="005F7AA8" w:rsidRPr="00BB547B" w:rsidTr="00CE5AB0">
        <w:tc>
          <w:tcPr>
            <w:tcW w:w="993" w:type="dxa"/>
            <w:shd w:val="clear" w:color="auto" w:fill="auto"/>
            <w:vAlign w:val="center"/>
          </w:tcPr>
          <w:p w:rsidR="005F7AA8" w:rsidRPr="00A03F9C" w:rsidRDefault="005F7AA8" w:rsidP="00CE5AB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F7AA8" w:rsidRPr="00A03F9C" w:rsidRDefault="005F7AA8" w:rsidP="00CE5AB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5F7AA8" w:rsidRPr="00A03F9C" w:rsidRDefault="005F7AA8" w:rsidP="00CE5AB0">
            <w:pPr>
              <w:spacing w:before="80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 xml:space="preserve">Elektro </w:t>
            </w:r>
            <w:proofErr w:type="spellStart"/>
            <w:r w:rsidRPr="00A03F9C">
              <w:rPr>
                <w:sz w:val="22"/>
                <w:szCs w:val="22"/>
              </w:rPr>
              <w:t>Med</w:t>
            </w:r>
            <w:proofErr w:type="spellEnd"/>
            <w:r w:rsidRPr="00A03F9C">
              <w:rPr>
                <w:sz w:val="22"/>
                <w:szCs w:val="22"/>
              </w:rPr>
              <w:t xml:space="preserve"> Grzegorz </w:t>
            </w:r>
            <w:proofErr w:type="spellStart"/>
            <w:r w:rsidRPr="00A03F9C">
              <w:rPr>
                <w:sz w:val="22"/>
                <w:szCs w:val="22"/>
              </w:rPr>
              <w:t>Pałkowski</w:t>
            </w:r>
            <w:proofErr w:type="spellEnd"/>
          </w:p>
          <w:p w:rsidR="005F7AA8" w:rsidRPr="00A03F9C" w:rsidRDefault="005F7AA8" w:rsidP="00CE5AB0">
            <w:pPr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 xml:space="preserve">Zabierzowska 11 </w:t>
            </w:r>
          </w:p>
          <w:p w:rsidR="005F7AA8" w:rsidRPr="00A03F9C" w:rsidRDefault="005F7AA8" w:rsidP="00CE5AB0">
            <w:pPr>
              <w:spacing w:after="80"/>
              <w:jc w:val="both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32-005 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7AA8" w:rsidRPr="00A03F9C" w:rsidRDefault="005F7AA8" w:rsidP="00CE5AB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2 878.20 zł</w:t>
            </w:r>
          </w:p>
        </w:tc>
      </w:tr>
      <w:tr w:rsidR="005F7AA8" w:rsidRPr="00BB547B" w:rsidTr="00CE5AB0">
        <w:tc>
          <w:tcPr>
            <w:tcW w:w="993" w:type="dxa"/>
            <w:shd w:val="clear" w:color="auto" w:fill="auto"/>
            <w:vAlign w:val="center"/>
          </w:tcPr>
          <w:p w:rsidR="005F7AA8" w:rsidRPr="00A03F9C" w:rsidRDefault="005F7AA8" w:rsidP="00CE5AB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F7AA8" w:rsidRPr="00A03F9C" w:rsidRDefault="005F7AA8" w:rsidP="00CE5AB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5F7AA8" w:rsidRPr="00A03F9C" w:rsidRDefault="005F7AA8" w:rsidP="00CE5AB0">
            <w:pPr>
              <w:spacing w:before="80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Inov8 I. Żebrowska Sp. K.</w:t>
            </w:r>
          </w:p>
          <w:p w:rsidR="005F7AA8" w:rsidRPr="00A03F9C" w:rsidRDefault="005F7AA8" w:rsidP="00CE5AB0">
            <w:pPr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 xml:space="preserve">Mińska 48/1U </w:t>
            </w:r>
          </w:p>
          <w:p w:rsidR="005F7AA8" w:rsidRPr="00A03F9C" w:rsidRDefault="005F7AA8" w:rsidP="00CE5AB0">
            <w:pPr>
              <w:spacing w:after="80"/>
              <w:jc w:val="both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03-808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7AA8" w:rsidRPr="00A03F9C" w:rsidRDefault="005F7AA8" w:rsidP="00CE5AB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126 792.00 zł</w:t>
            </w:r>
          </w:p>
        </w:tc>
      </w:tr>
      <w:tr w:rsidR="005F7AA8" w:rsidRPr="00BB547B" w:rsidTr="00CE5AB0">
        <w:tc>
          <w:tcPr>
            <w:tcW w:w="993" w:type="dxa"/>
            <w:shd w:val="clear" w:color="auto" w:fill="auto"/>
            <w:vAlign w:val="center"/>
          </w:tcPr>
          <w:p w:rsidR="005F7AA8" w:rsidRPr="00A03F9C" w:rsidRDefault="005F7AA8" w:rsidP="00CE5AB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F7AA8" w:rsidRPr="00A03F9C" w:rsidRDefault="005F7AA8" w:rsidP="00CE5AB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5F7AA8" w:rsidRPr="00A03F9C" w:rsidRDefault="005F7AA8" w:rsidP="00CE5AB0">
            <w:pPr>
              <w:spacing w:before="80"/>
              <w:rPr>
                <w:sz w:val="22"/>
                <w:szCs w:val="22"/>
              </w:rPr>
            </w:pPr>
            <w:proofErr w:type="spellStart"/>
            <w:r w:rsidRPr="00A03F9C">
              <w:rPr>
                <w:sz w:val="22"/>
                <w:szCs w:val="22"/>
              </w:rPr>
              <w:t>Bialmed</w:t>
            </w:r>
            <w:proofErr w:type="spellEnd"/>
            <w:r w:rsidRPr="00A03F9C">
              <w:rPr>
                <w:sz w:val="22"/>
                <w:szCs w:val="22"/>
              </w:rPr>
              <w:t xml:space="preserve"> Sp. z o.o.</w:t>
            </w:r>
          </w:p>
          <w:p w:rsidR="005F7AA8" w:rsidRPr="00A03F9C" w:rsidRDefault="005F7AA8" w:rsidP="00CE5AB0">
            <w:pPr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 xml:space="preserve">Kazimierzowska 46/48/35 </w:t>
            </w:r>
          </w:p>
          <w:p w:rsidR="005F7AA8" w:rsidRPr="00A03F9C" w:rsidRDefault="005F7AA8" w:rsidP="00CE5AB0">
            <w:pPr>
              <w:spacing w:after="80"/>
              <w:jc w:val="both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7AA8" w:rsidRPr="00A03F9C" w:rsidRDefault="005F7AA8" w:rsidP="00CE5AB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19 854.72 zł</w:t>
            </w:r>
          </w:p>
        </w:tc>
      </w:tr>
      <w:tr w:rsidR="005F7AA8" w:rsidRPr="00BB547B" w:rsidTr="00CE5AB0">
        <w:tc>
          <w:tcPr>
            <w:tcW w:w="993" w:type="dxa"/>
            <w:shd w:val="clear" w:color="auto" w:fill="auto"/>
            <w:vAlign w:val="center"/>
          </w:tcPr>
          <w:p w:rsidR="005F7AA8" w:rsidRPr="00A03F9C" w:rsidRDefault="005F7AA8" w:rsidP="00CE5AB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F7AA8" w:rsidRPr="00A03F9C" w:rsidRDefault="005F7AA8" w:rsidP="00CE5AB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5F7AA8" w:rsidRPr="00A03F9C" w:rsidRDefault="005F7AA8" w:rsidP="00CE5AB0">
            <w:pPr>
              <w:spacing w:before="80"/>
              <w:rPr>
                <w:sz w:val="22"/>
                <w:szCs w:val="22"/>
              </w:rPr>
            </w:pPr>
            <w:proofErr w:type="spellStart"/>
            <w:r w:rsidRPr="00A03F9C">
              <w:rPr>
                <w:sz w:val="22"/>
                <w:szCs w:val="22"/>
              </w:rPr>
              <w:t>Bialmed</w:t>
            </w:r>
            <w:proofErr w:type="spellEnd"/>
            <w:r w:rsidRPr="00A03F9C">
              <w:rPr>
                <w:sz w:val="22"/>
                <w:szCs w:val="22"/>
              </w:rPr>
              <w:t xml:space="preserve"> Sp. z o.o.</w:t>
            </w:r>
          </w:p>
          <w:p w:rsidR="005F7AA8" w:rsidRPr="00A03F9C" w:rsidRDefault="005F7AA8" w:rsidP="00CE5AB0">
            <w:pPr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 xml:space="preserve">Kazimierzowska 46/48/35 </w:t>
            </w:r>
          </w:p>
          <w:p w:rsidR="005F7AA8" w:rsidRPr="00A03F9C" w:rsidRDefault="005F7AA8" w:rsidP="00CE5AB0">
            <w:pPr>
              <w:spacing w:after="80"/>
              <w:jc w:val="both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7AA8" w:rsidRPr="00A03F9C" w:rsidRDefault="005F7AA8" w:rsidP="00CE5AB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6 320.16 zł</w:t>
            </w:r>
          </w:p>
        </w:tc>
      </w:tr>
      <w:tr w:rsidR="005F7AA8" w:rsidRPr="00BB547B" w:rsidTr="00CE5AB0">
        <w:tc>
          <w:tcPr>
            <w:tcW w:w="993" w:type="dxa"/>
            <w:shd w:val="clear" w:color="auto" w:fill="auto"/>
            <w:vAlign w:val="center"/>
          </w:tcPr>
          <w:p w:rsidR="005F7AA8" w:rsidRPr="00A03F9C" w:rsidRDefault="005F7AA8" w:rsidP="00CE5AB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F7AA8" w:rsidRPr="00A03F9C" w:rsidRDefault="005F7AA8" w:rsidP="00CE5AB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5F7AA8" w:rsidRPr="00A03F9C" w:rsidRDefault="005F7AA8" w:rsidP="00CE5AB0">
            <w:pPr>
              <w:spacing w:before="80"/>
              <w:rPr>
                <w:sz w:val="22"/>
                <w:szCs w:val="22"/>
              </w:rPr>
            </w:pPr>
            <w:proofErr w:type="spellStart"/>
            <w:r w:rsidRPr="00A03F9C">
              <w:rPr>
                <w:sz w:val="22"/>
                <w:szCs w:val="22"/>
              </w:rPr>
              <w:t>Bialmed</w:t>
            </w:r>
            <w:proofErr w:type="spellEnd"/>
            <w:r w:rsidRPr="00A03F9C">
              <w:rPr>
                <w:sz w:val="22"/>
                <w:szCs w:val="22"/>
              </w:rPr>
              <w:t xml:space="preserve"> Sp. z o.o.</w:t>
            </w:r>
          </w:p>
          <w:p w:rsidR="005F7AA8" w:rsidRPr="00A03F9C" w:rsidRDefault="005F7AA8" w:rsidP="00CE5AB0">
            <w:pPr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 xml:space="preserve">Kazimierzowska 46/48/35 </w:t>
            </w:r>
          </w:p>
          <w:p w:rsidR="005F7AA8" w:rsidRPr="00A03F9C" w:rsidRDefault="005F7AA8" w:rsidP="00CE5AB0">
            <w:pPr>
              <w:spacing w:after="80"/>
              <w:jc w:val="both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7AA8" w:rsidRPr="00A03F9C" w:rsidRDefault="005F7AA8" w:rsidP="00CE5AB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717.12 zł</w:t>
            </w:r>
          </w:p>
        </w:tc>
      </w:tr>
      <w:tr w:rsidR="005F7AA8" w:rsidRPr="00BB547B" w:rsidTr="00CE5AB0">
        <w:tc>
          <w:tcPr>
            <w:tcW w:w="993" w:type="dxa"/>
            <w:shd w:val="clear" w:color="auto" w:fill="auto"/>
            <w:vAlign w:val="center"/>
          </w:tcPr>
          <w:p w:rsidR="005F7AA8" w:rsidRPr="00A03F9C" w:rsidRDefault="005F7AA8" w:rsidP="00CE5AB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F7AA8" w:rsidRPr="00A03F9C" w:rsidRDefault="005F7AA8" w:rsidP="00CE5AB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5F7AA8" w:rsidRPr="00A03F9C" w:rsidRDefault="005F7AA8" w:rsidP="00CE5AB0">
            <w:pPr>
              <w:spacing w:before="80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OPTOTECH Sp. z o.o. Sp. K.</w:t>
            </w:r>
          </w:p>
          <w:p w:rsidR="005F7AA8" w:rsidRPr="00A03F9C" w:rsidRDefault="005F7AA8" w:rsidP="00CE5AB0">
            <w:pPr>
              <w:rPr>
                <w:sz w:val="22"/>
                <w:szCs w:val="22"/>
              </w:rPr>
            </w:pPr>
            <w:proofErr w:type="spellStart"/>
            <w:r w:rsidRPr="00A03F9C">
              <w:rPr>
                <w:sz w:val="22"/>
                <w:szCs w:val="22"/>
              </w:rPr>
              <w:t>Wimmera</w:t>
            </w:r>
            <w:proofErr w:type="spellEnd"/>
            <w:r w:rsidRPr="00A03F9C">
              <w:rPr>
                <w:sz w:val="22"/>
                <w:szCs w:val="22"/>
              </w:rPr>
              <w:t xml:space="preserve"> 67E </w:t>
            </w:r>
          </w:p>
          <w:p w:rsidR="005F7AA8" w:rsidRPr="00A03F9C" w:rsidRDefault="005F7AA8" w:rsidP="00CE5AB0">
            <w:pPr>
              <w:spacing w:after="80"/>
              <w:jc w:val="both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32-005 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7AA8" w:rsidRPr="00A03F9C" w:rsidRDefault="005F7AA8" w:rsidP="00CE5AB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5 832.00 zł</w:t>
            </w:r>
          </w:p>
        </w:tc>
      </w:tr>
      <w:tr w:rsidR="005F7AA8" w:rsidRPr="00BB547B" w:rsidTr="00CE5AB0">
        <w:tc>
          <w:tcPr>
            <w:tcW w:w="993" w:type="dxa"/>
            <w:shd w:val="clear" w:color="auto" w:fill="auto"/>
            <w:vAlign w:val="center"/>
          </w:tcPr>
          <w:p w:rsidR="005F7AA8" w:rsidRPr="00A03F9C" w:rsidRDefault="005F7AA8" w:rsidP="00CE5AB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F7AA8" w:rsidRPr="00A03F9C" w:rsidRDefault="005F7AA8" w:rsidP="00CE5AB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5F7AA8" w:rsidRPr="00A03F9C" w:rsidRDefault="005F7AA8" w:rsidP="00CE5AB0">
            <w:pPr>
              <w:spacing w:before="80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OPTOTECH Sp. z o.o. Sp. K.</w:t>
            </w:r>
          </w:p>
          <w:p w:rsidR="005F7AA8" w:rsidRPr="00A03F9C" w:rsidRDefault="005F7AA8" w:rsidP="00CE5AB0">
            <w:pPr>
              <w:rPr>
                <w:sz w:val="22"/>
                <w:szCs w:val="22"/>
              </w:rPr>
            </w:pPr>
            <w:proofErr w:type="spellStart"/>
            <w:r w:rsidRPr="00A03F9C">
              <w:rPr>
                <w:sz w:val="22"/>
                <w:szCs w:val="22"/>
              </w:rPr>
              <w:t>Wimmera</w:t>
            </w:r>
            <w:proofErr w:type="spellEnd"/>
            <w:r w:rsidRPr="00A03F9C">
              <w:rPr>
                <w:sz w:val="22"/>
                <w:szCs w:val="22"/>
              </w:rPr>
              <w:t xml:space="preserve"> 67E </w:t>
            </w:r>
          </w:p>
          <w:p w:rsidR="005F7AA8" w:rsidRPr="00A03F9C" w:rsidRDefault="005F7AA8" w:rsidP="00CE5AB0">
            <w:pPr>
              <w:spacing w:after="80"/>
              <w:jc w:val="both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32-005 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7AA8" w:rsidRPr="00A03F9C" w:rsidRDefault="005F7AA8" w:rsidP="00CE5AB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6 156.00 zł</w:t>
            </w:r>
          </w:p>
        </w:tc>
      </w:tr>
      <w:tr w:rsidR="005F7AA8" w:rsidRPr="00BB547B" w:rsidTr="00CE5AB0">
        <w:tc>
          <w:tcPr>
            <w:tcW w:w="993" w:type="dxa"/>
            <w:shd w:val="clear" w:color="auto" w:fill="auto"/>
            <w:vAlign w:val="center"/>
          </w:tcPr>
          <w:p w:rsidR="005F7AA8" w:rsidRPr="00A03F9C" w:rsidRDefault="005F7AA8" w:rsidP="00CE5AB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F7AA8" w:rsidRPr="00A03F9C" w:rsidRDefault="005F7AA8" w:rsidP="00CE5AB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5F7AA8" w:rsidRPr="00A03F9C" w:rsidRDefault="005F7AA8" w:rsidP="00CE5AB0">
            <w:pPr>
              <w:spacing w:before="80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OPTOTECH Sp. z o.o. Sp. K.</w:t>
            </w:r>
          </w:p>
          <w:p w:rsidR="005F7AA8" w:rsidRPr="00A03F9C" w:rsidRDefault="005F7AA8" w:rsidP="00CE5AB0">
            <w:pPr>
              <w:rPr>
                <w:sz w:val="22"/>
                <w:szCs w:val="22"/>
              </w:rPr>
            </w:pPr>
            <w:proofErr w:type="spellStart"/>
            <w:r w:rsidRPr="00A03F9C">
              <w:rPr>
                <w:sz w:val="22"/>
                <w:szCs w:val="22"/>
              </w:rPr>
              <w:t>Wimmera</w:t>
            </w:r>
            <w:proofErr w:type="spellEnd"/>
            <w:r w:rsidRPr="00A03F9C">
              <w:rPr>
                <w:sz w:val="22"/>
                <w:szCs w:val="22"/>
              </w:rPr>
              <w:t xml:space="preserve"> 67E </w:t>
            </w:r>
          </w:p>
          <w:p w:rsidR="005F7AA8" w:rsidRPr="00A03F9C" w:rsidRDefault="005F7AA8" w:rsidP="00CE5AB0">
            <w:pPr>
              <w:spacing w:after="80"/>
              <w:jc w:val="both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32-005 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7AA8" w:rsidRPr="00A03F9C" w:rsidRDefault="005F7AA8" w:rsidP="00CE5AB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7 776.00 zł</w:t>
            </w:r>
          </w:p>
        </w:tc>
      </w:tr>
      <w:tr w:rsidR="005F7AA8" w:rsidRPr="00BB547B" w:rsidTr="00CE5AB0">
        <w:tc>
          <w:tcPr>
            <w:tcW w:w="993" w:type="dxa"/>
            <w:shd w:val="clear" w:color="auto" w:fill="auto"/>
            <w:vAlign w:val="center"/>
          </w:tcPr>
          <w:p w:rsidR="005F7AA8" w:rsidRPr="00A03F9C" w:rsidRDefault="005F7AA8" w:rsidP="00CE5AB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F7AA8" w:rsidRPr="00A03F9C" w:rsidRDefault="005F7AA8" w:rsidP="00CE5AB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5F7AA8" w:rsidRPr="00A03F9C" w:rsidRDefault="005F7AA8" w:rsidP="00CE5AB0">
            <w:pPr>
              <w:spacing w:before="80"/>
              <w:rPr>
                <w:sz w:val="22"/>
                <w:szCs w:val="22"/>
              </w:rPr>
            </w:pPr>
            <w:proofErr w:type="spellStart"/>
            <w:r w:rsidRPr="00A03F9C">
              <w:rPr>
                <w:sz w:val="22"/>
                <w:szCs w:val="22"/>
              </w:rPr>
              <w:t>Maga-Herba</w:t>
            </w:r>
            <w:proofErr w:type="spellEnd"/>
            <w:r w:rsidRPr="00A03F9C">
              <w:rPr>
                <w:sz w:val="22"/>
                <w:szCs w:val="22"/>
              </w:rPr>
              <w:t xml:space="preserve"> Janusz Olszówka Sp. J.</w:t>
            </w:r>
          </w:p>
          <w:p w:rsidR="005F7AA8" w:rsidRPr="00A03F9C" w:rsidRDefault="005F7AA8" w:rsidP="00CE5AB0">
            <w:pPr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 xml:space="preserve">Kolejowa 46 </w:t>
            </w:r>
          </w:p>
          <w:p w:rsidR="005F7AA8" w:rsidRPr="00A03F9C" w:rsidRDefault="005F7AA8" w:rsidP="00CE5AB0">
            <w:pPr>
              <w:spacing w:after="80"/>
              <w:jc w:val="both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05-870 Błonie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7AA8" w:rsidRPr="00A03F9C" w:rsidRDefault="005F7AA8" w:rsidP="00CE5AB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5 400.00 zł</w:t>
            </w:r>
          </w:p>
        </w:tc>
      </w:tr>
      <w:tr w:rsidR="005F7AA8" w:rsidRPr="00BB547B" w:rsidTr="00CE5AB0">
        <w:tc>
          <w:tcPr>
            <w:tcW w:w="993" w:type="dxa"/>
            <w:shd w:val="clear" w:color="auto" w:fill="auto"/>
            <w:vAlign w:val="center"/>
          </w:tcPr>
          <w:p w:rsidR="005F7AA8" w:rsidRPr="00A03F9C" w:rsidRDefault="005F7AA8" w:rsidP="00CE5AB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F7AA8" w:rsidRPr="00A03F9C" w:rsidRDefault="005F7AA8" w:rsidP="00CE5AB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5F7AA8" w:rsidRPr="00A03F9C" w:rsidRDefault="005F7AA8" w:rsidP="00CE5AB0">
            <w:pPr>
              <w:spacing w:before="80"/>
              <w:rPr>
                <w:sz w:val="22"/>
                <w:szCs w:val="22"/>
              </w:rPr>
            </w:pPr>
            <w:proofErr w:type="spellStart"/>
            <w:r w:rsidRPr="00A03F9C">
              <w:rPr>
                <w:sz w:val="22"/>
                <w:szCs w:val="22"/>
              </w:rPr>
              <w:t>OPTA-TECH</w:t>
            </w:r>
            <w:proofErr w:type="spellEnd"/>
            <w:r w:rsidRPr="00A03F9C">
              <w:rPr>
                <w:sz w:val="22"/>
                <w:szCs w:val="22"/>
              </w:rPr>
              <w:t xml:space="preserve"> Sp. z o.o.</w:t>
            </w:r>
          </w:p>
          <w:p w:rsidR="005F7AA8" w:rsidRPr="00A03F9C" w:rsidRDefault="005F7AA8" w:rsidP="00CE5AB0">
            <w:pPr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 xml:space="preserve">Al. Komisji Edukacji Narodowej 36/U211 </w:t>
            </w:r>
          </w:p>
          <w:p w:rsidR="005F7AA8" w:rsidRDefault="005F7AA8" w:rsidP="00CE5AB0">
            <w:pPr>
              <w:spacing w:after="80"/>
              <w:jc w:val="both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02-797 Warszawa</w:t>
            </w:r>
          </w:p>
          <w:p w:rsidR="002D317B" w:rsidRDefault="002D317B" w:rsidP="00CE5AB0">
            <w:pPr>
              <w:spacing w:after="80"/>
              <w:jc w:val="both"/>
              <w:rPr>
                <w:sz w:val="22"/>
                <w:szCs w:val="22"/>
              </w:rPr>
            </w:pPr>
          </w:p>
          <w:p w:rsidR="002D317B" w:rsidRPr="00A03F9C" w:rsidRDefault="002D317B" w:rsidP="00CE5AB0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5F7AA8" w:rsidRPr="00A03F9C" w:rsidRDefault="005F7AA8" w:rsidP="00CE5AB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3 785.40 zł</w:t>
            </w:r>
          </w:p>
        </w:tc>
      </w:tr>
      <w:tr w:rsidR="005F7AA8" w:rsidRPr="00BB547B" w:rsidTr="00CE5AB0">
        <w:tc>
          <w:tcPr>
            <w:tcW w:w="993" w:type="dxa"/>
            <w:shd w:val="clear" w:color="auto" w:fill="auto"/>
            <w:vAlign w:val="center"/>
          </w:tcPr>
          <w:p w:rsidR="005F7AA8" w:rsidRPr="00A03F9C" w:rsidRDefault="005F7AA8" w:rsidP="00CE5AB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lastRenderedPageBreak/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F7AA8" w:rsidRPr="00A03F9C" w:rsidRDefault="005F7AA8" w:rsidP="00CE5AB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5F7AA8" w:rsidRPr="00A03F9C" w:rsidRDefault="005F7AA8" w:rsidP="00CE5AB0">
            <w:pPr>
              <w:spacing w:before="80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POLYMED POLSKA Sp. z o. o.</w:t>
            </w:r>
          </w:p>
          <w:p w:rsidR="005F7AA8" w:rsidRPr="00A03F9C" w:rsidRDefault="005F7AA8" w:rsidP="00CE5AB0">
            <w:pPr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 xml:space="preserve">Warszawska 320A </w:t>
            </w:r>
          </w:p>
          <w:p w:rsidR="005F7AA8" w:rsidRPr="00A03F9C" w:rsidRDefault="005F7AA8" w:rsidP="00CE5AB0">
            <w:pPr>
              <w:spacing w:after="80"/>
              <w:jc w:val="both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05-082 Stare Babice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7AA8" w:rsidRPr="00A03F9C" w:rsidRDefault="005F7AA8" w:rsidP="00CE5AB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5 815.80 zł</w:t>
            </w:r>
          </w:p>
        </w:tc>
      </w:tr>
      <w:tr w:rsidR="005F7AA8" w:rsidRPr="00BB547B" w:rsidTr="00CE5AB0">
        <w:tc>
          <w:tcPr>
            <w:tcW w:w="993" w:type="dxa"/>
            <w:shd w:val="clear" w:color="auto" w:fill="auto"/>
            <w:vAlign w:val="center"/>
          </w:tcPr>
          <w:p w:rsidR="005F7AA8" w:rsidRPr="00A03F9C" w:rsidRDefault="005F7AA8" w:rsidP="00CE5AB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F7AA8" w:rsidRPr="00A03F9C" w:rsidRDefault="005F7AA8" w:rsidP="00CE5AB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5F7AA8" w:rsidRPr="00A03F9C" w:rsidRDefault="005F7AA8" w:rsidP="00CE5AB0">
            <w:pPr>
              <w:spacing w:before="80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POLYMED POLSKA Sp. z o. o.</w:t>
            </w:r>
          </w:p>
          <w:p w:rsidR="005F7AA8" w:rsidRPr="00A03F9C" w:rsidRDefault="005F7AA8" w:rsidP="00CE5AB0">
            <w:pPr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 xml:space="preserve">Warszawska 320A </w:t>
            </w:r>
          </w:p>
          <w:p w:rsidR="005F7AA8" w:rsidRPr="00A03F9C" w:rsidRDefault="005F7AA8" w:rsidP="00CE5AB0">
            <w:pPr>
              <w:spacing w:after="80"/>
              <w:jc w:val="both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05-082 Stare Babice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7AA8" w:rsidRPr="00A03F9C" w:rsidRDefault="005F7AA8" w:rsidP="00CE5AB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03F9C">
              <w:rPr>
                <w:sz w:val="22"/>
                <w:szCs w:val="22"/>
              </w:rPr>
              <w:t>9 504.00 zł</w:t>
            </w:r>
          </w:p>
        </w:tc>
      </w:tr>
      <w:bookmarkEnd w:id="0"/>
    </w:tbl>
    <w:p w:rsidR="00D85AF4" w:rsidRDefault="00D85AF4" w:rsidP="00D85AF4">
      <w:pPr>
        <w:jc w:val="right"/>
        <w:rPr>
          <w:i/>
          <w:sz w:val="24"/>
          <w:szCs w:val="24"/>
        </w:rPr>
      </w:pPr>
    </w:p>
    <w:p w:rsidR="00D85AF4" w:rsidRDefault="00D85AF4" w:rsidP="00D85AF4">
      <w:pPr>
        <w:jc w:val="right"/>
        <w:rPr>
          <w:i/>
          <w:sz w:val="24"/>
          <w:szCs w:val="24"/>
        </w:rPr>
      </w:pPr>
    </w:p>
    <w:p w:rsidR="00D85AF4" w:rsidRDefault="00D85AF4" w:rsidP="00D85AF4">
      <w:pPr>
        <w:jc w:val="right"/>
        <w:rPr>
          <w:i/>
          <w:sz w:val="24"/>
          <w:szCs w:val="24"/>
        </w:rPr>
      </w:pPr>
    </w:p>
    <w:p w:rsidR="00D85AF4" w:rsidRDefault="00D85AF4" w:rsidP="00D85AF4">
      <w:pPr>
        <w:jc w:val="right"/>
        <w:rPr>
          <w:i/>
          <w:sz w:val="24"/>
          <w:szCs w:val="24"/>
        </w:rPr>
      </w:pPr>
    </w:p>
    <w:p w:rsidR="00D85AF4" w:rsidRDefault="00D85AF4" w:rsidP="00D85AF4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</w:t>
      </w:r>
      <w:r w:rsidRPr="00F5699A">
        <w:rPr>
          <w:i/>
          <w:sz w:val="24"/>
          <w:szCs w:val="24"/>
        </w:rPr>
        <w:t xml:space="preserve">amawiający </w:t>
      </w:r>
    </w:p>
    <w:p w:rsidR="00D85AF4" w:rsidRDefault="00D85AF4" w:rsidP="00D85AF4">
      <w:pPr>
        <w:jc w:val="right"/>
        <w:rPr>
          <w:i/>
          <w:sz w:val="24"/>
          <w:szCs w:val="24"/>
        </w:rPr>
      </w:pPr>
    </w:p>
    <w:p w:rsidR="00D85AF4" w:rsidRDefault="00D85AF4" w:rsidP="00D85AF4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D85AF4" w:rsidRPr="00BB547B" w:rsidRDefault="00D85AF4" w:rsidP="00D85AF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sz w:val="22"/>
          <w:szCs w:val="22"/>
        </w:rPr>
      </w:pPr>
      <w:r>
        <w:rPr>
          <w:i/>
          <w:szCs w:val="24"/>
        </w:rPr>
        <w:t xml:space="preserve">Adam </w:t>
      </w:r>
      <w:proofErr w:type="spellStart"/>
      <w:r>
        <w:rPr>
          <w:i/>
          <w:szCs w:val="24"/>
        </w:rPr>
        <w:t>Trzebinczyk</w:t>
      </w:r>
      <w:proofErr w:type="spellEnd"/>
      <w:r>
        <w:rPr>
          <w:i/>
          <w:szCs w:val="24"/>
        </w:rPr>
        <w:t xml:space="preserve">  </w:t>
      </w:r>
    </w:p>
    <w:p w:rsidR="00B87030" w:rsidRPr="00BB547B" w:rsidRDefault="00B87030" w:rsidP="00B87030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B87030" w:rsidRPr="00BB547B" w:rsidSect="002D317B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134" w:header="142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08B3" w:rsidRDefault="00F308B3">
      <w:r>
        <w:separator/>
      </w:r>
    </w:p>
  </w:endnote>
  <w:endnote w:type="continuationSeparator" w:id="0">
    <w:p w:rsidR="00F308B3" w:rsidRDefault="00F308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FB259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FB259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FB259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FB2596">
      <w:rPr>
        <w:rStyle w:val="Numerstrony"/>
        <w:rFonts w:ascii="Arial" w:hAnsi="Arial"/>
        <w:sz w:val="18"/>
        <w:szCs w:val="18"/>
      </w:rPr>
      <w:fldChar w:fldCharType="separate"/>
    </w:r>
    <w:r w:rsidR="002D317B">
      <w:rPr>
        <w:rStyle w:val="Numerstrony"/>
        <w:rFonts w:ascii="Arial" w:hAnsi="Arial"/>
        <w:noProof/>
        <w:sz w:val="18"/>
        <w:szCs w:val="18"/>
      </w:rPr>
      <w:t>3</w:t>
    </w:r>
    <w:r w:rsidR="00FB259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FB259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FB2596">
      <w:rPr>
        <w:rStyle w:val="Numerstrony"/>
        <w:rFonts w:ascii="Arial" w:hAnsi="Arial"/>
        <w:sz w:val="18"/>
        <w:szCs w:val="18"/>
      </w:rPr>
      <w:fldChar w:fldCharType="separate"/>
    </w:r>
    <w:r w:rsidR="002D317B">
      <w:rPr>
        <w:rStyle w:val="Numerstrony"/>
        <w:rFonts w:ascii="Arial" w:hAnsi="Arial"/>
        <w:noProof/>
        <w:sz w:val="18"/>
        <w:szCs w:val="18"/>
      </w:rPr>
      <w:t>3</w:t>
    </w:r>
    <w:r w:rsidR="00FB259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FB2596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FB2596">
      <w:rPr>
        <w:rStyle w:val="Numerstrony"/>
      </w:rPr>
      <w:fldChar w:fldCharType="separate"/>
    </w:r>
    <w:r>
      <w:rPr>
        <w:rStyle w:val="Numerstrony"/>
        <w:noProof/>
      </w:rPr>
      <w:t>1</w:t>
    </w:r>
    <w:r w:rsidR="00FB2596">
      <w:rPr>
        <w:rStyle w:val="Numerstrony"/>
      </w:rPr>
      <w:fldChar w:fldCharType="end"/>
    </w:r>
    <w:r>
      <w:rPr>
        <w:rStyle w:val="Numerstrony"/>
      </w:rPr>
      <w:t>/</w:t>
    </w:r>
    <w:r w:rsidR="00FB2596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FB2596">
      <w:rPr>
        <w:rStyle w:val="Numerstrony"/>
      </w:rPr>
      <w:fldChar w:fldCharType="separate"/>
    </w:r>
    <w:r w:rsidR="002D317B">
      <w:rPr>
        <w:rStyle w:val="Numerstrony"/>
        <w:noProof/>
      </w:rPr>
      <w:t>3</w:t>
    </w:r>
    <w:r w:rsidR="00FB2596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08B3" w:rsidRDefault="00F308B3">
      <w:r>
        <w:separator/>
      </w:r>
    </w:p>
  </w:footnote>
  <w:footnote w:type="continuationSeparator" w:id="0">
    <w:p w:rsidR="00F308B3" w:rsidRDefault="00F308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7AA8" w:rsidRDefault="002D317B">
    <w:pPr>
      <w:pStyle w:val="Nagwek"/>
    </w:pPr>
    <w:r w:rsidRPr="006C0477">
      <w:rPr>
        <w:i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503.5pt;height:100.5pt;visibility:visible">
          <v:imagedata r:id="rId1" o:title="Obraz zawierający tekst&#10;&#10;Opis wygenerowany automatyczni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7AA8"/>
    <w:rsid w:val="00007727"/>
    <w:rsid w:val="00017720"/>
    <w:rsid w:val="00035488"/>
    <w:rsid w:val="000D7F25"/>
    <w:rsid w:val="000E00E5"/>
    <w:rsid w:val="00127AC8"/>
    <w:rsid w:val="00173B20"/>
    <w:rsid w:val="001C69FF"/>
    <w:rsid w:val="0023318D"/>
    <w:rsid w:val="00277E01"/>
    <w:rsid w:val="002D317B"/>
    <w:rsid w:val="00332139"/>
    <w:rsid w:val="003C486B"/>
    <w:rsid w:val="003D72FD"/>
    <w:rsid w:val="00423179"/>
    <w:rsid w:val="00490DC0"/>
    <w:rsid w:val="00493F8C"/>
    <w:rsid w:val="004C7E9B"/>
    <w:rsid w:val="005614F2"/>
    <w:rsid w:val="00577BC6"/>
    <w:rsid w:val="005F7AA8"/>
    <w:rsid w:val="0069085C"/>
    <w:rsid w:val="006B27ED"/>
    <w:rsid w:val="00843263"/>
    <w:rsid w:val="00861E75"/>
    <w:rsid w:val="009D19BD"/>
    <w:rsid w:val="009F189D"/>
    <w:rsid w:val="00A03F9C"/>
    <w:rsid w:val="00A80738"/>
    <w:rsid w:val="00B42EF2"/>
    <w:rsid w:val="00B87030"/>
    <w:rsid w:val="00BB547B"/>
    <w:rsid w:val="00C236D3"/>
    <w:rsid w:val="00C659E2"/>
    <w:rsid w:val="00C82837"/>
    <w:rsid w:val="00CA3D66"/>
    <w:rsid w:val="00CB0802"/>
    <w:rsid w:val="00D030AE"/>
    <w:rsid w:val="00D665F5"/>
    <w:rsid w:val="00D7128F"/>
    <w:rsid w:val="00D85AF4"/>
    <w:rsid w:val="00EA3476"/>
    <w:rsid w:val="00EC0741"/>
    <w:rsid w:val="00F16C60"/>
    <w:rsid w:val="00F308B3"/>
    <w:rsid w:val="00F95C33"/>
    <w:rsid w:val="00FB2596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277E01"/>
  </w:style>
  <w:style w:type="character" w:customStyle="1" w:styleId="TekstpodstawowywcityZnak">
    <w:name w:val="Tekst podstawowy wcięty Znak"/>
    <w:basedOn w:val="Domylnaczcionkaakapitu"/>
    <w:link w:val="Tekstpodstawowywcity"/>
    <w:rsid w:val="00277E01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D85AF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400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2023-02-28T14:08:00Z</cp:lastPrinted>
  <dcterms:created xsi:type="dcterms:W3CDTF">2023-02-28T14:09:00Z</dcterms:created>
  <dcterms:modified xsi:type="dcterms:W3CDTF">2023-02-28T14:09:00Z</dcterms:modified>
</cp:coreProperties>
</file>