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5FD" w:rsidRPr="00A7226F" w:rsidRDefault="00D075FD" w:rsidP="00D075F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075FD" w:rsidRPr="00A7226F" w:rsidRDefault="00D075FD" w:rsidP="00D075F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075FD" w:rsidRPr="00A7226F" w:rsidRDefault="00D075FD" w:rsidP="00D075F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075FD" w:rsidRDefault="00D075FD" w:rsidP="00D075F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</w:t>
      </w:r>
      <w:r w:rsidR="00F7083A">
        <w:rPr>
          <w:sz w:val="24"/>
        </w:rPr>
        <w:t>3</w:t>
      </w:r>
      <w:r w:rsidRPr="00E412D5">
        <w:rPr>
          <w:sz w:val="24"/>
        </w:rPr>
        <w:t>-</w:t>
      </w:r>
      <w:r w:rsidR="00F7083A">
        <w:rPr>
          <w:sz w:val="24"/>
        </w:rPr>
        <w:t>0</w:t>
      </w:r>
      <w:r>
        <w:rPr>
          <w:sz w:val="24"/>
        </w:rPr>
        <w:t>2</w:t>
      </w:r>
      <w:r w:rsidRPr="00E412D5">
        <w:rPr>
          <w:sz w:val="24"/>
        </w:rPr>
        <w:t>-</w:t>
      </w:r>
      <w:r>
        <w:rPr>
          <w:sz w:val="24"/>
        </w:rPr>
        <w:t>2</w:t>
      </w:r>
      <w:r w:rsidR="00F7083A">
        <w:rPr>
          <w:sz w:val="24"/>
        </w:rPr>
        <w:t>8</w:t>
      </w:r>
    </w:p>
    <w:p w:rsidR="00D075FD" w:rsidRDefault="00D075FD" w:rsidP="00D075F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F7083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F7083A">
        <w:rPr>
          <w:b/>
          <w:sz w:val="24"/>
          <w:szCs w:val="24"/>
        </w:rPr>
        <w:t>3</w:t>
      </w:r>
      <w:r>
        <w:rPr>
          <w:sz w:val="24"/>
        </w:rPr>
        <w:tab/>
        <w:t xml:space="preserve"> </w:t>
      </w:r>
    </w:p>
    <w:p w:rsidR="00D075FD" w:rsidRDefault="00D075FD" w:rsidP="00493ED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93ED9" w:rsidRPr="00493ED9" w:rsidRDefault="00493ED9" w:rsidP="00D075FD">
      <w:pPr>
        <w:pStyle w:val="Nagwek"/>
        <w:tabs>
          <w:tab w:val="clear" w:pos="4536"/>
          <w:tab w:val="clear" w:pos="9072"/>
        </w:tabs>
      </w:pPr>
    </w:p>
    <w:p w:rsidR="00D075FD" w:rsidRPr="000B6CF4" w:rsidRDefault="00D075FD" w:rsidP="00D075F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D075FD" w:rsidRPr="000B6CF4" w:rsidRDefault="00D075FD" w:rsidP="00D075F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D075FD" w:rsidRDefault="00D075FD" w:rsidP="00D075F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075FD" w:rsidRDefault="00D075FD" w:rsidP="00D075F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D075FD" w:rsidRDefault="00D075FD" w:rsidP="00D075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D075FD" w:rsidRDefault="00D075FD" w:rsidP="00D075FD">
      <w:pPr>
        <w:jc w:val="center"/>
        <w:rPr>
          <w:b/>
          <w:sz w:val="24"/>
          <w:szCs w:val="24"/>
        </w:rPr>
      </w:pPr>
    </w:p>
    <w:p w:rsidR="00D075FD" w:rsidRPr="002C3E23" w:rsidRDefault="00D075FD" w:rsidP="00D075FD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>Dostawa wyrobów medycznych</w:t>
      </w:r>
      <w:r>
        <w:rPr>
          <w:b/>
          <w:szCs w:val="24"/>
        </w:rPr>
        <w:t>”</w:t>
      </w:r>
    </w:p>
    <w:p w:rsidR="00D075FD" w:rsidRDefault="00D075FD" w:rsidP="00D075FD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</w:t>
      </w:r>
      <w:r w:rsidR="00F7083A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4/P/202</w:t>
      </w:r>
      <w:r w:rsidR="00F7083A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</w:t>
      </w:r>
    </w:p>
    <w:p w:rsidR="00D075FD" w:rsidRDefault="00D075FD" w:rsidP="00D075FD">
      <w:pPr>
        <w:jc w:val="center"/>
        <w:rPr>
          <w:sz w:val="22"/>
          <w:szCs w:val="22"/>
        </w:rPr>
      </w:pPr>
    </w:p>
    <w:p w:rsidR="00D075FD" w:rsidRDefault="00D075FD" w:rsidP="00D075FD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28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1 zamówienia w wysokości 17 496.00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2 zamówienia w wysokości 8 467.20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3 zamówienia w wysokości 907.20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4 zamówienia w wysokości 2 872.80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5 zamówienia w wysokości 864.00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6 zamówienia w wysokości 810.00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7 zamówienia w wysokości 6 480.00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8 zamówienia w wysokości 6 804.00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9 zamówienia w wysokości 125 020.80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10 zamówienia w wysokości 9 504.00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11 zamówienia w wysokości 30 240.00 zł brutto;</w:t>
            </w:r>
          </w:p>
        </w:tc>
      </w:tr>
      <w:tr w:rsidR="006E4E99" w:rsidRPr="00C902DE" w:rsidTr="00E4584E">
        <w:trPr>
          <w:trHeight w:val="70"/>
        </w:trPr>
        <w:tc>
          <w:tcPr>
            <w:tcW w:w="9214" w:type="dxa"/>
          </w:tcPr>
          <w:p w:rsidR="006E4E99" w:rsidRPr="00E4584E" w:rsidRDefault="006E4E99" w:rsidP="00CE5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4584E">
              <w:rPr>
                <w:sz w:val="24"/>
                <w:szCs w:val="24"/>
              </w:rPr>
              <w:t>części 12 zamówienia w wysokości 9 525.60 zł brutto</w:t>
            </w:r>
            <w:r w:rsidR="00E4584E" w:rsidRPr="00E4584E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493ED9" w:rsidRDefault="00493ED9" w:rsidP="00493ED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493ED9" w:rsidRDefault="00493ED9" w:rsidP="00493ED9">
      <w:pPr>
        <w:jc w:val="right"/>
        <w:rPr>
          <w:i/>
          <w:sz w:val="24"/>
          <w:szCs w:val="24"/>
        </w:rPr>
      </w:pPr>
    </w:p>
    <w:p w:rsidR="00493ED9" w:rsidRDefault="00493ED9" w:rsidP="00493ED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493ED9" w:rsidRPr="00BB547B" w:rsidRDefault="00493ED9" w:rsidP="00493ED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9A129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129" w:rsidRDefault="00636129">
      <w:r>
        <w:separator/>
      </w:r>
    </w:p>
  </w:endnote>
  <w:endnote w:type="continuationSeparator" w:id="0">
    <w:p w:rsidR="00636129" w:rsidRDefault="00636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462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462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4625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46250">
      <w:rPr>
        <w:rStyle w:val="Numerstrony"/>
        <w:rFonts w:ascii="Arial" w:hAnsi="Arial"/>
        <w:sz w:val="18"/>
        <w:szCs w:val="18"/>
      </w:rPr>
      <w:fldChar w:fldCharType="separate"/>
    </w:r>
    <w:r w:rsidR="009A1298">
      <w:rPr>
        <w:rStyle w:val="Numerstrony"/>
        <w:rFonts w:ascii="Arial" w:hAnsi="Arial"/>
        <w:noProof/>
        <w:sz w:val="18"/>
        <w:szCs w:val="18"/>
      </w:rPr>
      <w:t>1</w:t>
    </w:r>
    <w:r w:rsidR="0004625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4625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46250">
      <w:rPr>
        <w:rStyle w:val="Numerstrony"/>
        <w:rFonts w:ascii="Arial" w:hAnsi="Arial"/>
        <w:sz w:val="18"/>
        <w:szCs w:val="18"/>
      </w:rPr>
      <w:fldChar w:fldCharType="separate"/>
    </w:r>
    <w:r w:rsidR="009A1298">
      <w:rPr>
        <w:rStyle w:val="Numerstrony"/>
        <w:rFonts w:ascii="Arial" w:hAnsi="Arial"/>
        <w:noProof/>
        <w:sz w:val="18"/>
        <w:szCs w:val="18"/>
      </w:rPr>
      <w:t>1</w:t>
    </w:r>
    <w:r w:rsidR="0004625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4625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46250">
      <w:rPr>
        <w:rStyle w:val="Numerstrony"/>
      </w:rPr>
      <w:fldChar w:fldCharType="separate"/>
    </w:r>
    <w:r>
      <w:rPr>
        <w:rStyle w:val="Numerstrony"/>
        <w:noProof/>
      </w:rPr>
      <w:t>1</w:t>
    </w:r>
    <w:r w:rsidR="00046250">
      <w:rPr>
        <w:rStyle w:val="Numerstrony"/>
      </w:rPr>
      <w:fldChar w:fldCharType="end"/>
    </w:r>
    <w:r>
      <w:rPr>
        <w:rStyle w:val="Numerstrony"/>
      </w:rPr>
      <w:t>/</w:t>
    </w:r>
    <w:r w:rsidR="0004625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46250">
      <w:rPr>
        <w:rStyle w:val="Numerstrony"/>
      </w:rPr>
      <w:fldChar w:fldCharType="separate"/>
    </w:r>
    <w:r w:rsidR="009A1298">
      <w:rPr>
        <w:rStyle w:val="Numerstrony"/>
        <w:noProof/>
      </w:rPr>
      <w:t>1</w:t>
    </w:r>
    <w:r w:rsidR="0004625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129" w:rsidRDefault="00636129">
      <w:r>
        <w:separator/>
      </w:r>
    </w:p>
  </w:footnote>
  <w:footnote w:type="continuationSeparator" w:id="0">
    <w:p w:rsidR="00636129" w:rsidRDefault="006361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98" w:rsidRPr="00AA7942" w:rsidRDefault="009A1298" w:rsidP="009A1298">
    <w:pPr>
      <w:pStyle w:val="Nagwek"/>
      <w:rPr>
        <w:i/>
        <w:iCs/>
      </w:rPr>
    </w:pPr>
    <w:r w:rsidRPr="006C0477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E99"/>
    <w:rsid w:val="00007727"/>
    <w:rsid w:val="00017720"/>
    <w:rsid w:val="00035488"/>
    <w:rsid w:val="00046250"/>
    <w:rsid w:val="000D7F25"/>
    <w:rsid w:val="000E00E5"/>
    <w:rsid w:val="001056FC"/>
    <w:rsid w:val="00173B20"/>
    <w:rsid w:val="001C69FF"/>
    <w:rsid w:val="0023318D"/>
    <w:rsid w:val="003D72FD"/>
    <w:rsid w:val="00423179"/>
    <w:rsid w:val="0049054E"/>
    <w:rsid w:val="00490DC0"/>
    <w:rsid w:val="00493ED9"/>
    <w:rsid w:val="00493F8C"/>
    <w:rsid w:val="004C7E9B"/>
    <w:rsid w:val="00510EC8"/>
    <w:rsid w:val="00524583"/>
    <w:rsid w:val="00551947"/>
    <w:rsid w:val="00636129"/>
    <w:rsid w:val="0069085C"/>
    <w:rsid w:val="006E4E99"/>
    <w:rsid w:val="00804A9B"/>
    <w:rsid w:val="00843263"/>
    <w:rsid w:val="00861E75"/>
    <w:rsid w:val="00890B92"/>
    <w:rsid w:val="009A1298"/>
    <w:rsid w:val="009D19BD"/>
    <w:rsid w:val="009E569F"/>
    <w:rsid w:val="009F189D"/>
    <w:rsid w:val="00A47FF6"/>
    <w:rsid w:val="00A80738"/>
    <w:rsid w:val="00BE7129"/>
    <w:rsid w:val="00C236D3"/>
    <w:rsid w:val="00C659E2"/>
    <w:rsid w:val="00C902DE"/>
    <w:rsid w:val="00CB0802"/>
    <w:rsid w:val="00D075FD"/>
    <w:rsid w:val="00D61EB3"/>
    <w:rsid w:val="00D7128F"/>
    <w:rsid w:val="00E4584E"/>
    <w:rsid w:val="00EA3476"/>
    <w:rsid w:val="00F7083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075FD"/>
  </w:style>
  <w:style w:type="character" w:customStyle="1" w:styleId="TekstpodstawowywcityZnak">
    <w:name w:val="Tekst podstawowy wcięty Znak"/>
    <w:basedOn w:val="Domylnaczcionkaakapitu"/>
    <w:link w:val="Tekstpodstawowywcity"/>
    <w:rsid w:val="00D075F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93E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2023-02-28T14:06:00Z</cp:lastPrinted>
  <dcterms:created xsi:type="dcterms:W3CDTF">2023-02-28T14:06:00Z</dcterms:created>
  <dcterms:modified xsi:type="dcterms:W3CDTF">2023-02-28T14:06:00Z</dcterms:modified>
</cp:coreProperties>
</file>