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EA9F8" w14:textId="77777777" w:rsidR="00FB7F50" w:rsidRPr="002245BE" w:rsidRDefault="007A334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A334A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7A334A">
        <w:rPr>
          <w:sz w:val="22"/>
          <w:szCs w:val="22"/>
        </w:rPr>
        <w:t>2023-03-01</w:t>
      </w:r>
    </w:p>
    <w:p w14:paraId="42DB892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B2972F5" w14:textId="77777777" w:rsidR="00FB7F50" w:rsidRPr="002245BE" w:rsidRDefault="007A334A" w:rsidP="00FB7F50">
      <w:pPr>
        <w:spacing w:after="40"/>
        <w:rPr>
          <w:b/>
          <w:bCs/>
          <w:sz w:val="22"/>
          <w:szCs w:val="22"/>
        </w:rPr>
      </w:pPr>
      <w:r w:rsidRPr="007A334A">
        <w:rPr>
          <w:b/>
          <w:bCs/>
          <w:sz w:val="22"/>
          <w:szCs w:val="22"/>
        </w:rPr>
        <w:t>Samodzielny Publiczny Zespół Opieki Zdrowotnej w Kolbuszowej</w:t>
      </w:r>
    </w:p>
    <w:p w14:paraId="002C2063" w14:textId="77777777" w:rsidR="00FB7F50" w:rsidRPr="002245BE" w:rsidRDefault="007A334A" w:rsidP="00FB7F50">
      <w:pPr>
        <w:rPr>
          <w:sz w:val="22"/>
          <w:szCs w:val="22"/>
        </w:rPr>
      </w:pPr>
      <w:r w:rsidRPr="007A334A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7A334A">
        <w:rPr>
          <w:sz w:val="22"/>
          <w:szCs w:val="22"/>
        </w:rPr>
        <w:t>4</w:t>
      </w:r>
    </w:p>
    <w:p w14:paraId="37E32159" w14:textId="77777777" w:rsidR="00FB7F50" w:rsidRPr="002245BE" w:rsidRDefault="007A334A" w:rsidP="00FB7F50">
      <w:pPr>
        <w:rPr>
          <w:sz w:val="22"/>
          <w:szCs w:val="22"/>
        </w:rPr>
      </w:pPr>
      <w:r w:rsidRPr="007A334A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7A334A">
        <w:rPr>
          <w:sz w:val="22"/>
          <w:szCs w:val="22"/>
        </w:rPr>
        <w:t>Kolbuszowa</w:t>
      </w:r>
    </w:p>
    <w:p w14:paraId="1F8333B2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0762E5CB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78166413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E0A2A1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7A334A" w:rsidRPr="00607F9B" w14:paraId="6B3816E8" w14:textId="77777777" w:rsidTr="0035021D">
        <w:trPr>
          <w:trHeight w:val="638"/>
        </w:trPr>
        <w:tc>
          <w:tcPr>
            <w:tcW w:w="959" w:type="dxa"/>
            <w:shd w:val="clear" w:color="auto" w:fill="auto"/>
          </w:tcPr>
          <w:p w14:paraId="36FE3BBB" w14:textId="77777777" w:rsidR="007A334A" w:rsidRPr="00607F9B" w:rsidRDefault="007A334A" w:rsidP="0035021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2463A51" w14:textId="77777777" w:rsidR="007A334A" w:rsidRPr="00607F9B" w:rsidRDefault="007A334A" w:rsidP="0035021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A334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A334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A334A">
              <w:rPr>
                <w:b/>
                <w:bCs/>
                <w:sz w:val="22"/>
                <w:szCs w:val="22"/>
              </w:rPr>
              <w:t>Dostawa wyrobów do pielęgnacji pacjenta i opatrunki specjalistyczne w 17 pakietach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A334A">
              <w:rPr>
                <w:b/>
                <w:sz w:val="22"/>
                <w:szCs w:val="22"/>
              </w:rPr>
              <w:t>Eap-2412/2/2023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1D3A82F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7A334A" w:rsidRPr="007A334A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7A334A" w:rsidRPr="007A334A">
        <w:rPr>
          <w:sz w:val="22"/>
          <w:szCs w:val="22"/>
        </w:rPr>
        <w:t>(</w:t>
      </w:r>
      <w:proofErr w:type="spellStart"/>
      <w:r w:rsidR="007A334A" w:rsidRPr="007A334A">
        <w:rPr>
          <w:sz w:val="22"/>
          <w:szCs w:val="22"/>
        </w:rPr>
        <w:t>t.j</w:t>
      </w:r>
      <w:proofErr w:type="spellEnd"/>
      <w:r w:rsidR="007A334A" w:rsidRPr="007A334A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A334A" w14:paraId="04F285DC" w14:textId="77777777" w:rsidTr="003502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FE7EE1E" w14:textId="77777777" w:rsidR="007A334A" w:rsidRPr="00D26ED6" w:rsidRDefault="007A334A" w:rsidP="0035021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A334A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7A334A">
              <w:rPr>
                <w:b/>
                <w:sz w:val="22"/>
                <w:szCs w:val="22"/>
              </w:rPr>
              <w:t>Group</w:t>
            </w:r>
            <w:proofErr w:type="spellEnd"/>
            <w:r w:rsidRPr="007A334A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4FA69C9C" w14:textId="77777777" w:rsidR="007A334A" w:rsidRPr="009F0E5C" w:rsidRDefault="007A334A" w:rsidP="0035021D">
            <w:pPr>
              <w:jc w:val="both"/>
              <w:rPr>
                <w:bCs/>
                <w:sz w:val="22"/>
                <w:szCs w:val="22"/>
              </w:rPr>
            </w:pPr>
            <w:r w:rsidRPr="007A334A">
              <w:rPr>
                <w:bCs/>
                <w:sz w:val="22"/>
                <w:szCs w:val="22"/>
              </w:rPr>
              <w:t>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A334A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5D2F0DA" w14:textId="77777777" w:rsidR="007A334A" w:rsidRPr="009F0E5C" w:rsidRDefault="007A334A" w:rsidP="0035021D">
            <w:pPr>
              <w:jc w:val="both"/>
              <w:rPr>
                <w:bCs/>
                <w:sz w:val="22"/>
                <w:szCs w:val="22"/>
              </w:rPr>
            </w:pPr>
            <w:r w:rsidRPr="007A334A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A334A">
              <w:rPr>
                <w:bCs/>
                <w:sz w:val="22"/>
                <w:szCs w:val="22"/>
              </w:rPr>
              <w:t>Zabrze</w:t>
            </w:r>
          </w:p>
          <w:p w14:paraId="486EAF6A" w14:textId="77777777" w:rsidR="007A334A" w:rsidRDefault="007A334A" w:rsidP="0035021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94C55A4" w14:textId="77777777" w:rsidR="007A334A" w:rsidRPr="00211A34" w:rsidRDefault="007A334A" w:rsidP="0035021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A334A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A334A">
              <w:rPr>
                <w:sz w:val="22"/>
                <w:szCs w:val="22"/>
              </w:rPr>
              <w:t>Pakiet I - Kompresy włókninowe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A334A">
              <w:rPr>
                <w:b/>
                <w:sz w:val="22"/>
                <w:szCs w:val="22"/>
              </w:rPr>
              <w:t>10 783.80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07E5024" w14:textId="77777777" w:rsidR="007A334A" w:rsidRPr="00D26ED6" w:rsidRDefault="007A334A" w:rsidP="0035021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8D54D91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Uzasadnienie wyboru:</w:t>
            </w:r>
          </w:p>
          <w:p w14:paraId="5A0DA15F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</w:t>
            </w:r>
            <w:r w:rsidRPr="007A334A">
              <w:tab/>
              <w:t xml:space="preserve">treść wybranej oferty odpowiada treści SWZ, </w:t>
            </w:r>
          </w:p>
          <w:p w14:paraId="57F4905A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</w:t>
            </w:r>
            <w:r w:rsidRPr="007A334A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C52BA8A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I. Kryterium: Cena oferty - 60 punktów</w:t>
            </w:r>
          </w:p>
          <w:p w14:paraId="6CCB24E9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II. Warunki techniczne  - 35 punktów</w:t>
            </w:r>
          </w:p>
          <w:p w14:paraId="4853E43F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III. Termin dostawy  - 5 punktów</w:t>
            </w:r>
          </w:p>
          <w:p w14:paraId="55682A6A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 oferta wpłynęła do Zamawiającego w wyznaczonym terminie , a Wykonawca  ją składający nie podlega wykluczeniu z postępowania</w:t>
            </w:r>
          </w:p>
          <w:p w14:paraId="18300312" w14:textId="77777777" w:rsid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-kwota oferty nie przekraczała kwoty jaką Zamawiający zamierza przeznaczyć na sfinansowanie zamówienia.</w:t>
            </w:r>
          </w:p>
        </w:tc>
      </w:tr>
      <w:tr w:rsidR="007A334A" w14:paraId="215D0FAE" w14:textId="77777777" w:rsidTr="003502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70604DD" w14:textId="77777777" w:rsidR="007A334A" w:rsidRPr="00D26ED6" w:rsidRDefault="007A334A" w:rsidP="0035021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A334A">
              <w:rPr>
                <w:b/>
                <w:sz w:val="22"/>
                <w:szCs w:val="22"/>
              </w:rPr>
              <w:lastRenderedPageBreak/>
              <w:t>Paul Hartmann Polska Sp. z o.o.</w:t>
            </w:r>
          </w:p>
          <w:p w14:paraId="6CF5781C" w14:textId="77777777" w:rsidR="007A334A" w:rsidRPr="009F0E5C" w:rsidRDefault="007A334A" w:rsidP="0035021D">
            <w:pPr>
              <w:jc w:val="both"/>
              <w:rPr>
                <w:bCs/>
                <w:sz w:val="22"/>
                <w:szCs w:val="22"/>
              </w:rPr>
            </w:pPr>
            <w:r w:rsidRPr="007A334A">
              <w:rPr>
                <w:bCs/>
                <w:sz w:val="22"/>
                <w:szCs w:val="22"/>
              </w:rPr>
              <w:t>Żeromskiego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A334A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00DC49B" w14:textId="77777777" w:rsidR="007A334A" w:rsidRPr="009F0E5C" w:rsidRDefault="007A334A" w:rsidP="0035021D">
            <w:pPr>
              <w:jc w:val="both"/>
              <w:rPr>
                <w:bCs/>
                <w:sz w:val="22"/>
                <w:szCs w:val="22"/>
              </w:rPr>
            </w:pPr>
            <w:r w:rsidRPr="007A334A">
              <w:rPr>
                <w:bCs/>
                <w:sz w:val="22"/>
                <w:szCs w:val="22"/>
              </w:rPr>
              <w:t>95200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A334A">
              <w:rPr>
                <w:bCs/>
                <w:sz w:val="22"/>
                <w:szCs w:val="22"/>
              </w:rPr>
              <w:t>Pabianice</w:t>
            </w:r>
          </w:p>
          <w:p w14:paraId="4B3C40A8" w14:textId="77777777" w:rsidR="007A334A" w:rsidRDefault="007A334A" w:rsidP="0035021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1893868" w14:textId="77777777" w:rsidR="007A334A" w:rsidRPr="00211A34" w:rsidRDefault="007A334A" w:rsidP="0035021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A334A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A334A">
              <w:rPr>
                <w:sz w:val="22"/>
                <w:szCs w:val="22"/>
              </w:rPr>
              <w:t>Pakiet II - Opaski , gaza , wata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A334A">
              <w:rPr>
                <w:b/>
                <w:sz w:val="22"/>
                <w:szCs w:val="22"/>
              </w:rPr>
              <w:t>94 772.40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845E3A4" w14:textId="77777777" w:rsidR="007A334A" w:rsidRPr="00D26ED6" w:rsidRDefault="007A334A" w:rsidP="0035021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C3B0010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Uzasadnienie wyboru:</w:t>
            </w:r>
          </w:p>
          <w:p w14:paraId="5E7E5ED2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</w:t>
            </w:r>
            <w:r w:rsidRPr="007A334A">
              <w:tab/>
              <w:t xml:space="preserve">treść wybranej oferty odpowiada treści SWZ, </w:t>
            </w:r>
          </w:p>
          <w:p w14:paraId="3108858B" w14:textId="723E36BE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</w:t>
            </w:r>
            <w:r w:rsidRPr="007A334A">
              <w:tab/>
              <w:t xml:space="preserve">wybrana oferta spełnia wszystkie wymagania Zamawiającego opisane w SWZ i uzyskała największą ilość punktów - </w:t>
            </w:r>
            <w:r w:rsidR="00F828BC">
              <w:t>63</w:t>
            </w:r>
            <w:r w:rsidRPr="007A334A">
              <w:t xml:space="preserve"> pkt. /wyliczenie wg. wzoru zamieszczonego w SWZ / przy kryterium oceny: </w:t>
            </w:r>
          </w:p>
          <w:p w14:paraId="2EF7E483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I. Kryterium: Cena oferty - 60 punktów</w:t>
            </w:r>
          </w:p>
          <w:p w14:paraId="77064636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II. Warunki techniczne  - 0 punktów</w:t>
            </w:r>
          </w:p>
          <w:p w14:paraId="46C0708A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 xml:space="preserve">III. Termin dostawy  -3  punkty </w:t>
            </w:r>
          </w:p>
          <w:p w14:paraId="5FAA3FC3" w14:textId="77777777" w:rsid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 oferta wpłynęła do Zamawiającego w wyznaczonym terminie , a Wykonawca  ją składający nie podlega wykluczeniu z postępowania</w:t>
            </w:r>
          </w:p>
        </w:tc>
      </w:tr>
      <w:tr w:rsidR="007A334A" w14:paraId="44B7765D" w14:textId="77777777" w:rsidTr="003502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A2F5903" w14:textId="77777777" w:rsidR="007A334A" w:rsidRPr="00D26ED6" w:rsidRDefault="007A334A" w:rsidP="0035021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A334A">
              <w:rPr>
                <w:b/>
                <w:sz w:val="22"/>
                <w:szCs w:val="22"/>
              </w:rPr>
              <w:t>Paul Hartmann Polska Sp. z o.o.</w:t>
            </w:r>
          </w:p>
          <w:p w14:paraId="5576708D" w14:textId="77777777" w:rsidR="007A334A" w:rsidRPr="009F0E5C" w:rsidRDefault="007A334A" w:rsidP="0035021D">
            <w:pPr>
              <w:jc w:val="both"/>
              <w:rPr>
                <w:bCs/>
                <w:sz w:val="22"/>
                <w:szCs w:val="22"/>
              </w:rPr>
            </w:pPr>
            <w:r w:rsidRPr="007A334A">
              <w:rPr>
                <w:bCs/>
                <w:sz w:val="22"/>
                <w:szCs w:val="22"/>
              </w:rPr>
              <w:t>Żeromskiego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A334A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BC8AE5C" w14:textId="77777777" w:rsidR="007A334A" w:rsidRPr="009F0E5C" w:rsidRDefault="007A334A" w:rsidP="0035021D">
            <w:pPr>
              <w:jc w:val="both"/>
              <w:rPr>
                <w:bCs/>
                <w:sz w:val="22"/>
                <w:szCs w:val="22"/>
              </w:rPr>
            </w:pPr>
            <w:r w:rsidRPr="007A334A">
              <w:rPr>
                <w:bCs/>
                <w:sz w:val="22"/>
                <w:szCs w:val="22"/>
              </w:rPr>
              <w:t>95200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A334A">
              <w:rPr>
                <w:bCs/>
                <w:sz w:val="22"/>
                <w:szCs w:val="22"/>
              </w:rPr>
              <w:t>Pabianice</w:t>
            </w:r>
          </w:p>
          <w:p w14:paraId="1CD5D0CC" w14:textId="77777777" w:rsidR="007A334A" w:rsidRDefault="007A334A" w:rsidP="0035021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1B7DFA0" w14:textId="77777777" w:rsidR="007A334A" w:rsidRPr="00211A34" w:rsidRDefault="007A334A" w:rsidP="0035021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A334A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A334A">
              <w:rPr>
                <w:sz w:val="22"/>
                <w:szCs w:val="22"/>
              </w:rPr>
              <w:t>Pakiet III - Serwety, kompresy gazowe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A334A">
              <w:rPr>
                <w:b/>
                <w:sz w:val="22"/>
                <w:szCs w:val="22"/>
              </w:rPr>
              <w:t>116 640.22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60ADBD6" w14:textId="77777777" w:rsidR="007A334A" w:rsidRPr="00D26ED6" w:rsidRDefault="007A334A" w:rsidP="0035021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9A06AFF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Uzasadnienie wyboru:</w:t>
            </w:r>
          </w:p>
          <w:p w14:paraId="5A3592B3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</w:t>
            </w:r>
            <w:r w:rsidRPr="007A334A">
              <w:tab/>
              <w:t xml:space="preserve">treść wybranej oferty odpowiada treści SWZ, </w:t>
            </w:r>
          </w:p>
          <w:p w14:paraId="5449C39A" w14:textId="6AB1B19A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</w:t>
            </w:r>
            <w:r w:rsidRPr="007A334A">
              <w:tab/>
              <w:t xml:space="preserve">wybrana oferta spełnia wszystkie wymagania Zamawiającego opisane w SWZ i uzyskała największą ilość punktów - </w:t>
            </w:r>
            <w:r w:rsidR="00F828BC">
              <w:t>98</w:t>
            </w:r>
            <w:r w:rsidRPr="007A334A">
              <w:t xml:space="preserve"> pkt. /wyliczenie wg. wzoru zamieszczonego w SWZ / przy kryterium oceny: </w:t>
            </w:r>
          </w:p>
          <w:p w14:paraId="2CE1DE56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I. Kryterium: Cena oferty - 60 punktów</w:t>
            </w:r>
          </w:p>
          <w:p w14:paraId="701B5897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II. Warunki techniczne  - 35 punktów</w:t>
            </w:r>
          </w:p>
          <w:p w14:paraId="64228068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III. Termin dostawy  - 3 punkty</w:t>
            </w:r>
          </w:p>
          <w:p w14:paraId="1AA4F0D2" w14:textId="77777777" w:rsid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 oferta wpłynęła do Zamawiającego w wyznaczonym terminie , a Wykonawca  ją składający nie podlega wykluczeniu z postępowania</w:t>
            </w:r>
          </w:p>
        </w:tc>
      </w:tr>
      <w:tr w:rsidR="007A334A" w14:paraId="12C68DDA" w14:textId="77777777" w:rsidTr="003502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D44B1F7" w14:textId="77777777" w:rsidR="007A334A" w:rsidRPr="00D26ED6" w:rsidRDefault="007A334A" w:rsidP="0035021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A334A">
              <w:rPr>
                <w:b/>
                <w:sz w:val="22"/>
                <w:szCs w:val="22"/>
              </w:rPr>
              <w:lastRenderedPageBreak/>
              <w:t>TORUŃSKIE ZAKŁADY MATERIAŁÓW OPATRUNKOWYCH S.A.</w:t>
            </w:r>
          </w:p>
          <w:p w14:paraId="5F6C24F3" w14:textId="77777777" w:rsidR="007A334A" w:rsidRPr="009F0E5C" w:rsidRDefault="007A334A" w:rsidP="0035021D">
            <w:pPr>
              <w:jc w:val="both"/>
              <w:rPr>
                <w:bCs/>
                <w:sz w:val="22"/>
                <w:szCs w:val="22"/>
              </w:rPr>
            </w:pPr>
            <w:r w:rsidRPr="007A334A">
              <w:rPr>
                <w:bCs/>
                <w:sz w:val="22"/>
                <w:szCs w:val="22"/>
              </w:rPr>
              <w:t>UL. ŻÓŁKIEWSKIEGO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A334A">
              <w:rPr>
                <w:bCs/>
                <w:sz w:val="22"/>
                <w:szCs w:val="22"/>
              </w:rPr>
              <w:t>20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A334A">
              <w:rPr>
                <w:bCs/>
                <w:sz w:val="22"/>
                <w:szCs w:val="22"/>
              </w:rPr>
              <w:t>/26</w:t>
            </w:r>
          </w:p>
          <w:p w14:paraId="52D25E69" w14:textId="77777777" w:rsidR="007A334A" w:rsidRPr="009F0E5C" w:rsidRDefault="007A334A" w:rsidP="0035021D">
            <w:pPr>
              <w:jc w:val="both"/>
              <w:rPr>
                <w:bCs/>
                <w:sz w:val="22"/>
                <w:szCs w:val="22"/>
              </w:rPr>
            </w:pPr>
            <w:r w:rsidRPr="007A334A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A334A">
              <w:rPr>
                <w:bCs/>
                <w:sz w:val="22"/>
                <w:szCs w:val="22"/>
              </w:rPr>
              <w:t>Toruń</w:t>
            </w:r>
          </w:p>
          <w:p w14:paraId="6B7CBDB4" w14:textId="77777777" w:rsidR="007A334A" w:rsidRDefault="007A334A" w:rsidP="0035021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B86A13F" w14:textId="77777777" w:rsidR="007A334A" w:rsidRPr="00211A34" w:rsidRDefault="007A334A" w:rsidP="0035021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A334A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A334A">
              <w:rPr>
                <w:sz w:val="22"/>
                <w:szCs w:val="22"/>
              </w:rPr>
              <w:t>Pakiet IV - Pieluchy,  podkłady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A334A">
              <w:rPr>
                <w:b/>
                <w:sz w:val="22"/>
                <w:szCs w:val="22"/>
              </w:rPr>
              <w:t>212 956.80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6E4B54B" w14:textId="77777777" w:rsidR="007A334A" w:rsidRPr="00D26ED6" w:rsidRDefault="007A334A" w:rsidP="0035021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F0BDC0E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Uzasadnienie wyboru:</w:t>
            </w:r>
          </w:p>
          <w:p w14:paraId="3505EED0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</w:t>
            </w:r>
            <w:r w:rsidRPr="007A334A">
              <w:tab/>
              <w:t xml:space="preserve">treść wybranej oferty odpowiada treści SWZ, </w:t>
            </w:r>
          </w:p>
          <w:p w14:paraId="3FA7606D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</w:t>
            </w:r>
            <w:r w:rsidRPr="007A334A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32B1EA6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I. Kryterium: Cena oferty - 60 punktów</w:t>
            </w:r>
          </w:p>
          <w:p w14:paraId="7843931A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II. Warunki techniczne  - 35 punktów</w:t>
            </w:r>
          </w:p>
          <w:p w14:paraId="536F539D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III. Termin dostawy  - 5 punktów</w:t>
            </w:r>
          </w:p>
          <w:p w14:paraId="70E7A1F2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 oferta wpłynęła do Zamawiającego w wyznaczonym terminie , a Wykonawca  ją składający nie podlega wykluczeniu z postępowania</w:t>
            </w:r>
          </w:p>
          <w:p w14:paraId="013CC10C" w14:textId="77777777" w:rsid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-kwota oferty nie przekraczała kwoty jaką Zamawiający zamierza przeznaczyć na sfinansowanie zamówienia.</w:t>
            </w:r>
          </w:p>
        </w:tc>
      </w:tr>
      <w:tr w:rsidR="007A334A" w14:paraId="69B4C56F" w14:textId="77777777" w:rsidTr="003502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63CA947" w14:textId="77777777" w:rsidR="007A334A" w:rsidRPr="00D26ED6" w:rsidRDefault="007A334A" w:rsidP="0035021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A334A">
              <w:rPr>
                <w:b/>
                <w:sz w:val="22"/>
                <w:szCs w:val="22"/>
              </w:rPr>
              <w:t>TORUŃSKIE ZAKŁADY MATERIAŁÓW OPATRUNKOWYCH S.A.</w:t>
            </w:r>
          </w:p>
          <w:p w14:paraId="40370044" w14:textId="77777777" w:rsidR="007A334A" w:rsidRPr="009F0E5C" w:rsidRDefault="007A334A" w:rsidP="0035021D">
            <w:pPr>
              <w:jc w:val="both"/>
              <w:rPr>
                <w:bCs/>
                <w:sz w:val="22"/>
                <w:szCs w:val="22"/>
              </w:rPr>
            </w:pPr>
            <w:r w:rsidRPr="007A334A">
              <w:rPr>
                <w:bCs/>
                <w:sz w:val="22"/>
                <w:szCs w:val="22"/>
              </w:rPr>
              <w:t>UL. ŻÓŁKIEWSKIEGO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A334A">
              <w:rPr>
                <w:bCs/>
                <w:sz w:val="22"/>
                <w:szCs w:val="22"/>
              </w:rPr>
              <w:t>20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A334A">
              <w:rPr>
                <w:bCs/>
                <w:sz w:val="22"/>
                <w:szCs w:val="22"/>
              </w:rPr>
              <w:t>/26</w:t>
            </w:r>
          </w:p>
          <w:p w14:paraId="19120F6A" w14:textId="77777777" w:rsidR="007A334A" w:rsidRPr="009F0E5C" w:rsidRDefault="007A334A" w:rsidP="0035021D">
            <w:pPr>
              <w:jc w:val="both"/>
              <w:rPr>
                <w:bCs/>
                <w:sz w:val="22"/>
                <w:szCs w:val="22"/>
              </w:rPr>
            </w:pPr>
            <w:r w:rsidRPr="007A334A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A334A">
              <w:rPr>
                <w:bCs/>
                <w:sz w:val="22"/>
                <w:szCs w:val="22"/>
              </w:rPr>
              <w:t>Toruń</w:t>
            </w:r>
          </w:p>
          <w:p w14:paraId="64E61FC3" w14:textId="77777777" w:rsidR="007A334A" w:rsidRDefault="007A334A" w:rsidP="0035021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B5D55E7" w14:textId="77777777" w:rsidR="007A334A" w:rsidRPr="00211A34" w:rsidRDefault="007A334A" w:rsidP="0035021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A334A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A334A">
              <w:rPr>
                <w:sz w:val="22"/>
                <w:szCs w:val="22"/>
              </w:rPr>
              <w:t>Pakiet  V  -  Opatrunki specjalistyczne, chusteczki nawilżające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A334A">
              <w:rPr>
                <w:b/>
                <w:sz w:val="22"/>
                <w:szCs w:val="22"/>
              </w:rPr>
              <w:t>96 530.47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6B5657E" w14:textId="77777777" w:rsidR="007A334A" w:rsidRPr="00D26ED6" w:rsidRDefault="007A334A" w:rsidP="0035021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803863D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Uzasadnienie wyboru:</w:t>
            </w:r>
          </w:p>
          <w:p w14:paraId="2A41A88E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</w:t>
            </w:r>
            <w:r w:rsidRPr="007A334A">
              <w:tab/>
              <w:t xml:space="preserve">treść wybranej oferty odpowiada treści SWZ, </w:t>
            </w:r>
          </w:p>
          <w:p w14:paraId="33EC139F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</w:t>
            </w:r>
            <w:r w:rsidRPr="007A334A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2B991E8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I. Kryterium: Cena oferty - 60 punktów</w:t>
            </w:r>
          </w:p>
          <w:p w14:paraId="241F2E46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II. Warunki techniczne  - 35 punktów</w:t>
            </w:r>
          </w:p>
          <w:p w14:paraId="5B3F07BA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III. Termin dostawy  - 5 punktów</w:t>
            </w:r>
          </w:p>
          <w:p w14:paraId="1C184250" w14:textId="77777777" w:rsid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 oferta wpłynęła do Zamawiającego w wyznaczonym terminie , a Wykonawca  ją składający nie podlega wykluczeniu z postępowania</w:t>
            </w:r>
          </w:p>
        </w:tc>
      </w:tr>
      <w:tr w:rsidR="007A334A" w14:paraId="3F4374BD" w14:textId="77777777" w:rsidTr="003502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7073360" w14:textId="77777777" w:rsidR="007A334A" w:rsidRPr="00D26ED6" w:rsidRDefault="007A334A" w:rsidP="0035021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A334A">
              <w:rPr>
                <w:b/>
                <w:sz w:val="22"/>
                <w:szCs w:val="22"/>
              </w:rPr>
              <w:lastRenderedPageBreak/>
              <w:t>PHU ANMAR Sp. z o.o. Sp. k</w:t>
            </w:r>
          </w:p>
          <w:p w14:paraId="4A4AD3F9" w14:textId="77777777" w:rsidR="007A334A" w:rsidRPr="009F0E5C" w:rsidRDefault="007A334A" w:rsidP="0035021D">
            <w:pPr>
              <w:jc w:val="both"/>
              <w:rPr>
                <w:bCs/>
                <w:sz w:val="22"/>
                <w:szCs w:val="22"/>
              </w:rPr>
            </w:pPr>
            <w:r w:rsidRPr="007A334A">
              <w:rPr>
                <w:bCs/>
                <w:sz w:val="22"/>
                <w:szCs w:val="22"/>
              </w:rPr>
              <w:t>Strefowa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A334A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3B2D917" w14:textId="77777777" w:rsidR="007A334A" w:rsidRPr="009F0E5C" w:rsidRDefault="007A334A" w:rsidP="0035021D">
            <w:pPr>
              <w:jc w:val="both"/>
              <w:rPr>
                <w:bCs/>
                <w:sz w:val="22"/>
                <w:szCs w:val="22"/>
              </w:rPr>
            </w:pPr>
            <w:r w:rsidRPr="007A334A">
              <w:rPr>
                <w:bCs/>
                <w:sz w:val="22"/>
                <w:szCs w:val="22"/>
              </w:rPr>
              <w:t>43-100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A334A">
              <w:rPr>
                <w:bCs/>
                <w:sz w:val="22"/>
                <w:szCs w:val="22"/>
              </w:rPr>
              <w:t>Tychy</w:t>
            </w:r>
          </w:p>
          <w:p w14:paraId="6F3F14D4" w14:textId="77777777" w:rsidR="007A334A" w:rsidRDefault="007A334A" w:rsidP="0035021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20F022C" w14:textId="77777777" w:rsidR="007A334A" w:rsidRPr="00211A34" w:rsidRDefault="007A334A" w:rsidP="0035021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A334A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A334A">
              <w:rPr>
                <w:sz w:val="22"/>
                <w:szCs w:val="22"/>
              </w:rPr>
              <w:t>Pakiet VI - Antybakteryjne gąbki, paski do pomiaru glukozy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A334A">
              <w:rPr>
                <w:b/>
                <w:sz w:val="22"/>
                <w:szCs w:val="22"/>
              </w:rPr>
              <w:t>49 442.40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4D3473F" w14:textId="77777777" w:rsidR="007A334A" w:rsidRPr="00D26ED6" w:rsidRDefault="007A334A" w:rsidP="0035021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8611FFD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Uzasadnienie wyboru:</w:t>
            </w:r>
          </w:p>
          <w:p w14:paraId="71152086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</w:t>
            </w:r>
            <w:r w:rsidRPr="007A334A">
              <w:tab/>
              <w:t xml:space="preserve">treść wybranej oferty odpowiada treści SWZ, </w:t>
            </w:r>
          </w:p>
          <w:p w14:paraId="528D98EF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</w:t>
            </w:r>
            <w:r w:rsidRPr="007A334A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D30E42A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I. Kryterium: Cena oferty - 60 punktów</w:t>
            </w:r>
          </w:p>
          <w:p w14:paraId="77ADE2D7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II. Warunki techniczne  - 35 punktów</w:t>
            </w:r>
          </w:p>
          <w:p w14:paraId="64E44C29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III. Termin dostawy  - 5 punktów</w:t>
            </w:r>
          </w:p>
          <w:p w14:paraId="254ABD0D" w14:textId="77777777" w:rsid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 oferta wpłynęła do Zamawiającego w wyznaczonym terminie , a Wykonawca  ją składający nie podlega wykluczeniu z postępowania</w:t>
            </w:r>
          </w:p>
        </w:tc>
      </w:tr>
      <w:tr w:rsidR="007A334A" w14:paraId="5B358B42" w14:textId="77777777" w:rsidTr="003502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9E24869" w14:textId="77777777" w:rsidR="007A334A" w:rsidRPr="00D26ED6" w:rsidRDefault="007A334A" w:rsidP="0035021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A334A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7A334A">
              <w:rPr>
                <w:b/>
                <w:sz w:val="22"/>
                <w:szCs w:val="22"/>
              </w:rPr>
              <w:t>Group</w:t>
            </w:r>
            <w:proofErr w:type="spellEnd"/>
            <w:r w:rsidRPr="007A334A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19009E24" w14:textId="77777777" w:rsidR="007A334A" w:rsidRPr="009F0E5C" w:rsidRDefault="007A334A" w:rsidP="0035021D">
            <w:pPr>
              <w:jc w:val="both"/>
              <w:rPr>
                <w:bCs/>
                <w:sz w:val="22"/>
                <w:szCs w:val="22"/>
              </w:rPr>
            </w:pPr>
            <w:r w:rsidRPr="007A334A">
              <w:rPr>
                <w:bCs/>
                <w:sz w:val="22"/>
                <w:szCs w:val="22"/>
              </w:rPr>
              <w:t>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A334A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7BF952F" w14:textId="77777777" w:rsidR="007A334A" w:rsidRPr="009F0E5C" w:rsidRDefault="007A334A" w:rsidP="0035021D">
            <w:pPr>
              <w:jc w:val="both"/>
              <w:rPr>
                <w:bCs/>
                <w:sz w:val="22"/>
                <w:szCs w:val="22"/>
              </w:rPr>
            </w:pPr>
            <w:r w:rsidRPr="007A334A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A334A">
              <w:rPr>
                <w:bCs/>
                <w:sz w:val="22"/>
                <w:szCs w:val="22"/>
              </w:rPr>
              <w:t>Zabrze</w:t>
            </w:r>
          </w:p>
          <w:p w14:paraId="1BCAF834" w14:textId="77777777" w:rsidR="007A334A" w:rsidRDefault="007A334A" w:rsidP="0035021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4A0AB58" w14:textId="77777777" w:rsidR="007A334A" w:rsidRPr="00211A34" w:rsidRDefault="007A334A" w:rsidP="0035021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A334A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A334A">
              <w:rPr>
                <w:sz w:val="22"/>
                <w:szCs w:val="22"/>
              </w:rPr>
              <w:t>Pakiet  VII - Opatrunki parafinowe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A334A">
              <w:rPr>
                <w:b/>
                <w:sz w:val="22"/>
                <w:szCs w:val="22"/>
              </w:rPr>
              <w:t>3 053.16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2DA419C" w14:textId="77777777" w:rsidR="007A334A" w:rsidRPr="00D26ED6" w:rsidRDefault="007A334A" w:rsidP="0035021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A13D410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Uzasadnienie wyboru:</w:t>
            </w:r>
          </w:p>
          <w:p w14:paraId="65BB5435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</w:t>
            </w:r>
            <w:r w:rsidRPr="007A334A">
              <w:tab/>
              <w:t xml:space="preserve">treść wybranej oferty odpowiada treści SWZ, </w:t>
            </w:r>
          </w:p>
          <w:p w14:paraId="5E9A72C2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</w:t>
            </w:r>
            <w:r w:rsidRPr="007A334A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6315FD4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I. Kryterium: Cena oferty - 60 punktów</w:t>
            </w:r>
          </w:p>
          <w:p w14:paraId="0F3642AD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II. Warunki techniczne  - 35 punktów</w:t>
            </w:r>
          </w:p>
          <w:p w14:paraId="2FA8A796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III. Termin dostawy  - 5 punktów</w:t>
            </w:r>
          </w:p>
          <w:p w14:paraId="7431FCEE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 oferta wpłynęła do Zamawiającego w wyznaczonym terminie , a Wykonawca  ją składający nie podlega wykluczeniu z postępowania</w:t>
            </w:r>
          </w:p>
          <w:p w14:paraId="3CC135B1" w14:textId="77777777" w:rsid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-kwota oferty nie przekraczała kwoty jaką Zamawiający zamierza przeznaczyć na sfinansowanie zamówienia.</w:t>
            </w:r>
          </w:p>
        </w:tc>
      </w:tr>
      <w:tr w:rsidR="007A334A" w14:paraId="07CB1425" w14:textId="77777777" w:rsidTr="003502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02C5984" w14:textId="77777777" w:rsidR="007A334A" w:rsidRPr="00D26ED6" w:rsidRDefault="007A334A" w:rsidP="0035021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A334A">
              <w:rPr>
                <w:b/>
                <w:sz w:val="22"/>
                <w:szCs w:val="22"/>
              </w:rPr>
              <w:lastRenderedPageBreak/>
              <w:t xml:space="preserve">Zarys International </w:t>
            </w:r>
            <w:proofErr w:type="spellStart"/>
            <w:r w:rsidRPr="007A334A">
              <w:rPr>
                <w:b/>
                <w:sz w:val="22"/>
                <w:szCs w:val="22"/>
              </w:rPr>
              <w:t>Group</w:t>
            </w:r>
            <w:proofErr w:type="spellEnd"/>
            <w:r w:rsidRPr="007A334A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3072DE11" w14:textId="77777777" w:rsidR="007A334A" w:rsidRPr="009F0E5C" w:rsidRDefault="007A334A" w:rsidP="0035021D">
            <w:pPr>
              <w:jc w:val="both"/>
              <w:rPr>
                <w:bCs/>
                <w:sz w:val="22"/>
                <w:szCs w:val="22"/>
              </w:rPr>
            </w:pPr>
            <w:r w:rsidRPr="007A334A">
              <w:rPr>
                <w:bCs/>
                <w:sz w:val="22"/>
                <w:szCs w:val="22"/>
              </w:rPr>
              <w:t>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A334A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1BE0618" w14:textId="77777777" w:rsidR="007A334A" w:rsidRPr="009F0E5C" w:rsidRDefault="007A334A" w:rsidP="0035021D">
            <w:pPr>
              <w:jc w:val="both"/>
              <w:rPr>
                <w:bCs/>
                <w:sz w:val="22"/>
                <w:szCs w:val="22"/>
              </w:rPr>
            </w:pPr>
            <w:r w:rsidRPr="007A334A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A334A">
              <w:rPr>
                <w:bCs/>
                <w:sz w:val="22"/>
                <w:szCs w:val="22"/>
              </w:rPr>
              <w:t>Zabrze</w:t>
            </w:r>
          </w:p>
          <w:p w14:paraId="31FCB158" w14:textId="77777777" w:rsidR="007A334A" w:rsidRDefault="007A334A" w:rsidP="0035021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62C42A7" w14:textId="77777777" w:rsidR="007A334A" w:rsidRPr="00211A34" w:rsidRDefault="007A334A" w:rsidP="0035021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A334A">
              <w:rPr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A334A">
              <w:rPr>
                <w:sz w:val="22"/>
                <w:szCs w:val="22"/>
              </w:rPr>
              <w:t>Pakiet  X - Lignina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A334A">
              <w:rPr>
                <w:b/>
                <w:sz w:val="22"/>
                <w:szCs w:val="22"/>
              </w:rPr>
              <w:t>15 707.52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B05D7A9" w14:textId="77777777" w:rsidR="007A334A" w:rsidRPr="00D26ED6" w:rsidRDefault="007A334A" w:rsidP="0035021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A2F43D1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Uzasadnienie wyboru:</w:t>
            </w:r>
          </w:p>
          <w:p w14:paraId="22495F1A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</w:t>
            </w:r>
            <w:r w:rsidRPr="007A334A">
              <w:tab/>
              <w:t xml:space="preserve">treść wybranej oferty odpowiada treści SWZ, </w:t>
            </w:r>
          </w:p>
          <w:p w14:paraId="73D2286E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</w:t>
            </w:r>
            <w:r w:rsidRPr="007A334A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06608CF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I. Kryterium: Cena oferty - 60 punktów</w:t>
            </w:r>
          </w:p>
          <w:p w14:paraId="456CC8FD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II. Warunki techniczne  - 35 punktów</w:t>
            </w:r>
          </w:p>
          <w:p w14:paraId="796758F0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III. Termin dostawy  - 5 punktów</w:t>
            </w:r>
          </w:p>
          <w:p w14:paraId="0CCBF6E3" w14:textId="77777777" w:rsid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 oferta wpłynęła do Zamawiającego w wyznaczonym terminie , a Wykonawca  ją składający nie podlega wykluczeniu z postępowania</w:t>
            </w:r>
          </w:p>
        </w:tc>
      </w:tr>
      <w:tr w:rsidR="007A334A" w14:paraId="41B983D6" w14:textId="77777777" w:rsidTr="003502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4D09354" w14:textId="77777777" w:rsidR="007A334A" w:rsidRPr="00D26ED6" w:rsidRDefault="007A334A" w:rsidP="0035021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A334A">
              <w:rPr>
                <w:b/>
                <w:sz w:val="22"/>
                <w:szCs w:val="22"/>
              </w:rPr>
              <w:t>Paul Hartmann Polska Sp. z o.o.</w:t>
            </w:r>
          </w:p>
          <w:p w14:paraId="20B0C6B9" w14:textId="77777777" w:rsidR="007A334A" w:rsidRPr="009F0E5C" w:rsidRDefault="007A334A" w:rsidP="0035021D">
            <w:pPr>
              <w:jc w:val="both"/>
              <w:rPr>
                <w:bCs/>
                <w:sz w:val="22"/>
                <w:szCs w:val="22"/>
              </w:rPr>
            </w:pPr>
            <w:r w:rsidRPr="007A334A">
              <w:rPr>
                <w:bCs/>
                <w:sz w:val="22"/>
                <w:szCs w:val="22"/>
              </w:rPr>
              <w:t>Żeromskiego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A334A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8C46C71" w14:textId="77777777" w:rsidR="007A334A" w:rsidRPr="009F0E5C" w:rsidRDefault="007A334A" w:rsidP="0035021D">
            <w:pPr>
              <w:jc w:val="both"/>
              <w:rPr>
                <w:bCs/>
                <w:sz w:val="22"/>
                <w:szCs w:val="22"/>
              </w:rPr>
            </w:pPr>
            <w:r w:rsidRPr="007A334A">
              <w:rPr>
                <w:bCs/>
                <w:sz w:val="22"/>
                <w:szCs w:val="22"/>
              </w:rPr>
              <w:t>95200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A334A">
              <w:rPr>
                <w:bCs/>
                <w:sz w:val="22"/>
                <w:szCs w:val="22"/>
              </w:rPr>
              <w:t>Pabianice</w:t>
            </w:r>
          </w:p>
          <w:p w14:paraId="6280FE98" w14:textId="77777777" w:rsidR="007A334A" w:rsidRDefault="007A334A" w:rsidP="0035021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9B3FB5E" w14:textId="77777777" w:rsidR="007A334A" w:rsidRPr="00211A34" w:rsidRDefault="007A334A" w:rsidP="0035021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A334A">
              <w:rPr>
                <w:sz w:val="22"/>
                <w:szCs w:val="22"/>
              </w:rPr>
              <w:t>12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A334A">
              <w:rPr>
                <w:sz w:val="22"/>
                <w:szCs w:val="22"/>
              </w:rPr>
              <w:t>Pakiet  XII - Opatrunki specjalistyczne 3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A334A">
              <w:rPr>
                <w:b/>
                <w:sz w:val="22"/>
                <w:szCs w:val="22"/>
              </w:rPr>
              <w:t>69 804.72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8BEF913" w14:textId="77777777" w:rsidR="007A334A" w:rsidRPr="00D26ED6" w:rsidRDefault="007A334A" w:rsidP="0035021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1662306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Uzasadnienie wyboru:</w:t>
            </w:r>
          </w:p>
          <w:p w14:paraId="365A5DD8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</w:t>
            </w:r>
            <w:r w:rsidRPr="007A334A">
              <w:tab/>
              <w:t xml:space="preserve">treść wybranej oferty odpowiada treści SWZ, </w:t>
            </w:r>
          </w:p>
          <w:p w14:paraId="43CEF7F1" w14:textId="252A92C5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</w:t>
            </w:r>
            <w:r w:rsidRPr="007A334A">
              <w:tab/>
              <w:t xml:space="preserve">wybrana oferta spełnia wszystkie wymagania Zamawiającego opisane w SWZ i uzyskała największą ilość punktów </w:t>
            </w:r>
            <w:r w:rsidR="00F828BC">
              <w:t>–</w:t>
            </w:r>
            <w:r w:rsidRPr="007A334A">
              <w:t xml:space="preserve"> </w:t>
            </w:r>
            <w:r w:rsidR="00F828BC">
              <w:t xml:space="preserve">98 </w:t>
            </w:r>
            <w:r w:rsidRPr="007A334A">
              <w:t xml:space="preserve">pkt. /wyliczenie wg. wzoru zamieszczonego w SWZ / przy kryterium oceny: </w:t>
            </w:r>
          </w:p>
          <w:p w14:paraId="760AB589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I. Kryterium: Cena oferty - 60 punktów</w:t>
            </w:r>
          </w:p>
          <w:p w14:paraId="13E33292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II. Warunki techniczne  - 35 punktów</w:t>
            </w:r>
          </w:p>
          <w:p w14:paraId="0E17D0CD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III. Termin dostawy  - 3  punkty</w:t>
            </w:r>
          </w:p>
          <w:p w14:paraId="42B20012" w14:textId="77777777" w:rsid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 oferta wpłynęła do Zamawiającego w wyznaczonym terminie , a Wykonawca  ją składający nie podlega wykluczeniu z postępowania</w:t>
            </w:r>
          </w:p>
        </w:tc>
      </w:tr>
      <w:tr w:rsidR="007A334A" w14:paraId="03EF06FC" w14:textId="77777777" w:rsidTr="003502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50385A8" w14:textId="77777777" w:rsidR="007A334A" w:rsidRPr="00D26ED6" w:rsidRDefault="007A334A" w:rsidP="0035021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A334A">
              <w:rPr>
                <w:b/>
                <w:sz w:val="22"/>
                <w:szCs w:val="22"/>
              </w:rPr>
              <w:lastRenderedPageBreak/>
              <w:t>TORUŃSKIE ZAKŁADY MATERIAŁÓW OPATRUNKOWYCH S.A.</w:t>
            </w:r>
          </w:p>
          <w:p w14:paraId="732B3A7F" w14:textId="77777777" w:rsidR="007A334A" w:rsidRPr="009F0E5C" w:rsidRDefault="007A334A" w:rsidP="0035021D">
            <w:pPr>
              <w:jc w:val="both"/>
              <w:rPr>
                <w:bCs/>
                <w:sz w:val="22"/>
                <w:szCs w:val="22"/>
              </w:rPr>
            </w:pPr>
            <w:r w:rsidRPr="007A334A">
              <w:rPr>
                <w:bCs/>
                <w:sz w:val="22"/>
                <w:szCs w:val="22"/>
              </w:rPr>
              <w:t>UL. ŻÓŁKIEWSKIEGO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A334A">
              <w:rPr>
                <w:bCs/>
                <w:sz w:val="22"/>
                <w:szCs w:val="22"/>
              </w:rPr>
              <w:t>20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A334A">
              <w:rPr>
                <w:bCs/>
                <w:sz w:val="22"/>
                <w:szCs w:val="22"/>
              </w:rPr>
              <w:t>/26</w:t>
            </w:r>
          </w:p>
          <w:p w14:paraId="5C700A61" w14:textId="77777777" w:rsidR="007A334A" w:rsidRPr="009F0E5C" w:rsidRDefault="007A334A" w:rsidP="0035021D">
            <w:pPr>
              <w:jc w:val="both"/>
              <w:rPr>
                <w:bCs/>
                <w:sz w:val="22"/>
                <w:szCs w:val="22"/>
              </w:rPr>
            </w:pPr>
            <w:r w:rsidRPr="007A334A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A334A">
              <w:rPr>
                <w:bCs/>
                <w:sz w:val="22"/>
                <w:szCs w:val="22"/>
              </w:rPr>
              <w:t>Toruń</w:t>
            </w:r>
          </w:p>
          <w:p w14:paraId="514B08F9" w14:textId="77777777" w:rsidR="007A334A" w:rsidRDefault="007A334A" w:rsidP="0035021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6A41B36" w14:textId="77777777" w:rsidR="007A334A" w:rsidRPr="00211A34" w:rsidRDefault="007A334A" w:rsidP="0035021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A334A">
              <w:rPr>
                <w:sz w:val="22"/>
                <w:szCs w:val="22"/>
              </w:rPr>
              <w:t>13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A334A">
              <w:rPr>
                <w:sz w:val="22"/>
                <w:szCs w:val="22"/>
              </w:rPr>
              <w:t>Pakiet  XIII - Neutralizator zapachu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A334A">
              <w:rPr>
                <w:b/>
                <w:sz w:val="22"/>
                <w:szCs w:val="22"/>
              </w:rPr>
              <w:t>1 376.99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0B4CFE5" w14:textId="77777777" w:rsidR="007A334A" w:rsidRPr="00D26ED6" w:rsidRDefault="007A334A" w:rsidP="0035021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3983F89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Uzasadnienie wyboru:</w:t>
            </w:r>
          </w:p>
          <w:p w14:paraId="12CA3F38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</w:t>
            </w:r>
            <w:r w:rsidRPr="007A334A">
              <w:tab/>
              <w:t xml:space="preserve">treść wybranej oferty odpowiada treści SWZ, </w:t>
            </w:r>
          </w:p>
          <w:p w14:paraId="73E7EFA7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</w:t>
            </w:r>
            <w:r w:rsidRPr="007A334A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3E1CF3C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I. Kryterium: Cena oferty - 60 punktów</w:t>
            </w:r>
          </w:p>
          <w:p w14:paraId="28D7E420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II. Warunki techniczne  - 35 punktów</w:t>
            </w:r>
          </w:p>
          <w:p w14:paraId="7D57635B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III. Termin dostawy  - 5 punktów</w:t>
            </w:r>
          </w:p>
          <w:p w14:paraId="1C8BA20E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 oferta wpłynęła do Zamawiającego w wyznaczonym terminie , a Wykonawca  ją składający nie podlega wykluczeniu z postępowania</w:t>
            </w:r>
          </w:p>
          <w:p w14:paraId="33D4C0A3" w14:textId="77777777" w:rsid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-kwota oferty nie przekraczała kwoty jaką Zamawiający zamierza przeznaczyć na sfinansowanie zamówienia.</w:t>
            </w:r>
          </w:p>
        </w:tc>
      </w:tr>
      <w:tr w:rsidR="007A334A" w14:paraId="49D45E15" w14:textId="77777777" w:rsidTr="003502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3EB95E4" w14:textId="77777777" w:rsidR="007A334A" w:rsidRPr="00D26ED6" w:rsidRDefault="007A334A" w:rsidP="0035021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7A334A">
              <w:rPr>
                <w:b/>
                <w:sz w:val="22"/>
                <w:szCs w:val="22"/>
              </w:rPr>
              <w:t>Becton</w:t>
            </w:r>
            <w:proofErr w:type="spellEnd"/>
            <w:r w:rsidRPr="007A334A">
              <w:rPr>
                <w:b/>
                <w:sz w:val="22"/>
                <w:szCs w:val="22"/>
              </w:rPr>
              <w:t xml:space="preserve"> Dickinson Polska Sp. z o.o.</w:t>
            </w:r>
          </w:p>
          <w:p w14:paraId="7FE202F9" w14:textId="77777777" w:rsidR="007A334A" w:rsidRPr="009F0E5C" w:rsidRDefault="007A334A" w:rsidP="0035021D">
            <w:pPr>
              <w:jc w:val="both"/>
              <w:rPr>
                <w:bCs/>
                <w:sz w:val="22"/>
                <w:szCs w:val="22"/>
              </w:rPr>
            </w:pPr>
            <w:r w:rsidRPr="007A334A">
              <w:rPr>
                <w:bCs/>
                <w:sz w:val="22"/>
                <w:szCs w:val="22"/>
              </w:rPr>
              <w:t>Osmańska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A334A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C98FEAC" w14:textId="77777777" w:rsidR="007A334A" w:rsidRPr="009F0E5C" w:rsidRDefault="007A334A" w:rsidP="0035021D">
            <w:pPr>
              <w:jc w:val="both"/>
              <w:rPr>
                <w:bCs/>
                <w:sz w:val="22"/>
                <w:szCs w:val="22"/>
              </w:rPr>
            </w:pPr>
            <w:r w:rsidRPr="007A334A">
              <w:rPr>
                <w:bCs/>
                <w:sz w:val="22"/>
                <w:szCs w:val="22"/>
              </w:rPr>
              <w:t>02-823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A334A">
              <w:rPr>
                <w:bCs/>
                <w:sz w:val="22"/>
                <w:szCs w:val="22"/>
              </w:rPr>
              <w:t>Warszawa</w:t>
            </w:r>
          </w:p>
          <w:p w14:paraId="346EDBD6" w14:textId="77777777" w:rsidR="007A334A" w:rsidRDefault="007A334A" w:rsidP="0035021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BF461EF" w14:textId="77777777" w:rsidR="007A334A" w:rsidRPr="00211A34" w:rsidRDefault="007A334A" w:rsidP="0035021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A334A">
              <w:rPr>
                <w:sz w:val="22"/>
                <w:szCs w:val="22"/>
              </w:rPr>
              <w:t>14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A334A">
              <w:rPr>
                <w:sz w:val="22"/>
                <w:szCs w:val="22"/>
              </w:rPr>
              <w:t>Pakiet  XIV - Sól fizjologiczna do przepłukiwania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A334A">
              <w:rPr>
                <w:b/>
                <w:sz w:val="22"/>
                <w:szCs w:val="22"/>
              </w:rPr>
              <w:t>4 762.80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95DC25A" w14:textId="77777777" w:rsidR="007A334A" w:rsidRPr="00D26ED6" w:rsidRDefault="007A334A" w:rsidP="0035021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CF5B6D5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Uzasadnienie wyboru:</w:t>
            </w:r>
          </w:p>
          <w:p w14:paraId="2973F5CD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</w:t>
            </w:r>
            <w:r w:rsidRPr="007A334A">
              <w:tab/>
              <w:t xml:space="preserve">treść wybranej oferty odpowiada treści SWZ, </w:t>
            </w:r>
          </w:p>
          <w:p w14:paraId="60A98D04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</w:t>
            </w:r>
            <w:r w:rsidRPr="007A334A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393C099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I. Kryterium: Cena oferty - 60 punktów</w:t>
            </w:r>
          </w:p>
          <w:p w14:paraId="365087DF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II. Warunki techniczne  - 35 punktów</w:t>
            </w:r>
          </w:p>
          <w:p w14:paraId="4A794B21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III. Termin dostawy  - 5 punktów</w:t>
            </w:r>
          </w:p>
          <w:p w14:paraId="2A441804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 oferta wpłynęła do Zamawiającego w wyznaczonym terminie , a Wykonawca  ją składający nie podlega wykluczeniu z postępowania</w:t>
            </w:r>
          </w:p>
          <w:p w14:paraId="115A21EE" w14:textId="77777777" w:rsid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-kwota oferty nie przekraczała kwoty jaką Zamawiający zamierza przeznaczyć na sfinansowanie zamówienia.</w:t>
            </w:r>
          </w:p>
        </w:tc>
      </w:tr>
      <w:tr w:rsidR="007A334A" w14:paraId="1AF149F7" w14:textId="77777777" w:rsidTr="003502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32A356D" w14:textId="77777777" w:rsidR="007A334A" w:rsidRPr="00D26ED6" w:rsidRDefault="007A334A" w:rsidP="0035021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7A334A">
              <w:rPr>
                <w:b/>
                <w:sz w:val="22"/>
                <w:szCs w:val="22"/>
              </w:rPr>
              <w:lastRenderedPageBreak/>
              <w:t>Mölnlycke</w:t>
            </w:r>
            <w:proofErr w:type="spellEnd"/>
            <w:r w:rsidRPr="007A33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A334A">
              <w:rPr>
                <w:b/>
                <w:sz w:val="22"/>
                <w:szCs w:val="22"/>
              </w:rPr>
              <w:t>Health</w:t>
            </w:r>
            <w:proofErr w:type="spellEnd"/>
            <w:r w:rsidRPr="007A33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A334A">
              <w:rPr>
                <w:b/>
                <w:sz w:val="22"/>
                <w:szCs w:val="22"/>
              </w:rPr>
              <w:t>Care</w:t>
            </w:r>
            <w:proofErr w:type="spellEnd"/>
            <w:r w:rsidRPr="007A334A">
              <w:rPr>
                <w:b/>
                <w:sz w:val="22"/>
                <w:szCs w:val="22"/>
              </w:rPr>
              <w:t xml:space="preserve"> Polska z o.o.</w:t>
            </w:r>
          </w:p>
          <w:p w14:paraId="355082B8" w14:textId="77777777" w:rsidR="007A334A" w:rsidRPr="009F0E5C" w:rsidRDefault="007A334A" w:rsidP="0035021D">
            <w:pPr>
              <w:jc w:val="both"/>
              <w:rPr>
                <w:bCs/>
                <w:sz w:val="22"/>
                <w:szCs w:val="22"/>
              </w:rPr>
            </w:pPr>
            <w:r w:rsidRPr="007A334A">
              <w:rPr>
                <w:bCs/>
                <w:sz w:val="22"/>
                <w:szCs w:val="22"/>
              </w:rPr>
              <w:t>Okopowa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A334A">
              <w:rPr>
                <w:bCs/>
                <w:sz w:val="22"/>
                <w:szCs w:val="22"/>
              </w:rPr>
              <w:t>58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A334A">
              <w:rPr>
                <w:bCs/>
                <w:sz w:val="22"/>
                <w:szCs w:val="22"/>
              </w:rPr>
              <w:t>/72</w:t>
            </w:r>
          </w:p>
          <w:p w14:paraId="6CB3AAE0" w14:textId="77777777" w:rsidR="007A334A" w:rsidRPr="009F0E5C" w:rsidRDefault="007A334A" w:rsidP="0035021D">
            <w:pPr>
              <w:jc w:val="both"/>
              <w:rPr>
                <w:bCs/>
                <w:sz w:val="22"/>
                <w:szCs w:val="22"/>
              </w:rPr>
            </w:pPr>
            <w:r w:rsidRPr="007A334A">
              <w:rPr>
                <w:bCs/>
                <w:sz w:val="22"/>
                <w:szCs w:val="22"/>
              </w:rPr>
              <w:t>01-042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A334A">
              <w:rPr>
                <w:bCs/>
                <w:sz w:val="22"/>
                <w:szCs w:val="22"/>
              </w:rPr>
              <w:t>Warszawa</w:t>
            </w:r>
          </w:p>
          <w:p w14:paraId="43AF5201" w14:textId="77777777" w:rsidR="007A334A" w:rsidRDefault="007A334A" w:rsidP="0035021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7E9C94E" w14:textId="77777777" w:rsidR="007A334A" w:rsidRPr="00211A34" w:rsidRDefault="007A334A" w:rsidP="0035021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A334A">
              <w:rPr>
                <w:sz w:val="22"/>
                <w:szCs w:val="22"/>
              </w:rPr>
              <w:t>15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A334A">
              <w:rPr>
                <w:sz w:val="22"/>
                <w:szCs w:val="22"/>
              </w:rPr>
              <w:t>Pakiet XV- Opatrunki przeciwbakteryjne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A334A">
              <w:rPr>
                <w:b/>
                <w:sz w:val="22"/>
                <w:szCs w:val="22"/>
              </w:rPr>
              <w:t>46 802.02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EDC801E" w14:textId="77777777" w:rsidR="007A334A" w:rsidRPr="00D26ED6" w:rsidRDefault="007A334A" w:rsidP="0035021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C2BBD04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Uzasadnienie wyboru:</w:t>
            </w:r>
          </w:p>
          <w:p w14:paraId="04FF0C30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</w:t>
            </w:r>
            <w:r w:rsidRPr="007A334A">
              <w:tab/>
              <w:t xml:space="preserve">treść wybranej oferty odpowiada treści SWZ, </w:t>
            </w:r>
          </w:p>
          <w:p w14:paraId="478336B9" w14:textId="0A8ABE45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</w:t>
            </w:r>
            <w:r w:rsidRPr="007A334A">
              <w:tab/>
              <w:t xml:space="preserve">wybrana oferta spełnia wszystkie wymagania Zamawiającego opisane w SWZ i uzyskała największą ilość punktów - </w:t>
            </w:r>
            <w:r w:rsidR="00F828BC">
              <w:t>99</w:t>
            </w:r>
            <w:r w:rsidRPr="007A334A">
              <w:t xml:space="preserve"> pkt. /wyliczenie wg. wzoru zamieszczonego w SWZ / przy kryterium oceny: </w:t>
            </w:r>
          </w:p>
          <w:p w14:paraId="0FD73445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I. Kryterium: Cena oferty - 60 punktów</w:t>
            </w:r>
          </w:p>
          <w:p w14:paraId="4DFD0578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II. Warunki techniczne  - 35 punktów</w:t>
            </w:r>
          </w:p>
          <w:p w14:paraId="7EC7B497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III. Termin dostawy  - 4 punkty</w:t>
            </w:r>
          </w:p>
          <w:p w14:paraId="4E68098E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 oferta wpłynęła do Zamawiającego w wyznaczonym terminie , a Wykonawca  ją składający nie podlega wykluczeniu z postępowania</w:t>
            </w:r>
          </w:p>
          <w:p w14:paraId="08435A71" w14:textId="77777777" w:rsid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-kwota oferty nie przekraczała kwoty jaką Zamawiający zamierza przeznaczyć na sfinansowanie zamówienia.</w:t>
            </w:r>
          </w:p>
        </w:tc>
      </w:tr>
      <w:tr w:rsidR="007A334A" w14:paraId="5321B8B9" w14:textId="77777777" w:rsidTr="003502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5AF42F3" w14:textId="77777777" w:rsidR="007A334A" w:rsidRPr="00D26ED6" w:rsidRDefault="007A334A" w:rsidP="0035021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A334A">
              <w:rPr>
                <w:b/>
                <w:sz w:val="22"/>
                <w:szCs w:val="22"/>
              </w:rPr>
              <w:t>3M Poland Sp. Z o.o.</w:t>
            </w:r>
          </w:p>
          <w:p w14:paraId="1FA8434A" w14:textId="77777777" w:rsidR="007A334A" w:rsidRPr="009F0E5C" w:rsidRDefault="007A334A" w:rsidP="0035021D">
            <w:pPr>
              <w:jc w:val="both"/>
              <w:rPr>
                <w:bCs/>
                <w:sz w:val="22"/>
                <w:szCs w:val="22"/>
              </w:rPr>
            </w:pPr>
            <w:r w:rsidRPr="007A334A">
              <w:rPr>
                <w:bCs/>
                <w:sz w:val="22"/>
                <w:szCs w:val="22"/>
              </w:rPr>
              <w:t>Al. Katowicka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A334A">
              <w:rPr>
                <w:bCs/>
                <w:sz w:val="22"/>
                <w:szCs w:val="22"/>
              </w:rPr>
              <w:t>117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52A2DA6" w14:textId="77777777" w:rsidR="007A334A" w:rsidRPr="009F0E5C" w:rsidRDefault="007A334A" w:rsidP="0035021D">
            <w:pPr>
              <w:jc w:val="both"/>
              <w:rPr>
                <w:bCs/>
                <w:sz w:val="22"/>
                <w:szCs w:val="22"/>
              </w:rPr>
            </w:pPr>
            <w:r w:rsidRPr="007A334A">
              <w:rPr>
                <w:bCs/>
                <w:sz w:val="22"/>
                <w:szCs w:val="22"/>
              </w:rPr>
              <w:t>05-830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A334A">
              <w:rPr>
                <w:bCs/>
                <w:sz w:val="22"/>
                <w:szCs w:val="22"/>
              </w:rPr>
              <w:t>Nadarzyn</w:t>
            </w:r>
          </w:p>
          <w:p w14:paraId="0E2602E3" w14:textId="77777777" w:rsidR="007A334A" w:rsidRDefault="007A334A" w:rsidP="0035021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349802D" w14:textId="77777777" w:rsidR="007A334A" w:rsidRPr="00211A34" w:rsidRDefault="007A334A" w:rsidP="0035021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A334A">
              <w:rPr>
                <w:sz w:val="22"/>
                <w:szCs w:val="22"/>
              </w:rPr>
              <w:t>16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A334A">
              <w:rPr>
                <w:sz w:val="22"/>
                <w:szCs w:val="22"/>
              </w:rPr>
              <w:t>Pakiet XVI- Przylepiec chirurgiczny, krem do ochrony skóry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A334A">
              <w:rPr>
                <w:b/>
                <w:sz w:val="22"/>
                <w:szCs w:val="22"/>
              </w:rPr>
              <w:t>23 384.16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5C723A7" w14:textId="77777777" w:rsidR="007A334A" w:rsidRPr="00D26ED6" w:rsidRDefault="007A334A" w:rsidP="0035021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3AF8753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Uzasadnienie wyboru:</w:t>
            </w:r>
          </w:p>
          <w:p w14:paraId="4FE743D5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</w:t>
            </w:r>
            <w:r w:rsidRPr="007A334A">
              <w:tab/>
              <w:t xml:space="preserve">treść wybranej oferty odpowiada treści SWZ, </w:t>
            </w:r>
          </w:p>
          <w:p w14:paraId="7622238F" w14:textId="173F3A92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</w:t>
            </w:r>
            <w:r w:rsidRPr="007A334A">
              <w:tab/>
              <w:t xml:space="preserve">wybrana oferta spełnia wszystkie wymagania Zamawiającego opisane w SWZ i uzyskała największą ilość punktów - </w:t>
            </w:r>
            <w:r w:rsidR="00F828BC">
              <w:t>99</w:t>
            </w:r>
            <w:r w:rsidRPr="007A334A">
              <w:t xml:space="preserve"> pkt. /wyliczenie wg. wzoru zamieszczonego w SWZ / przy kryterium oceny: </w:t>
            </w:r>
          </w:p>
          <w:p w14:paraId="16BB1558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I. Kryterium: Cena oferty - 60 punktów</w:t>
            </w:r>
          </w:p>
          <w:p w14:paraId="222E9621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II. Warunki techniczne  - 35 punktów</w:t>
            </w:r>
          </w:p>
          <w:p w14:paraId="70423C90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III. Termin dostawy  - 4 punkty</w:t>
            </w:r>
          </w:p>
          <w:p w14:paraId="381A5294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 oferta wpłynęła do Zamawiającego w wyznaczonym terminie , a Wykonawca  ją składający nie podlega wykluczeniu z postępowania</w:t>
            </w:r>
          </w:p>
          <w:p w14:paraId="64DED1C1" w14:textId="77777777" w:rsid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-kwota oferty nie przekraczała kwoty jaką Zamawiający zamierza przeznaczyć na sfinansowanie zamówienia.</w:t>
            </w:r>
          </w:p>
        </w:tc>
      </w:tr>
      <w:tr w:rsidR="007A334A" w14:paraId="1C4F91D5" w14:textId="77777777" w:rsidTr="003502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FB8625B" w14:textId="77777777" w:rsidR="007A334A" w:rsidRPr="00D26ED6" w:rsidRDefault="007A334A" w:rsidP="0035021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A334A">
              <w:rPr>
                <w:b/>
                <w:sz w:val="22"/>
                <w:szCs w:val="22"/>
              </w:rPr>
              <w:lastRenderedPageBreak/>
              <w:t>Paul Hartmann Polska Sp. z o.o.</w:t>
            </w:r>
          </w:p>
          <w:p w14:paraId="6FA20C08" w14:textId="77777777" w:rsidR="007A334A" w:rsidRPr="009F0E5C" w:rsidRDefault="007A334A" w:rsidP="0035021D">
            <w:pPr>
              <w:jc w:val="both"/>
              <w:rPr>
                <w:bCs/>
                <w:sz w:val="22"/>
                <w:szCs w:val="22"/>
              </w:rPr>
            </w:pPr>
            <w:r w:rsidRPr="007A334A">
              <w:rPr>
                <w:bCs/>
                <w:sz w:val="22"/>
                <w:szCs w:val="22"/>
              </w:rPr>
              <w:t>Żeromskiego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A334A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6B479FB" w14:textId="77777777" w:rsidR="007A334A" w:rsidRPr="009F0E5C" w:rsidRDefault="007A334A" w:rsidP="0035021D">
            <w:pPr>
              <w:jc w:val="both"/>
              <w:rPr>
                <w:bCs/>
                <w:sz w:val="22"/>
                <w:szCs w:val="22"/>
              </w:rPr>
            </w:pPr>
            <w:r w:rsidRPr="007A334A">
              <w:rPr>
                <w:bCs/>
                <w:sz w:val="22"/>
                <w:szCs w:val="22"/>
              </w:rPr>
              <w:t>95200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A334A">
              <w:rPr>
                <w:bCs/>
                <w:sz w:val="22"/>
                <w:szCs w:val="22"/>
              </w:rPr>
              <w:t>Pabianice</w:t>
            </w:r>
          </w:p>
          <w:p w14:paraId="44B85B63" w14:textId="77777777" w:rsidR="007A334A" w:rsidRDefault="007A334A" w:rsidP="0035021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F96D08F" w14:textId="77777777" w:rsidR="007A334A" w:rsidRPr="00211A34" w:rsidRDefault="007A334A" w:rsidP="0035021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A334A">
              <w:rPr>
                <w:sz w:val="22"/>
                <w:szCs w:val="22"/>
              </w:rPr>
              <w:t>17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A334A">
              <w:rPr>
                <w:sz w:val="22"/>
                <w:szCs w:val="22"/>
              </w:rPr>
              <w:t>Pakiet XVII- Zestawy opatrunkowe do leczenia ran i terapii podciśnieniowej- 17 pozycji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A334A">
              <w:rPr>
                <w:b/>
                <w:sz w:val="22"/>
                <w:szCs w:val="22"/>
              </w:rPr>
              <w:t>35 351.43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7CBF7DC" w14:textId="77777777" w:rsidR="007A334A" w:rsidRPr="00D26ED6" w:rsidRDefault="007A334A" w:rsidP="0035021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6F07AC7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Uzasadnienie wyboru:</w:t>
            </w:r>
          </w:p>
          <w:p w14:paraId="42A3058D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</w:t>
            </w:r>
            <w:r w:rsidRPr="007A334A">
              <w:tab/>
              <w:t xml:space="preserve">treść wybranej oferty odpowiada treści SWZ, </w:t>
            </w:r>
          </w:p>
          <w:p w14:paraId="0318C339" w14:textId="6E502413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</w:t>
            </w:r>
            <w:r w:rsidRPr="007A334A">
              <w:tab/>
              <w:t xml:space="preserve">wybrana oferta spełnia wszystkie wymagania Zamawiającego opisane w SWZ i uzyskała największą ilość punktów - </w:t>
            </w:r>
            <w:r w:rsidR="00F828BC">
              <w:t>98</w:t>
            </w:r>
            <w:r w:rsidRPr="007A334A">
              <w:t xml:space="preserve"> pkt. /wyliczenie wg. wzoru zamieszczonego w SWZ / przy kryterium oceny: </w:t>
            </w:r>
          </w:p>
          <w:p w14:paraId="680622BE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I. Kryterium: Cena oferty - 60 punktów</w:t>
            </w:r>
          </w:p>
          <w:p w14:paraId="4E6FC657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II. Warunki techniczne  - 35 punktów</w:t>
            </w:r>
          </w:p>
          <w:p w14:paraId="3118D6FE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III. Termin dostawy  - 3 punkty</w:t>
            </w:r>
          </w:p>
          <w:p w14:paraId="20FC8A85" w14:textId="77777777" w:rsidR="007A334A" w:rsidRP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 oferta wpłynęła do Zamawiającego w wyznaczonym terminie , a Wykonawca  ją składający nie podlega wykluczeniu z postępowania</w:t>
            </w:r>
          </w:p>
          <w:p w14:paraId="135AC54B" w14:textId="77777777" w:rsidR="007A334A" w:rsidRDefault="007A334A" w:rsidP="0035021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A334A">
              <w:t>-kwota oferty nie przekraczała kwoty jaką Zamawiający zamierza przeznaczyć na sfinansowanie zamówienia.</w:t>
            </w:r>
          </w:p>
        </w:tc>
      </w:tr>
    </w:tbl>
    <w:p w14:paraId="7C091341" w14:textId="77777777" w:rsidR="00F828BC" w:rsidRDefault="00F828BC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123F9EBB" w14:textId="77777777" w:rsidR="00F828BC" w:rsidRDefault="00F828BC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339A6C13" w14:textId="03348E31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38876485" w14:textId="77777777" w:rsidTr="00596EA3">
        <w:tc>
          <w:tcPr>
            <w:tcW w:w="2169" w:type="dxa"/>
            <w:shd w:val="clear" w:color="auto" w:fill="F3F3F3"/>
          </w:tcPr>
          <w:p w14:paraId="4630EA9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5DA5A7C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3723861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68DB1A2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A334A" w:rsidRPr="00834EF4" w14:paraId="7BDDA2E9" w14:textId="77777777" w:rsidTr="0035021D">
        <w:tc>
          <w:tcPr>
            <w:tcW w:w="2169" w:type="dxa"/>
            <w:shd w:val="clear" w:color="auto" w:fill="auto"/>
          </w:tcPr>
          <w:p w14:paraId="3D28230D" w14:textId="77777777" w:rsidR="007A334A" w:rsidRPr="00211A34" w:rsidRDefault="007A334A" w:rsidP="003502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334A">
              <w:rPr>
                <w:sz w:val="20"/>
                <w:szCs w:val="20"/>
              </w:rPr>
              <w:t>Pakiet I - Kompresy włókninowe</w:t>
            </w:r>
          </w:p>
        </w:tc>
        <w:tc>
          <w:tcPr>
            <w:tcW w:w="2793" w:type="dxa"/>
            <w:shd w:val="clear" w:color="auto" w:fill="auto"/>
          </w:tcPr>
          <w:p w14:paraId="47D5704E" w14:textId="77777777" w:rsidR="007A334A" w:rsidRPr="00211A34" w:rsidRDefault="007A334A" w:rsidP="0035021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334A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62423E38" w14:textId="77777777" w:rsidR="007A334A" w:rsidRPr="00211A34" w:rsidRDefault="007A334A" w:rsidP="0035021D">
            <w:pPr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UL. 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34A">
              <w:rPr>
                <w:sz w:val="20"/>
                <w:szCs w:val="20"/>
              </w:rPr>
              <w:t>20/26</w:t>
            </w:r>
          </w:p>
          <w:p w14:paraId="2259DB0A" w14:textId="77777777" w:rsidR="007A334A" w:rsidRPr="00211A34" w:rsidRDefault="007A334A" w:rsidP="0035021D">
            <w:pPr>
              <w:spacing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34A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6C34C94D" w14:textId="77777777" w:rsidR="007A334A" w:rsidRPr="007A334A" w:rsidRDefault="007A334A" w:rsidP="0035021D">
            <w:pPr>
              <w:spacing w:before="40" w:after="40"/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1 - Cena - 27.51</w:t>
            </w:r>
          </w:p>
          <w:p w14:paraId="401B716E" w14:textId="77777777" w:rsidR="007A334A" w:rsidRPr="007A334A" w:rsidRDefault="007A334A" w:rsidP="0035021D">
            <w:pPr>
              <w:spacing w:before="40" w:after="40"/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2 - Warunki techniczne - 35.00</w:t>
            </w:r>
          </w:p>
          <w:p w14:paraId="77DB5682" w14:textId="77777777" w:rsidR="007A334A" w:rsidRPr="00211A34" w:rsidRDefault="007A334A" w:rsidP="003502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92B95B" w14:textId="77777777" w:rsidR="007A334A" w:rsidRPr="00211A34" w:rsidRDefault="007A334A" w:rsidP="0035021D">
            <w:pPr>
              <w:jc w:val="center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 xml:space="preserve">  67,51</w:t>
            </w:r>
          </w:p>
        </w:tc>
      </w:tr>
      <w:tr w:rsidR="007A334A" w:rsidRPr="00834EF4" w14:paraId="69E6596E" w14:textId="77777777" w:rsidTr="0035021D">
        <w:tc>
          <w:tcPr>
            <w:tcW w:w="2169" w:type="dxa"/>
            <w:shd w:val="clear" w:color="auto" w:fill="auto"/>
          </w:tcPr>
          <w:p w14:paraId="00BFB019" w14:textId="77777777" w:rsidR="007A334A" w:rsidRPr="00211A34" w:rsidRDefault="007A334A" w:rsidP="003502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334A">
              <w:rPr>
                <w:sz w:val="20"/>
                <w:szCs w:val="20"/>
              </w:rPr>
              <w:t>Pakiet I - Kompresy włókninowe</w:t>
            </w:r>
          </w:p>
        </w:tc>
        <w:tc>
          <w:tcPr>
            <w:tcW w:w="2793" w:type="dxa"/>
            <w:shd w:val="clear" w:color="auto" w:fill="auto"/>
          </w:tcPr>
          <w:p w14:paraId="54D34E7A" w14:textId="77777777" w:rsidR="007A334A" w:rsidRPr="00211A34" w:rsidRDefault="007A334A" w:rsidP="0035021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334A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7A334A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7A334A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49767C48" w14:textId="77777777" w:rsidR="007A334A" w:rsidRPr="00211A34" w:rsidRDefault="007A334A" w:rsidP="0035021D">
            <w:pPr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34A">
              <w:rPr>
                <w:sz w:val="20"/>
                <w:szCs w:val="20"/>
              </w:rPr>
              <w:t>18</w:t>
            </w:r>
          </w:p>
          <w:p w14:paraId="618AB2EA" w14:textId="77777777" w:rsidR="007A334A" w:rsidRPr="00211A34" w:rsidRDefault="007A334A" w:rsidP="0035021D">
            <w:pPr>
              <w:spacing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34A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20FEB644" w14:textId="77777777" w:rsidR="007A334A" w:rsidRPr="007A334A" w:rsidRDefault="007A334A" w:rsidP="0035021D">
            <w:pPr>
              <w:spacing w:before="40" w:after="40"/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1 - Cena - 60.00</w:t>
            </w:r>
          </w:p>
          <w:p w14:paraId="66A320D3" w14:textId="77777777" w:rsidR="007A334A" w:rsidRPr="007A334A" w:rsidRDefault="007A334A" w:rsidP="0035021D">
            <w:pPr>
              <w:spacing w:before="40" w:after="40"/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2 - Warunki techniczne - 35.00</w:t>
            </w:r>
          </w:p>
          <w:p w14:paraId="1B2F1B7E" w14:textId="77777777" w:rsidR="007A334A" w:rsidRPr="00211A34" w:rsidRDefault="007A334A" w:rsidP="003502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93E6645" w14:textId="77777777" w:rsidR="007A334A" w:rsidRPr="00211A34" w:rsidRDefault="007A334A" w:rsidP="0035021D">
            <w:pPr>
              <w:jc w:val="center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 xml:space="preserve">  100,00</w:t>
            </w:r>
          </w:p>
        </w:tc>
      </w:tr>
      <w:tr w:rsidR="007A334A" w:rsidRPr="00834EF4" w14:paraId="237DDC9B" w14:textId="77777777" w:rsidTr="0035021D">
        <w:tc>
          <w:tcPr>
            <w:tcW w:w="2169" w:type="dxa"/>
            <w:shd w:val="clear" w:color="auto" w:fill="auto"/>
          </w:tcPr>
          <w:p w14:paraId="4501AE3F" w14:textId="77777777" w:rsidR="007A334A" w:rsidRPr="00211A34" w:rsidRDefault="007A334A" w:rsidP="003502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334A">
              <w:rPr>
                <w:sz w:val="20"/>
                <w:szCs w:val="20"/>
              </w:rPr>
              <w:t>Pakiet I - Kompresy włókninowe</w:t>
            </w:r>
          </w:p>
        </w:tc>
        <w:tc>
          <w:tcPr>
            <w:tcW w:w="2793" w:type="dxa"/>
            <w:shd w:val="clear" w:color="auto" w:fill="auto"/>
          </w:tcPr>
          <w:p w14:paraId="6C868631" w14:textId="77777777" w:rsidR="007A334A" w:rsidRPr="00211A34" w:rsidRDefault="007A334A" w:rsidP="0035021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334A">
              <w:rPr>
                <w:b/>
                <w:bCs/>
                <w:sz w:val="20"/>
                <w:szCs w:val="20"/>
              </w:rPr>
              <w:t xml:space="preserve">BATIST </w:t>
            </w:r>
            <w:proofErr w:type="spellStart"/>
            <w:r w:rsidRPr="007A334A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7A334A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7FD707CC" w14:textId="77777777" w:rsidR="007A334A" w:rsidRPr="00211A34" w:rsidRDefault="007A334A" w:rsidP="0035021D">
            <w:pPr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Kolista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34A">
              <w:rPr>
                <w:sz w:val="20"/>
                <w:szCs w:val="20"/>
              </w:rPr>
              <w:t>25</w:t>
            </w:r>
          </w:p>
          <w:p w14:paraId="77532301" w14:textId="77777777" w:rsidR="007A334A" w:rsidRPr="00211A34" w:rsidRDefault="007A334A" w:rsidP="0035021D">
            <w:pPr>
              <w:spacing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40-486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34A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4B72CDFB" w14:textId="77777777" w:rsidR="007A334A" w:rsidRPr="007A334A" w:rsidRDefault="007A334A" w:rsidP="0035021D">
            <w:pPr>
              <w:spacing w:before="40" w:after="40"/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1 - Cena - 59.04</w:t>
            </w:r>
          </w:p>
          <w:p w14:paraId="0E54F053" w14:textId="77777777" w:rsidR="007A334A" w:rsidRPr="007A334A" w:rsidRDefault="007A334A" w:rsidP="0035021D">
            <w:pPr>
              <w:spacing w:before="40" w:after="40"/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2 - Warunki techniczne - 35.00</w:t>
            </w:r>
          </w:p>
          <w:p w14:paraId="6B946755" w14:textId="77777777" w:rsidR="007A334A" w:rsidRPr="00211A34" w:rsidRDefault="007A334A" w:rsidP="003502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74D1726" w14:textId="77777777" w:rsidR="007A334A" w:rsidRPr="00211A34" w:rsidRDefault="007A334A" w:rsidP="0035021D">
            <w:pPr>
              <w:jc w:val="center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 xml:space="preserve">  99,04</w:t>
            </w:r>
          </w:p>
        </w:tc>
      </w:tr>
      <w:tr w:rsidR="007A334A" w:rsidRPr="00834EF4" w14:paraId="26F4BAE9" w14:textId="77777777" w:rsidTr="0035021D">
        <w:tc>
          <w:tcPr>
            <w:tcW w:w="2169" w:type="dxa"/>
            <w:shd w:val="clear" w:color="auto" w:fill="auto"/>
          </w:tcPr>
          <w:p w14:paraId="2E84EAF2" w14:textId="77777777" w:rsidR="007A334A" w:rsidRPr="00211A34" w:rsidRDefault="007A334A" w:rsidP="003502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334A">
              <w:rPr>
                <w:sz w:val="20"/>
                <w:szCs w:val="20"/>
              </w:rPr>
              <w:t>Pakiet I - Kompresy włókninowe</w:t>
            </w:r>
          </w:p>
        </w:tc>
        <w:tc>
          <w:tcPr>
            <w:tcW w:w="2793" w:type="dxa"/>
            <w:shd w:val="clear" w:color="auto" w:fill="auto"/>
          </w:tcPr>
          <w:p w14:paraId="3C360814" w14:textId="77777777" w:rsidR="007A334A" w:rsidRPr="00211A34" w:rsidRDefault="007A334A" w:rsidP="0035021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A334A">
              <w:rPr>
                <w:b/>
                <w:bCs/>
                <w:sz w:val="20"/>
                <w:szCs w:val="20"/>
              </w:rPr>
              <w:t>Polmil</w:t>
            </w:r>
            <w:proofErr w:type="spellEnd"/>
            <w:r w:rsidRPr="007A334A">
              <w:rPr>
                <w:b/>
                <w:bCs/>
                <w:sz w:val="20"/>
                <w:szCs w:val="20"/>
              </w:rPr>
              <w:t xml:space="preserve"> sp. z o. o.</w:t>
            </w:r>
          </w:p>
          <w:p w14:paraId="7FE0A9A6" w14:textId="77777777" w:rsidR="007A334A" w:rsidRPr="00211A34" w:rsidRDefault="007A334A" w:rsidP="0035021D">
            <w:pPr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34A">
              <w:rPr>
                <w:sz w:val="20"/>
                <w:szCs w:val="20"/>
              </w:rPr>
              <w:t>8 B</w:t>
            </w:r>
          </w:p>
          <w:p w14:paraId="68D942F5" w14:textId="77777777" w:rsidR="007A334A" w:rsidRPr="00211A34" w:rsidRDefault="007A334A" w:rsidP="0035021D">
            <w:pPr>
              <w:spacing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85-758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34A">
              <w:rPr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14:paraId="71EAA25E" w14:textId="77777777" w:rsidR="007A334A" w:rsidRPr="007A334A" w:rsidRDefault="007A334A" w:rsidP="0035021D">
            <w:pPr>
              <w:spacing w:before="40" w:after="40"/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1 - Cena - 56.69</w:t>
            </w:r>
          </w:p>
          <w:p w14:paraId="5163E988" w14:textId="77777777" w:rsidR="007A334A" w:rsidRPr="007A334A" w:rsidRDefault="007A334A" w:rsidP="0035021D">
            <w:pPr>
              <w:spacing w:before="40" w:after="40"/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2 - Warunki techniczne - 35.00</w:t>
            </w:r>
          </w:p>
          <w:p w14:paraId="0102EA24" w14:textId="77777777" w:rsidR="007A334A" w:rsidRPr="00211A34" w:rsidRDefault="007A334A" w:rsidP="003502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DD117C" w14:textId="77777777" w:rsidR="007A334A" w:rsidRPr="00211A34" w:rsidRDefault="007A334A" w:rsidP="0035021D">
            <w:pPr>
              <w:jc w:val="center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 xml:space="preserve">  96,69</w:t>
            </w:r>
          </w:p>
        </w:tc>
      </w:tr>
      <w:tr w:rsidR="007A334A" w:rsidRPr="00834EF4" w14:paraId="25183E68" w14:textId="77777777" w:rsidTr="0035021D">
        <w:tc>
          <w:tcPr>
            <w:tcW w:w="2169" w:type="dxa"/>
            <w:shd w:val="clear" w:color="auto" w:fill="auto"/>
          </w:tcPr>
          <w:p w14:paraId="15B33B10" w14:textId="77777777" w:rsidR="007A334A" w:rsidRPr="00211A34" w:rsidRDefault="007A334A" w:rsidP="003502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334A">
              <w:rPr>
                <w:sz w:val="20"/>
                <w:szCs w:val="20"/>
              </w:rPr>
              <w:t>Pakiet II - Opaski , gaza , wata</w:t>
            </w:r>
          </w:p>
        </w:tc>
        <w:tc>
          <w:tcPr>
            <w:tcW w:w="2793" w:type="dxa"/>
            <w:shd w:val="clear" w:color="auto" w:fill="auto"/>
          </w:tcPr>
          <w:p w14:paraId="17ED940E" w14:textId="77777777" w:rsidR="007A334A" w:rsidRPr="00211A34" w:rsidRDefault="007A334A" w:rsidP="0035021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334A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10559C41" w14:textId="77777777" w:rsidR="007A334A" w:rsidRPr="00211A34" w:rsidRDefault="007A334A" w:rsidP="0035021D">
            <w:pPr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34A">
              <w:rPr>
                <w:sz w:val="20"/>
                <w:szCs w:val="20"/>
              </w:rPr>
              <w:t>17</w:t>
            </w:r>
          </w:p>
          <w:p w14:paraId="3F5821CF" w14:textId="77777777" w:rsidR="007A334A" w:rsidRPr="00211A34" w:rsidRDefault="007A334A" w:rsidP="0035021D">
            <w:pPr>
              <w:spacing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95200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34A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3315E4E2" w14:textId="77777777" w:rsidR="007A334A" w:rsidRPr="007A334A" w:rsidRDefault="007A334A" w:rsidP="0035021D">
            <w:pPr>
              <w:spacing w:before="40" w:after="40"/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1 - Cena - 60.00</w:t>
            </w:r>
          </w:p>
          <w:p w14:paraId="69FA6E0B" w14:textId="77777777" w:rsidR="007A334A" w:rsidRPr="007A334A" w:rsidRDefault="007A334A" w:rsidP="0035021D">
            <w:pPr>
              <w:spacing w:before="40" w:after="40"/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2 - Warunki techniczne - 0.00</w:t>
            </w:r>
          </w:p>
          <w:p w14:paraId="475C81D3" w14:textId="77777777" w:rsidR="007A334A" w:rsidRPr="00211A34" w:rsidRDefault="007A334A" w:rsidP="003502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3 - Termin dostawy - 3.00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ED4FB9" w14:textId="77777777" w:rsidR="007A334A" w:rsidRPr="00211A34" w:rsidRDefault="007A334A" w:rsidP="0035021D">
            <w:pPr>
              <w:jc w:val="center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 xml:space="preserve">  63,00</w:t>
            </w:r>
          </w:p>
        </w:tc>
      </w:tr>
      <w:tr w:rsidR="007A334A" w:rsidRPr="00834EF4" w14:paraId="2B1D3463" w14:textId="77777777" w:rsidTr="0035021D">
        <w:tc>
          <w:tcPr>
            <w:tcW w:w="2169" w:type="dxa"/>
            <w:shd w:val="clear" w:color="auto" w:fill="auto"/>
          </w:tcPr>
          <w:p w14:paraId="2E1ED939" w14:textId="77777777" w:rsidR="007A334A" w:rsidRPr="00211A34" w:rsidRDefault="007A334A" w:rsidP="003502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334A">
              <w:rPr>
                <w:sz w:val="20"/>
                <w:szCs w:val="20"/>
              </w:rPr>
              <w:t xml:space="preserve">Pakiet III - Serwety, </w:t>
            </w:r>
            <w:r w:rsidRPr="007A334A">
              <w:rPr>
                <w:sz w:val="20"/>
                <w:szCs w:val="20"/>
              </w:rPr>
              <w:lastRenderedPageBreak/>
              <w:t>kompresy gazowe</w:t>
            </w:r>
          </w:p>
        </w:tc>
        <w:tc>
          <w:tcPr>
            <w:tcW w:w="2793" w:type="dxa"/>
            <w:shd w:val="clear" w:color="auto" w:fill="auto"/>
          </w:tcPr>
          <w:p w14:paraId="70803772" w14:textId="77777777" w:rsidR="007A334A" w:rsidRPr="00211A34" w:rsidRDefault="007A334A" w:rsidP="0035021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334A">
              <w:rPr>
                <w:b/>
                <w:bCs/>
                <w:sz w:val="20"/>
                <w:szCs w:val="20"/>
              </w:rPr>
              <w:lastRenderedPageBreak/>
              <w:t xml:space="preserve">Paul Hartmann Polska Sp. z </w:t>
            </w:r>
            <w:r w:rsidRPr="007A334A">
              <w:rPr>
                <w:b/>
                <w:bCs/>
                <w:sz w:val="20"/>
                <w:szCs w:val="20"/>
              </w:rPr>
              <w:lastRenderedPageBreak/>
              <w:t>o.o.</w:t>
            </w:r>
          </w:p>
          <w:p w14:paraId="01DC0528" w14:textId="77777777" w:rsidR="007A334A" w:rsidRPr="00211A34" w:rsidRDefault="007A334A" w:rsidP="0035021D">
            <w:pPr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34A">
              <w:rPr>
                <w:sz w:val="20"/>
                <w:szCs w:val="20"/>
              </w:rPr>
              <w:t>17</w:t>
            </w:r>
          </w:p>
          <w:p w14:paraId="70BE8301" w14:textId="77777777" w:rsidR="007A334A" w:rsidRPr="00211A34" w:rsidRDefault="007A334A" w:rsidP="0035021D">
            <w:pPr>
              <w:spacing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95200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34A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57B4B566" w14:textId="77777777" w:rsidR="007A334A" w:rsidRPr="007A334A" w:rsidRDefault="007A334A" w:rsidP="0035021D">
            <w:pPr>
              <w:spacing w:before="40" w:after="40"/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lastRenderedPageBreak/>
              <w:t>1 - Cena - 60.00</w:t>
            </w:r>
          </w:p>
          <w:p w14:paraId="4A9FFA86" w14:textId="77777777" w:rsidR="007A334A" w:rsidRPr="007A334A" w:rsidRDefault="007A334A" w:rsidP="0035021D">
            <w:pPr>
              <w:spacing w:before="40" w:after="40"/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lastRenderedPageBreak/>
              <w:t>2 - Warunki techniczne - 35.00</w:t>
            </w:r>
          </w:p>
          <w:p w14:paraId="765AB2CE" w14:textId="77777777" w:rsidR="007A334A" w:rsidRPr="00211A34" w:rsidRDefault="007A334A" w:rsidP="003502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3 - Termin dostawy - 3.00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8A77A8" w14:textId="77777777" w:rsidR="007A334A" w:rsidRPr="00211A34" w:rsidRDefault="007A334A" w:rsidP="0035021D">
            <w:pPr>
              <w:jc w:val="center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lastRenderedPageBreak/>
              <w:t xml:space="preserve">  98,00</w:t>
            </w:r>
          </w:p>
        </w:tc>
      </w:tr>
      <w:tr w:rsidR="007A334A" w:rsidRPr="00834EF4" w14:paraId="0BDEF4CB" w14:textId="77777777" w:rsidTr="0035021D">
        <w:tc>
          <w:tcPr>
            <w:tcW w:w="2169" w:type="dxa"/>
            <w:shd w:val="clear" w:color="auto" w:fill="auto"/>
          </w:tcPr>
          <w:p w14:paraId="1A6F70F7" w14:textId="77777777" w:rsidR="007A334A" w:rsidRPr="00211A34" w:rsidRDefault="007A334A" w:rsidP="003502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334A">
              <w:rPr>
                <w:sz w:val="20"/>
                <w:szCs w:val="20"/>
              </w:rPr>
              <w:t>Pakiet IV - Pieluchy,  podkłady</w:t>
            </w:r>
          </w:p>
        </w:tc>
        <w:tc>
          <w:tcPr>
            <w:tcW w:w="2793" w:type="dxa"/>
            <w:shd w:val="clear" w:color="auto" w:fill="auto"/>
          </w:tcPr>
          <w:p w14:paraId="404D73A5" w14:textId="77777777" w:rsidR="007A334A" w:rsidRPr="00211A34" w:rsidRDefault="007A334A" w:rsidP="0035021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334A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765A5874" w14:textId="77777777" w:rsidR="007A334A" w:rsidRPr="00211A34" w:rsidRDefault="007A334A" w:rsidP="0035021D">
            <w:pPr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UL. 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34A">
              <w:rPr>
                <w:sz w:val="20"/>
                <w:szCs w:val="20"/>
              </w:rPr>
              <w:t>20/26</w:t>
            </w:r>
          </w:p>
          <w:p w14:paraId="03006057" w14:textId="77777777" w:rsidR="007A334A" w:rsidRPr="00211A34" w:rsidRDefault="007A334A" w:rsidP="0035021D">
            <w:pPr>
              <w:spacing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34A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407CA95F" w14:textId="77777777" w:rsidR="007A334A" w:rsidRPr="007A334A" w:rsidRDefault="007A334A" w:rsidP="0035021D">
            <w:pPr>
              <w:spacing w:before="40" w:after="40"/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1 - Cena - 60.00</w:t>
            </w:r>
          </w:p>
          <w:p w14:paraId="097A6B19" w14:textId="77777777" w:rsidR="007A334A" w:rsidRPr="007A334A" w:rsidRDefault="007A334A" w:rsidP="0035021D">
            <w:pPr>
              <w:spacing w:before="40" w:after="40"/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2 - Warunki techniczne - 35.00</w:t>
            </w:r>
          </w:p>
          <w:p w14:paraId="386B506F" w14:textId="77777777" w:rsidR="007A334A" w:rsidRPr="00211A34" w:rsidRDefault="007A334A" w:rsidP="003502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F98E91" w14:textId="77777777" w:rsidR="007A334A" w:rsidRPr="00211A34" w:rsidRDefault="007A334A" w:rsidP="0035021D">
            <w:pPr>
              <w:jc w:val="center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 xml:space="preserve">  100,00</w:t>
            </w:r>
          </w:p>
        </w:tc>
      </w:tr>
      <w:tr w:rsidR="007A334A" w:rsidRPr="00834EF4" w14:paraId="2AB11677" w14:textId="77777777" w:rsidTr="0035021D">
        <w:tc>
          <w:tcPr>
            <w:tcW w:w="2169" w:type="dxa"/>
            <w:shd w:val="clear" w:color="auto" w:fill="auto"/>
          </w:tcPr>
          <w:p w14:paraId="0361D85B" w14:textId="77777777" w:rsidR="007A334A" w:rsidRPr="00211A34" w:rsidRDefault="007A334A" w:rsidP="003502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334A">
              <w:rPr>
                <w:sz w:val="20"/>
                <w:szCs w:val="20"/>
              </w:rPr>
              <w:t>Pakiet  V  -  Opatrunki specjalistyczne, chusteczki nawilżające</w:t>
            </w:r>
          </w:p>
        </w:tc>
        <w:tc>
          <w:tcPr>
            <w:tcW w:w="2793" w:type="dxa"/>
            <w:shd w:val="clear" w:color="auto" w:fill="auto"/>
          </w:tcPr>
          <w:p w14:paraId="5BB5CEE8" w14:textId="77777777" w:rsidR="007A334A" w:rsidRPr="00211A34" w:rsidRDefault="007A334A" w:rsidP="0035021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334A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68CF8ECB" w14:textId="77777777" w:rsidR="007A334A" w:rsidRPr="00211A34" w:rsidRDefault="007A334A" w:rsidP="0035021D">
            <w:pPr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UL. 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34A">
              <w:rPr>
                <w:sz w:val="20"/>
                <w:szCs w:val="20"/>
              </w:rPr>
              <w:t>20/26</w:t>
            </w:r>
          </w:p>
          <w:p w14:paraId="7DA5ECE4" w14:textId="77777777" w:rsidR="007A334A" w:rsidRPr="00211A34" w:rsidRDefault="007A334A" w:rsidP="0035021D">
            <w:pPr>
              <w:spacing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34A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617DDD4A" w14:textId="77777777" w:rsidR="007A334A" w:rsidRPr="007A334A" w:rsidRDefault="007A334A" w:rsidP="0035021D">
            <w:pPr>
              <w:spacing w:before="40" w:after="40"/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1 - Cena - 60.00</w:t>
            </w:r>
          </w:p>
          <w:p w14:paraId="349F4077" w14:textId="77777777" w:rsidR="007A334A" w:rsidRPr="007A334A" w:rsidRDefault="007A334A" w:rsidP="0035021D">
            <w:pPr>
              <w:spacing w:before="40" w:after="40"/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2 - Warunki techniczne - 35.00</w:t>
            </w:r>
          </w:p>
          <w:p w14:paraId="5C78F43D" w14:textId="77777777" w:rsidR="007A334A" w:rsidRPr="00211A34" w:rsidRDefault="007A334A" w:rsidP="003502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73EAE4A" w14:textId="77777777" w:rsidR="007A334A" w:rsidRPr="00211A34" w:rsidRDefault="007A334A" w:rsidP="0035021D">
            <w:pPr>
              <w:jc w:val="center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 xml:space="preserve">  100,00</w:t>
            </w:r>
          </w:p>
        </w:tc>
      </w:tr>
      <w:tr w:rsidR="007A334A" w:rsidRPr="00834EF4" w14:paraId="3601A1B7" w14:textId="77777777" w:rsidTr="0035021D">
        <w:tc>
          <w:tcPr>
            <w:tcW w:w="2169" w:type="dxa"/>
            <w:shd w:val="clear" w:color="auto" w:fill="auto"/>
          </w:tcPr>
          <w:p w14:paraId="66B794F1" w14:textId="77777777" w:rsidR="007A334A" w:rsidRPr="00211A34" w:rsidRDefault="007A334A" w:rsidP="003502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334A">
              <w:rPr>
                <w:sz w:val="20"/>
                <w:szCs w:val="20"/>
              </w:rPr>
              <w:t>Pakiet VI - Antybakteryjne gąbki, paski do pomiaru glukozy</w:t>
            </w:r>
          </w:p>
        </w:tc>
        <w:tc>
          <w:tcPr>
            <w:tcW w:w="2793" w:type="dxa"/>
            <w:shd w:val="clear" w:color="auto" w:fill="auto"/>
          </w:tcPr>
          <w:p w14:paraId="2BD9C6DB" w14:textId="77777777" w:rsidR="007A334A" w:rsidRPr="00211A34" w:rsidRDefault="007A334A" w:rsidP="0035021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334A">
              <w:rPr>
                <w:b/>
                <w:bCs/>
                <w:sz w:val="20"/>
                <w:szCs w:val="20"/>
              </w:rPr>
              <w:t>PHU ANMAR Sp. z o.o. Sp. k</w:t>
            </w:r>
          </w:p>
          <w:p w14:paraId="5CAE8936" w14:textId="77777777" w:rsidR="007A334A" w:rsidRPr="00211A34" w:rsidRDefault="007A334A" w:rsidP="0035021D">
            <w:pPr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Strefowa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34A">
              <w:rPr>
                <w:sz w:val="20"/>
                <w:szCs w:val="20"/>
              </w:rPr>
              <w:t>22</w:t>
            </w:r>
          </w:p>
          <w:p w14:paraId="2ED2CBAA" w14:textId="77777777" w:rsidR="007A334A" w:rsidRPr="00211A34" w:rsidRDefault="007A334A" w:rsidP="0035021D">
            <w:pPr>
              <w:spacing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34A">
              <w:rPr>
                <w:sz w:val="20"/>
                <w:szCs w:val="20"/>
              </w:rPr>
              <w:t>Tychy</w:t>
            </w:r>
          </w:p>
        </w:tc>
        <w:tc>
          <w:tcPr>
            <w:tcW w:w="2976" w:type="dxa"/>
            <w:shd w:val="clear" w:color="auto" w:fill="auto"/>
          </w:tcPr>
          <w:p w14:paraId="67DBF393" w14:textId="77777777" w:rsidR="007A334A" w:rsidRPr="007A334A" w:rsidRDefault="007A334A" w:rsidP="0035021D">
            <w:pPr>
              <w:spacing w:before="40" w:after="40"/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1 - Cena - 60.00</w:t>
            </w:r>
          </w:p>
          <w:p w14:paraId="7C1C3ECB" w14:textId="77777777" w:rsidR="007A334A" w:rsidRPr="007A334A" w:rsidRDefault="007A334A" w:rsidP="0035021D">
            <w:pPr>
              <w:spacing w:before="40" w:after="40"/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2 - Warunki techniczne - 35.00</w:t>
            </w:r>
          </w:p>
          <w:p w14:paraId="62A1DD44" w14:textId="77777777" w:rsidR="007A334A" w:rsidRPr="00211A34" w:rsidRDefault="007A334A" w:rsidP="003502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B26CB7" w14:textId="77777777" w:rsidR="007A334A" w:rsidRPr="00211A34" w:rsidRDefault="007A334A" w:rsidP="0035021D">
            <w:pPr>
              <w:jc w:val="center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 xml:space="preserve">  100,00</w:t>
            </w:r>
          </w:p>
        </w:tc>
      </w:tr>
      <w:tr w:rsidR="007A334A" w:rsidRPr="00834EF4" w14:paraId="62E49DD1" w14:textId="77777777" w:rsidTr="0035021D">
        <w:tc>
          <w:tcPr>
            <w:tcW w:w="2169" w:type="dxa"/>
            <w:shd w:val="clear" w:color="auto" w:fill="auto"/>
          </w:tcPr>
          <w:p w14:paraId="77A5BF6C" w14:textId="77777777" w:rsidR="007A334A" w:rsidRPr="00211A34" w:rsidRDefault="007A334A" w:rsidP="003502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334A">
              <w:rPr>
                <w:sz w:val="20"/>
                <w:szCs w:val="20"/>
              </w:rPr>
              <w:t>Pakiet  VII - Opatrunki parafinowe</w:t>
            </w:r>
          </w:p>
        </w:tc>
        <w:tc>
          <w:tcPr>
            <w:tcW w:w="2793" w:type="dxa"/>
            <w:shd w:val="clear" w:color="auto" w:fill="auto"/>
          </w:tcPr>
          <w:p w14:paraId="2CAD7930" w14:textId="77777777" w:rsidR="007A334A" w:rsidRPr="00211A34" w:rsidRDefault="007A334A" w:rsidP="0035021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334A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7A334A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7A334A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160EF018" w14:textId="77777777" w:rsidR="007A334A" w:rsidRPr="00211A34" w:rsidRDefault="007A334A" w:rsidP="0035021D">
            <w:pPr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34A">
              <w:rPr>
                <w:sz w:val="20"/>
                <w:szCs w:val="20"/>
              </w:rPr>
              <w:t>18</w:t>
            </w:r>
          </w:p>
          <w:p w14:paraId="561D9166" w14:textId="77777777" w:rsidR="007A334A" w:rsidRPr="00211A34" w:rsidRDefault="007A334A" w:rsidP="0035021D">
            <w:pPr>
              <w:spacing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34A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475FD73D" w14:textId="77777777" w:rsidR="007A334A" w:rsidRPr="007A334A" w:rsidRDefault="007A334A" w:rsidP="0035021D">
            <w:pPr>
              <w:spacing w:before="40" w:after="40"/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1 - Cena - 60.00</w:t>
            </w:r>
          </w:p>
          <w:p w14:paraId="42D10931" w14:textId="77777777" w:rsidR="007A334A" w:rsidRPr="007A334A" w:rsidRDefault="007A334A" w:rsidP="0035021D">
            <w:pPr>
              <w:spacing w:before="40" w:after="40"/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2 - Warunki techniczne - 35.00</w:t>
            </w:r>
          </w:p>
          <w:p w14:paraId="685A61F5" w14:textId="77777777" w:rsidR="007A334A" w:rsidRPr="00211A34" w:rsidRDefault="007A334A" w:rsidP="003502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E6CE6F1" w14:textId="77777777" w:rsidR="007A334A" w:rsidRPr="00211A34" w:rsidRDefault="007A334A" w:rsidP="0035021D">
            <w:pPr>
              <w:jc w:val="center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 xml:space="preserve">  100,00</w:t>
            </w:r>
          </w:p>
        </w:tc>
      </w:tr>
      <w:tr w:rsidR="007A334A" w:rsidRPr="00834EF4" w14:paraId="0BCA4DE5" w14:textId="77777777" w:rsidTr="0035021D">
        <w:tc>
          <w:tcPr>
            <w:tcW w:w="2169" w:type="dxa"/>
            <w:shd w:val="clear" w:color="auto" w:fill="auto"/>
          </w:tcPr>
          <w:p w14:paraId="778734E9" w14:textId="77777777" w:rsidR="007A334A" w:rsidRPr="00211A34" w:rsidRDefault="007A334A" w:rsidP="003502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334A">
              <w:rPr>
                <w:sz w:val="20"/>
                <w:szCs w:val="20"/>
              </w:rPr>
              <w:t>Pakiet  X - Lignina</w:t>
            </w:r>
          </w:p>
        </w:tc>
        <w:tc>
          <w:tcPr>
            <w:tcW w:w="2793" w:type="dxa"/>
            <w:shd w:val="clear" w:color="auto" w:fill="auto"/>
          </w:tcPr>
          <w:p w14:paraId="1905D49E" w14:textId="77777777" w:rsidR="007A334A" w:rsidRPr="00211A34" w:rsidRDefault="007A334A" w:rsidP="0035021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334A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0FBA828D" w14:textId="77777777" w:rsidR="007A334A" w:rsidRPr="00211A34" w:rsidRDefault="007A334A" w:rsidP="0035021D">
            <w:pPr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UL. 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34A">
              <w:rPr>
                <w:sz w:val="20"/>
                <w:szCs w:val="20"/>
              </w:rPr>
              <w:t>20/26</w:t>
            </w:r>
          </w:p>
          <w:p w14:paraId="012F03D7" w14:textId="77777777" w:rsidR="007A334A" w:rsidRPr="00211A34" w:rsidRDefault="007A334A" w:rsidP="0035021D">
            <w:pPr>
              <w:spacing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34A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03B2ED75" w14:textId="77777777" w:rsidR="007A334A" w:rsidRPr="007A334A" w:rsidRDefault="007A334A" w:rsidP="0035021D">
            <w:pPr>
              <w:spacing w:before="40" w:after="40"/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1 - Cena - 55.60</w:t>
            </w:r>
          </w:p>
          <w:p w14:paraId="024C4447" w14:textId="77777777" w:rsidR="007A334A" w:rsidRPr="007A334A" w:rsidRDefault="007A334A" w:rsidP="0035021D">
            <w:pPr>
              <w:spacing w:before="40" w:after="40"/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2 - Warunki techniczne - 35.00</w:t>
            </w:r>
          </w:p>
          <w:p w14:paraId="42E3FB31" w14:textId="77777777" w:rsidR="007A334A" w:rsidRPr="00211A34" w:rsidRDefault="007A334A" w:rsidP="003502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28657D" w14:textId="77777777" w:rsidR="007A334A" w:rsidRPr="00211A34" w:rsidRDefault="007A334A" w:rsidP="0035021D">
            <w:pPr>
              <w:jc w:val="center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 xml:space="preserve">  95,60</w:t>
            </w:r>
          </w:p>
        </w:tc>
      </w:tr>
      <w:tr w:rsidR="007A334A" w:rsidRPr="00834EF4" w14:paraId="4300DA93" w14:textId="77777777" w:rsidTr="0035021D">
        <w:tc>
          <w:tcPr>
            <w:tcW w:w="2169" w:type="dxa"/>
            <w:shd w:val="clear" w:color="auto" w:fill="auto"/>
          </w:tcPr>
          <w:p w14:paraId="6B1B09BA" w14:textId="77777777" w:rsidR="007A334A" w:rsidRPr="00211A34" w:rsidRDefault="007A334A" w:rsidP="003502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334A">
              <w:rPr>
                <w:sz w:val="20"/>
                <w:szCs w:val="20"/>
              </w:rPr>
              <w:t>Pakiet  X - Lignina</w:t>
            </w:r>
          </w:p>
        </w:tc>
        <w:tc>
          <w:tcPr>
            <w:tcW w:w="2793" w:type="dxa"/>
            <w:shd w:val="clear" w:color="auto" w:fill="auto"/>
          </w:tcPr>
          <w:p w14:paraId="075125FA" w14:textId="77777777" w:rsidR="007A334A" w:rsidRPr="00211A34" w:rsidRDefault="007A334A" w:rsidP="0035021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334A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7A334A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7A334A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4F2A8F9B" w14:textId="77777777" w:rsidR="007A334A" w:rsidRPr="00211A34" w:rsidRDefault="007A334A" w:rsidP="0035021D">
            <w:pPr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34A">
              <w:rPr>
                <w:sz w:val="20"/>
                <w:szCs w:val="20"/>
              </w:rPr>
              <w:t>18</w:t>
            </w:r>
          </w:p>
          <w:p w14:paraId="2ED41875" w14:textId="77777777" w:rsidR="007A334A" w:rsidRPr="00211A34" w:rsidRDefault="007A334A" w:rsidP="0035021D">
            <w:pPr>
              <w:spacing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34A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19BB109B" w14:textId="77777777" w:rsidR="007A334A" w:rsidRPr="007A334A" w:rsidRDefault="007A334A" w:rsidP="0035021D">
            <w:pPr>
              <w:spacing w:before="40" w:after="40"/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1 - Cena - 60.00</w:t>
            </w:r>
          </w:p>
          <w:p w14:paraId="3878C474" w14:textId="77777777" w:rsidR="007A334A" w:rsidRPr="007A334A" w:rsidRDefault="007A334A" w:rsidP="0035021D">
            <w:pPr>
              <w:spacing w:before="40" w:after="40"/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2 - Warunki techniczne - 35.00</w:t>
            </w:r>
          </w:p>
          <w:p w14:paraId="0C156E2F" w14:textId="77777777" w:rsidR="007A334A" w:rsidRPr="00211A34" w:rsidRDefault="007A334A" w:rsidP="003502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30C4F6" w14:textId="77777777" w:rsidR="007A334A" w:rsidRPr="00211A34" w:rsidRDefault="007A334A" w:rsidP="0035021D">
            <w:pPr>
              <w:jc w:val="center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 xml:space="preserve">  100,00</w:t>
            </w:r>
          </w:p>
        </w:tc>
      </w:tr>
      <w:tr w:rsidR="007A334A" w:rsidRPr="00834EF4" w14:paraId="28A45404" w14:textId="77777777" w:rsidTr="0035021D">
        <w:tc>
          <w:tcPr>
            <w:tcW w:w="2169" w:type="dxa"/>
            <w:shd w:val="clear" w:color="auto" w:fill="auto"/>
          </w:tcPr>
          <w:p w14:paraId="12CDFEA4" w14:textId="77777777" w:rsidR="007A334A" w:rsidRPr="00211A34" w:rsidRDefault="007A334A" w:rsidP="003502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334A">
              <w:rPr>
                <w:sz w:val="20"/>
                <w:szCs w:val="20"/>
              </w:rPr>
              <w:t>Pakiet  XII - Opatrunki specjalistyczne 3</w:t>
            </w:r>
          </w:p>
        </w:tc>
        <w:tc>
          <w:tcPr>
            <w:tcW w:w="2793" w:type="dxa"/>
            <w:shd w:val="clear" w:color="auto" w:fill="auto"/>
          </w:tcPr>
          <w:p w14:paraId="03AE86C4" w14:textId="77777777" w:rsidR="007A334A" w:rsidRPr="00211A34" w:rsidRDefault="007A334A" w:rsidP="0035021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334A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5974AE9F" w14:textId="77777777" w:rsidR="007A334A" w:rsidRPr="00211A34" w:rsidRDefault="007A334A" w:rsidP="0035021D">
            <w:pPr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34A">
              <w:rPr>
                <w:sz w:val="20"/>
                <w:szCs w:val="20"/>
              </w:rPr>
              <w:t>17</w:t>
            </w:r>
          </w:p>
          <w:p w14:paraId="6C5BE40C" w14:textId="77777777" w:rsidR="007A334A" w:rsidRPr="00211A34" w:rsidRDefault="007A334A" w:rsidP="0035021D">
            <w:pPr>
              <w:spacing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95200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34A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1C489BD8" w14:textId="77777777" w:rsidR="007A334A" w:rsidRPr="007A334A" w:rsidRDefault="007A334A" w:rsidP="0035021D">
            <w:pPr>
              <w:spacing w:before="40" w:after="40"/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1 - Cena - 60.00</w:t>
            </w:r>
          </w:p>
          <w:p w14:paraId="288F6E22" w14:textId="77777777" w:rsidR="007A334A" w:rsidRPr="007A334A" w:rsidRDefault="007A334A" w:rsidP="0035021D">
            <w:pPr>
              <w:spacing w:before="40" w:after="40"/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2 - Warunki techniczne - 35.00</w:t>
            </w:r>
          </w:p>
          <w:p w14:paraId="2180DED4" w14:textId="77777777" w:rsidR="007A334A" w:rsidRPr="00211A34" w:rsidRDefault="007A334A" w:rsidP="003502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3 - Termin dostawy - 3.00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F121A3" w14:textId="77777777" w:rsidR="007A334A" w:rsidRPr="00211A34" w:rsidRDefault="007A334A" w:rsidP="0035021D">
            <w:pPr>
              <w:jc w:val="center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 xml:space="preserve">  98,00</w:t>
            </w:r>
          </w:p>
        </w:tc>
      </w:tr>
      <w:tr w:rsidR="007A334A" w:rsidRPr="00834EF4" w14:paraId="79B700C5" w14:textId="77777777" w:rsidTr="0035021D">
        <w:tc>
          <w:tcPr>
            <w:tcW w:w="2169" w:type="dxa"/>
            <w:shd w:val="clear" w:color="auto" w:fill="auto"/>
          </w:tcPr>
          <w:p w14:paraId="4337E336" w14:textId="77777777" w:rsidR="007A334A" w:rsidRPr="00211A34" w:rsidRDefault="007A334A" w:rsidP="003502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334A">
              <w:rPr>
                <w:sz w:val="20"/>
                <w:szCs w:val="20"/>
              </w:rPr>
              <w:t>Pakiet  XIII - Neutralizator zapachu</w:t>
            </w:r>
          </w:p>
        </w:tc>
        <w:tc>
          <w:tcPr>
            <w:tcW w:w="2793" w:type="dxa"/>
            <w:shd w:val="clear" w:color="auto" w:fill="auto"/>
          </w:tcPr>
          <w:p w14:paraId="52146C94" w14:textId="77777777" w:rsidR="007A334A" w:rsidRPr="00211A34" w:rsidRDefault="007A334A" w:rsidP="0035021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334A">
              <w:rPr>
                <w:b/>
                <w:bCs/>
                <w:sz w:val="20"/>
                <w:szCs w:val="20"/>
              </w:rPr>
              <w:t>TORUŃSKIE ZAKŁADY MATERIAŁÓW OPATRUNKOWYCH S.A.</w:t>
            </w:r>
          </w:p>
          <w:p w14:paraId="74963B0F" w14:textId="77777777" w:rsidR="007A334A" w:rsidRPr="00211A34" w:rsidRDefault="007A334A" w:rsidP="0035021D">
            <w:pPr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UL. 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34A">
              <w:rPr>
                <w:sz w:val="20"/>
                <w:szCs w:val="20"/>
              </w:rPr>
              <w:t>20/26</w:t>
            </w:r>
          </w:p>
          <w:p w14:paraId="4264B1B9" w14:textId="77777777" w:rsidR="007A334A" w:rsidRPr="00211A34" w:rsidRDefault="007A334A" w:rsidP="0035021D">
            <w:pPr>
              <w:spacing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34A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2C02E90A" w14:textId="77777777" w:rsidR="007A334A" w:rsidRPr="007A334A" w:rsidRDefault="007A334A" w:rsidP="0035021D">
            <w:pPr>
              <w:spacing w:before="40" w:after="40"/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1 - Cena - 60.00</w:t>
            </w:r>
          </w:p>
          <w:p w14:paraId="06B2EE84" w14:textId="77777777" w:rsidR="007A334A" w:rsidRPr="007A334A" w:rsidRDefault="007A334A" w:rsidP="0035021D">
            <w:pPr>
              <w:spacing w:before="40" w:after="40"/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2 - Warunki techniczne - 35.00</w:t>
            </w:r>
          </w:p>
          <w:p w14:paraId="1974F52E" w14:textId="77777777" w:rsidR="007A334A" w:rsidRPr="00211A34" w:rsidRDefault="007A334A" w:rsidP="003502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EE942B" w14:textId="77777777" w:rsidR="007A334A" w:rsidRPr="00211A34" w:rsidRDefault="007A334A" w:rsidP="0035021D">
            <w:pPr>
              <w:jc w:val="center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 xml:space="preserve">  100,00</w:t>
            </w:r>
          </w:p>
        </w:tc>
      </w:tr>
      <w:tr w:rsidR="007A334A" w:rsidRPr="00834EF4" w14:paraId="1EC06C2C" w14:textId="77777777" w:rsidTr="0035021D">
        <w:tc>
          <w:tcPr>
            <w:tcW w:w="2169" w:type="dxa"/>
            <w:shd w:val="clear" w:color="auto" w:fill="auto"/>
          </w:tcPr>
          <w:p w14:paraId="7CA58CE2" w14:textId="77777777" w:rsidR="007A334A" w:rsidRPr="00211A34" w:rsidRDefault="007A334A" w:rsidP="003502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334A">
              <w:rPr>
                <w:sz w:val="20"/>
                <w:szCs w:val="20"/>
              </w:rPr>
              <w:t>Pakiet  XIV - Sól fizjologiczna do przepłukiwania</w:t>
            </w:r>
          </w:p>
        </w:tc>
        <w:tc>
          <w:tcPr>
            <w:tcW w:w="2793" w:type="dxa"/>
            <w:shd w:val="clear" w:color="auto" w:fill="auto"/>
          </w:tcPr>
          <w:p w14:paraId="761ABC19" w14:textId="77777777" w:rsidR="007A334A" w:rsidRPr="00211A34" w:rsidRDefault="007A334A" w:rsidP="0035021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A334A">
              <w:rPr>
                <w:b/>
                <w:bCs/>
                <w:sz w:val="20"/>
                <w:szCs w:val="20"/>
              </w:rPr>
              <w:t>Becton</w:t>
            </w:r>
            <w:proofErr w:type="spellEnd"/>
            <w:r w:rsidRPr="007A334A">
              <w:rPr>
                <w:b/>
                <w:bCs/>
                <w:sz w:val="20"/>
                <w:szCs w:val="20"/>
              </w:rPr>
              <w:t xml:space="preserve"> Dickinson Polska Sp. z o.o.</w:t>
            </w:r>
          </w:p>
          <w:p w14:paraId="7AAF10FA" w14:textId="77777777" w:rsidR="007A334A" w:rsidRPr="00211A34" w:rsidRDefault="007A334A" w:rsidP="0035021D">
            <w:pPr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Osmańska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34A">
              <w:rPr>
                <w:sz w:val="20"/>
                <w:szCs w:val="20"/>
              </w:rPr>
              <w:t>14</w:t>
            </w:r>
          </w:p>
          <w:p w14:paraId="292B3770" w14:textId="77777777" w:rsidR="007A334A" w:rsidRPr="00211A34" w:rsidRDefault="007A334A" w:rsidP="0035021D">
            <w:pPr>
              <w:spacing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02-823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34A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9FA9DD3" w14:textId="77777777" w:rsidR="007A334A" w:rsidRPr="007A334A" w:rsidRDefault="007A334A" w:rsidP="0035021D">
            <w:pPr>
              <w:spacing w:before="40" w:after="40"/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1 - Cena - 60.00</w:t>
            </w:r>
          </w:p>
          <w:p w14:paraId="1E859533" w14:textId="77777777" w:rsidR="007A334A" w:rsidRPr="007A334A" w:rsidRDefault="007A334A" w:rsidP="0035021D">
            <w:pPr>
              <w:spacing w:before="40" w:after="40"/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2 - Warunki techniczne - 35.00</w:t>
            </w:r>
          </w:p>
          <w:p w14:paraId="05B98E96" w14:textId="77777777" w:rsidR="007A334A" w:rsidRPr="00211A34" w:rsidRDefault="007A334A" w:rsidP="003502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A9FC7CA" w14:textId="77777777" w:rsidR="007A334A" w:rsidRPr="00211A34" w:rsidRDefault="007A334A" w:rsidP="0035021D">
            <w:pPr>
              <w:jc w:val="center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 xml:space="preserve">  100,00</w:t>
            </w:r>
          </w:p>
        </w:tc>
      </w:tr>
      <w:tr w:rsidR="007A334A" w:rsidRPr="00834EF4" w14:paraId="01A9CEDF" w14:textId="77777777" w:rsidTr="0035021D">
        <w:tc>
          <w:tcPr>
            <w:tcW w:w="2169" w:type="dxa"/>
            <w:shd w:val="clear" w:color="auto" w:fill="auto"/>
          </w:tcPr>
          <w:p w14:paraId="57029B04" w14:textId="77777777" w:rsidR="007A334A" w:rsidRPr="00211A34" w:rsidRDefault="007A334A" w:rsidP="003502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334A">
              <w:rPr>
                <w:sz w:val="20"/>
                <w:szCs w:val="20"/>
              </w:rPr>
              <w:t>Pakiet XV- Opatrunki przeciwbakteryjne</w:t>
            </w:r>
          </w:p>
        </w:tc>
        <w:tc>
          <w:tcPr>
            <w:tcW w:w="2793" w:type="dxa"/>
            <w:shd w:val="clear" w:color="auto" w:fill="auto"/>
          </w:tcPr>
          <w:p w14:paraId="1A01C9CA" w14:textId="77777777" w:rsidR="007A334A" w:rsidRPr="00211A34" w:rsidRDefault="007A334A" w:rsidP="0035021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A334A">
              <w:rPr>
                <w:b/>
                <w:bCs/>
                <w:sz w:val="20"/>
                <w:szCs w:val="20"/>
              </w:rPr>
              <w:t>Mölnlycke</w:t>
            </w:r>
            <w:proofErr w:type="spellEnd"/>
            <w:r w:rsidRPr="007A334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A334A">
              <w:rPr>
                <w:b/>
                <w:bCs/>
                <w:sz w:val="20"/>
                <w:szCs w:val="20"/>
              </w:rPr>
              <w:t>Health</w:t>
            </w:r>
            <w:proofErr w:type="spellEnd"/>
            <w:r w:rsidRPr="007A334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A334A">
              <w:rPr>
                <w:b/>
                <w:bCs/>
                <w:sz w:val="20"/>
                <w:szCs w:val="20"/>
              </w:rPr>
              <w:t>Care</w:t>
            </w:r>
            <w:proofErr w:type="spellEnd"/>
            <w:r w:rsidRPr="007A334A">
              <w:rPr>
                <w:b/>
                <w:bCs/>
                <w:sz w:val="20"/>
                <w:szCs w:val="20"/>
              </w:rPr>
              <w:t xml:space="preserve"> Polska z o.o.</w:t>
            </w:r>
          </w:p>
          <w:p w14:paraId="51A6FBFC" w14:textId="77777777" w:rsidR="007A334A" w:rsidRPr="00211A34" w:rsidRDefault="007A334A" w:rsidP="0035021D">
            <w:pPr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Okopowa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34A">
              <w:rPr>
                <w:sz w:val="20"/>
                <w:szCs w:val="20"/>
              </w:rPr>
              <w:t>58/72</w:t>
            </w:r>
          </w:p>
          <w:p w14:paraId="0E1DD5D5" w14:textId="77777777" w:rsidR="007A334A" w:rsidRPr="00211A34" w:rsidRDefault="007A334A" w:rsidP="0035021D">
            <w:pPr>
              <w:spacing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01-042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34A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9A0F358" w14:textId="77777777" w:rsidR="007A334A" w:rsidRPr="007A334A" w:rsidRDefault="007A334A" w:rsidP="0035021D">
            <w:pPr>
              <w:spacing w:before="40" w:after="40"/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1 - Cena - 60.00</w:t>
            </w:r>
          </w:p>
          <w:p w14:paraId="1EA43BD5" w14:textId="77777777" w:rsidR="007A334A" w:rsidRPr="007A334A" w:rsidRDefault="007A334A" w:rsidP="0035021D">
            <w:pPr>
              <w:spacing w:before="40" w:after="40"/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2 - Warunki techniczne - 35.00</w:t>
            </w:r>
          </w:p>
          <w:p w14:paraId="1D980B16" w14:textId="77777777" w:rsidR="007A334A" w:rsidRPr="00211A34" w:rsidRDefault="007A334A" w:rsidP="003502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3 - Termin dostawy - 4.00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EE0103" w14:textId="77777777" w:rsidR="007A334A" w:rsidRPr="00211A34" w:rsidRDefault="007A334A" w:rsidP="0035021D">
            <w:pPr>
              <w:jc w:val="center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 xml:space="preserve">  99,00</w:t>
            </w:r>
          </w:p>
        </w:tc>
      </w:tr>
      <w:tr w:rsidR="007A334A" w:rsidRPr="00834EF4" w14:paraId="1CE61344" w14:textId="77777777" w:rsidTr="0035021D">
        <w:tc>
          <w:tcPr>
            <w:tcW w:w="2169" w:type="dxa"/>
            <w:shd w:val="clear" w:color="auto" w:fill="auto"/>
          </w:tcPr>
          <w:p w14:paraId="6A72015F" w14:textId="77777777" w:rsidR="007A334A" w:rsidRPr="00211A34" w:rsidRDefault="007A334A" w:rsidP="003502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334A">
              <w:rPr>
                <w:sz w:val="20"/>
                <w:szCs w:val="20"/>
              </w:rPr>
              <w:t>Pakiet XVI- Przylepiec chirurgiczny, krem do ochrony skóry</w:t>
            </w:r>
          </w:p>
        </w:tc>
        <w:tc>
          <w:tcPr>
            <w:tcW w:w="2793" w:type="dxa"/>
            <w:shd w:val="clear" w:color="auto" w:fill="auto"/>
          </w:tcPr>
          <w:p w14:paraId="32AB9AD7" w14:textId="77777777" w:rsidR="007A334A" w:rsidRPr="00211A34" w:rsidRDefault="007A334A" w:rsidP="0035021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334A">
              <w:rPr>
                <w:b/>
                <w:bCs/>
                <w:sz w:val="20"/>
                <w:szCs w:val="20"/>
              </w:rPr>
              <w:t>3M Poland Sp. Z o.o.</w:t>
            </w:r>
          </w:p>
          <w:p w14:paraId="7C5FFCAC" w14:textId="77777777" w:rsidR="007A334A" w:rsidRPr="00211A34" w:rsidRDefault="007A334A" w:rsidP="0035021D">
            <w:pPr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Al. Katowicka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34A">
              <w:rPr>
                <w:sz w:val="20"/>
                <w:szCs w:val="20"/>
              </w:rPr>
              <w:t>117</w:t>
            </w:r>
          </w:p>
          <w:p w14:paraId="096D5922" w14:textId="77777777" w:rsidR="007A334A" w:rsidRPr="00211A34" w:rsidRDefault="007A334A" w:rsidP="0035021D">
            <w:pPr>
              <w:spacing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05-830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34A">
              <w:rPr>
                <w:sz w:val="20"/>
                <w:szCs w:val="20"/>
              </w:rPr>
              <w:t>Nadarzyn</w:t>
            </w:r>
          </w:p>
        </w:tc>
        <w:tc>
          <w:tcPr>
            <w:tcW w:w="2976" w:type="dxa"/>
            <w:shd w:val="clear" w:color="auto" w:fill="auto"/>
          </w:tcPr>
          <w:p w14:paraId="43013090" w14:textId="77777777" w:rsidR="007A334A" w:rsidRPr="007A334A" w:rsidRDefault="007A334A" w:rsidP="0035021D">
            <w:pPr>
              <w:spacing w:before="40" w:after="40"/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1 - Cena - 60.00</w:t>
            </w:r>
          </w:p>
          <w:p w14:paraId="1FB0DB88" w14:textId="77777777" w:rsidR="007A334A" w:rsidRPr="007A334A" w:rsidRDefault="007A334A" w:rsidP="0035021D">
            <w:pPr>
              <w:spacing w:before="40" w:after="40"/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2 - Warunki techniczne - 35.00</w:t>
            </w:r>
          </w:p>
          <w:p w14:paraId="5EE2B45D" w14:textId="77777777" w:rsidR="007A334A" w:rsidRPr="00211A34" w:rsidRDefault="007A334A" w:rsidP="003502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3 - Termin dostawy - 4.00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A2E4A53" w14:textId="77777777" w:rsidR="007A334A" w:rsidRPr="00211A34" w:rsidRDefault="007A334A" w:rsidP="0035021D">
            <w:pPr>
              <w:jc w:val="center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 xml:space="preserve">  99,00</w:t>
            </w:r>
          </w:p>
        </w:tc>
      </w:tr>
      <w:tr w:rsidR="007A334A" w:rsidRPr="00834EF4" w14:paraId="2BB50AD1" w14:textId="77777777" w:rsidTr="0035021D">
        <w:tc>
          <w:tcPr>
            <w:tcW w:w="2169" w:type="dxa"/>
            <w:shd w:val="clear" w:color="auto" w:fill="auto"/>
          </w:tcPr>
          <w:p w14:paraId="417DEBA0" w14:textId="77777777" w:rsidR="007A334A" w:rsidRPr="00211A34" w:rsidRDefault="007A334A" w:rsidP="003502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lastRenderedPageBreak/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334A">
              <w:rPr>
                <w:sz w:val="20"/>
                <w:szCs w:val="20"/>
              </w:rPr>
              <w:t>Pakiet XVII- Zestawy opatrunkowe do leczenia ran i terapii podciśnieniowej- 17 pozycji</w:t>
            </w:r>
          </w:p>
        </w:tc>
        <w:tc>
          <w:tcPr>
            <w:tcW w:w="2793" w:type="dxa"/>
            <w:shd w:val="clear" w:color="auto" w:fill="auto"/>
          </w:tcPr>
          <w:p w14:paraId="16C51D63" w14:textId="77777777" w:rsidR="007A334A" w:rsidRPr="00211A34" w:rsidRDefault="007A334A" w:rsidP="0035021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334A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230524A6" w14:textId="77777777" w:rsidR="007A334A" w:rsidRPr="00211A34" w:rsidRDefault="007A334A" w:rsidP="0035021D">
            <w:pPr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34A">
              <w:rPr>
                <w:sz w:val="20"/>
                <w:szCs w:val="20"/>
              </w:rPr>
              <w:t>17</w:t>
            </w:r>
          </w:p>
          <w:p w14:paraId="175BCB4D" w14:textId="77777777" w:rsidR="007A334A" w:rsidRPr="00211A34" w:rsidRDefault="007A334A" w:rsidP="0035021D">
            <w:pPr>
              <w:spacing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95200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334A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14:paraId="3792F807" w14:textId="77777777" w:rsidR="007A334A" w:rsidRPr="007A334A" w:rsidRDefault="007A334A" w:rsidP="0035021D">
            <w:pPr>
              <w:spacing w:before="40" w:after="40"/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1 - Cena - 60.00</w:t>
            </w:r>
          </w:p>
          <w:p w14:paraId="1C420115" w14:textId="77777777" w:rsidR="007A334A" w:rsidRPr="007A334A" w:rsidRDefault="007A334A" w:rsidP="0035021D">
            <w:pPr>
              <w:spacing w:before="40" w:after="40"/>
              <w:rPr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2 - Warunki techniczne - 35.00</w:t>
            </w:r>
          </w:p>
          <w:p w14:paraId="2B30429F" w14:textId="77777777" w:rsidR="007A334A" w:rsidRPr="00211A34" w:rsidRDefault="007A334A" w:rsidP="0035021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>3 - Termin dostawy - 3.00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57885E1" w14:textId="77777777" w:rsidR="007A334A" w:rsidRPr="00211A34" w:rsidRDefault="007A334A" w:rsidP="0035021D">
            <w:pPr>
              <w:jc w:val="center"/>
              <w:rPr>
                <w:color w:val="000000"/>
                <w:sz w:val="20"/>
                <w:szCs w:val="20"/>
              </w:rPr>
            </w:pPr>
            <w:r w:rsidRPr="007A334A">
              <w:rPr>
                <w:sz w:val="20"/>
                <w:szCs w:val="20"/>
              </w:rPr>
              <w:t xml:space="preserve">  98,00</w:t>
            </w:r>
          </w:p>
        </w:tc>
      </w:tr>
    </w:tbl>
    <w:p w14:paraId="5B6CB3FD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14:paraId="1CC98561" w14:textId="1BC20377" w:rsidR="008642B3" w:rsidRDefault="00F828BC" w:rsidP="00B464D3">
      <w:pPr>
        <w:tabs>
          <w:tab w:val="left" w:pos="8820"/>
        </w:tabs>
        <w:spacing w:before="360" w:after="120"/>
        <w:ind w:left="4678"/>
        <w:jc w:val="center"/>
        <w:rPr>
          <w:sz w:val="22"/>
          <w:szCs w:val="22"/>
        </w:rPr>
      </w:pPr>
      <w:r>
        <w:rPr>
          <w:sz w:val="22"/>
          <w:szCs w:val="22"/>
        </w:rPr>
        <w:t>Dyrektor SP ZOZ Kolbuszowa</w:t>
      </w:r>
    </w:p>
    <w:p w14:paraId="7D0BB0F0" w14:textId="4D7FA16D" w:rsidR="00F828BC" w:rsidRPr="00B464D3" w:rsidRDefault="00F828BC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  <w:r>
        <w:rPr>
          <w:sz w:val="22"/>
          <w:szCs w:val="22"/>
        </w:rPr>
        <w:t>Zbigniew Strzelczyk</w:t>
      </w:r>
    </w:p>
    <w:sectPr w:rsidR="00F828BC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92C4E" w14:textId="77777777" w:rsidR="003219AD" w:rsidRDefault="003219AD">
      <w:r>
        <w:separator/>
      </w:r>
    </w:p>
  </w:endnote>
  <w:endnote w:type="continuationSeparator" w:id="0">
    <w:p w14:paraId="42B36DB9" w14:textId="77777777" w:rsidR="003219AD" w:rsidRDefault="00321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BCED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5BA5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57B596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8209EA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D70F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AF97D" w14:textId="77777777" w:rsidR="003219AD" w:rsidRDefault="003219AD">
      <w:r>
        <w:separator/>
      </w:r>
    </w:p>
  </w:footnote>
  <w:footnote w:type="continuationSeparator" w:id="0">
    <w:p w14:paraId="4D6B09C6" w14:textId="77777777" w:rsidR="003219AD" w:rsidRDefault="003219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27C0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2E69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99FA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19AD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219AD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A334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28BC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E4DB49"/>
  <w15:chartTrackingRefBased/>
  <w15:docId w15:val="{84B28A4F-69E6-4F67-95F9-E23C8F9F2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10</Pages>
  <Words>2354</Words>
  <Characters>12806</Characters>
  <Application>Microsoft Office Word</Application>
  <DocSecurity>0</DocSecurity>
  <Lines>106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cp:lastPrinted>1601-01-01T00:00:00Z</cp:lastPrinted>
  <dcterms:created xsi:type="dcterms:W3CDTF">2023-03-01T12:44:00Z</dcterms:created>
  <dcterms:modified xsi:type="dcterms:W3CDTF">2023-03-01T12:44:00Z</dcterms:modified>
</cp:coreProperties>
</file>