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A6D" w:rsidRPr="00BB41D0" w:rsidRDefault="00AD7A6D" w:rsidP="00AD7A6D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AD7A6D" w:rsidRPr="00BB41D0" w:rsidRDefault="00AD7A6D" w:rsidP="00AD7A6D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AD7A6D" w:rsidRPr="00BB41D0" w:rsidRDefault="00AD7A6D" w:rsidP="00AD7A6D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AD7A6D" w:rsidRPr="00BB41D0" w:rsidRDefault="00AD7A6D" w:rsidP="00AD7A6D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661E2C"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 w:rsidR="00661E2C">
        <w:rPr>
          <w:sz w:val="24"/>
          <w:szCs w:val="24"/>
        </w:rPr>
        <w:t>07</w:t>
      </w:r>
    </w:p>
    <w:p w:rsidR="00AD7A6D" w:rsidRPr="003F69B9" w:rsidRDefault="00AD7A6D" w:rsidP="00AD7A6D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661E2C"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AD7A6D" w:rsidRDefault="00AD7A6D" w:rsidP="001075F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075FE" w:rsidRPr="001075FE" w:rsidRDefault="001075FE" w:rsidP="00AD7A6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AD7A6D" w:rsidRPr="00A80738" w:rsidRDefault="00AD7A6D" w:rsidP="00AD7A6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D7A6D" w:rsidRPr="00BB18D2" w:rsidRDefault="00AD7A6D" w:rsidP="00AD7A6D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AD7A6D" w:rsidRDefault="00AD7A6D" w:rsidP="00AD7A6D">
      <w:pPr>
        <w:jc w:val="both"/>
        <w:rPr>
          <w:bCs/>
          <w:i/>
          <w:sz w:val="24"/>
          <w:szCs w:val="24"/>
        </w:rPr>
      </w:pPr>
    </w:p>
    <w:p w:rsidR="00AD7A6D" w:rsidRPr="003F69B9" w:rsidRDefault="00AD7A6D" w:rsidP="00AD7A6D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AD7A6D" w:rsidRPr="003F69B9" w:rsidRDefault="00AD7A6D" w:rsidP="00AD7A6D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AD7A6D" w:rsidRDefault="00AD7A6D" w:rsidP="00AD7A6D">
      <w:pPr>
        <w:pStyle w:val="Tekstpodstawowywcity"/>
        <w:ind w:firstLine="0"/>
        <w:jc w:val="center"/>
        <w:rPr>
          <w:b/>
          <w:szCs w:val="24"/>
        </w:rPr>
      </w:pPr>
    </w:p>
    <w:p w:rsidR="00AD7A6D" w:rsidRPr="00F24492" w:rsidRDefault="00AD7A6D" w:rsidP="00AD7A6D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661E2C">
        <w:rPr>
          <w:b/>
          <w:szCs w:val="24"/>
        </w:rPr>
        <w:t>materiał</w:t>
      </w:r>
      <w:r w:rsidRPr="00F24492">
        <w:rPr>
          <w:b/>
          <w:szCs w:val="24"/>
        </w:rPr>
        <w:t xml:space="preserve">ów </w:t>
      </w:r>
      <w:proofErr w:type="spellStart"/>
      <w:r w:rsidR="00661E2C">
        <w:rPr>
          <w:b/>
          <w:szCs w:val="24"/>
        </w:rPr>
        <w:t>sz</w:t>
      </w:r>
      <w:r w:rsidRPr="00F24492">
        <w:rPr>
          <w:b/>
          <w:szCs w:val="24"/>
        </w:rPr>
        <w:t>e</w:t>
      </w:r>
      <w:r w:rsidR="00661E2C">
        <w:rPr>
          <w:b/>
          <w:szCs w:val="24"/>
        </w:rPr>
        <w:t>wn</w:t>
      </w:r>
      <w:r w:rsidRPr="00F24492">
        <w:rPr>
          <w:b/>
          <w:szCs w:val="24"/>
        </w:rPr>
        <w:t>ych</w:t>
      </w:r>
      <w:proofErr w:type="spellEnd"/>
      <w:r>
        <w:rPr>
          <w:b/>
          <w:szCs w:val="24"/>
        </w:rPr>
        <w:t>”</w:t>
      </w:r>
    </w:p>
    <w:p w:rsidR="00AD7A6D" w:rsidRPr="006650F2" w:rsidRDefault="00661E2C" w:rsidP="00AD7A6D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AZP/03</w:t>
      </w:r>
      <w:r w:rsidR="00AD7A6D">
        <w:rPr>
          <w:b/>
          <w:szCs w:val="24"/>
        </w:rPr>
        <w:t>/P/2023</w:t>
      </w:r>
    </w:p>
    <w:p w:rsidR="00AD7A6D" w:rsidRPr="003E03F1" w:rsidRDefault="00AD7A6D" w:rsidP="00AD7A6D">
      <w:pPr>
        <w:jc w:val="both"/>
        <w:rPr>
          <w:sz w:val="18"/>
          <w:szCs w:val="18"/>
        </w:rPr>
      </w:pPr>
    </w:p>
    <w:p w:rsidR="00AD7A6D" w:rsidRDefault="00AD7A6D" w:rsidP="00AD7A6D">
      <w:pPr>
        <w:jc w:val="both"/>
        <w:rPr>
          <w:sz w:val="22"/>
          <w:szCs w:val="22"/>
        </w:rPr>
      </w:pPr>
    </w:p>
    <w:p w:rsidR="00AD7A6D" w:rsidRPr="00BB41D0" w:rsidRDefault="00AD7A6D" w:rsidP="00AD7A6D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AD7A6D" w:rsidRPr="00BB41D0" w:rsidRDefault="00AD7A6D" w:rsidP="00AD7A6D">
      <w:pPr>
        <w:jc w:val="both"/>
        <w:rPr>
          <w:sz w:val="24"/>
          <w:szCs w:val="24"/>
        </w:rPr>
      </w:pPr>
    </w:p>
    <w:p w:rsidR="00AD7A6D" w:rsidRDefault="00AD7A6D" w:rsidP="00AD7A6D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661E2C">
        <w:rPr>
          <w:b/>
          <w:sz w:val="24"/>
          <w:szCs w:val="24"/>
        </w:rPr>
        <w:t>07</w:t>
      </w:r>
      <w:r w:rsidRPr="00BB41D0">
        <w:rPr>
          <w:b/>
          <w:sz w:val="24"/>
          <w:szCs w:val="24"/>
        </w:rPr>
        <w:t>/</w:t>
      </w:r>
      <w:r w:rsidR="00661E2C">
        <w:rPr>
          <w:b/>
          <w:sz w:val="24"/>
          <w:szCs w:val="24"/>
        </w:rPr>
        <w:t>03/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1075FE" w:rsidRDefault="001075FE" w:rsidP="00AD7A6D">
      <w:pPr>
        <w:spacing w:line="276" w:lineRule="auto"/>
        <w:jc w:val="both"/>
        <w:rPr>
          <w:sz w:val="24"/>
          <w:szCs w:val="24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1134"/>
        <w:gridCol w:w="4394"/>
        <w:gridCol w:w="2126"/>
      </w:tblGrid>
      <w:tr w:rsidR="006B27ED" w:rsidRPr="00BB547B" w:rsidTr="00D013DD">
        <w:tc>
          <w:tcPr>
            <w:tcW w:w="992" w:type="dxa"/>
            <w:shd w:val="clear" w:color="auto" w:fill="auto"/>
            <w:vAlign w:val="center"/>
          </w:tcPr>
          <w:p w:rsidR="006B27ED" w:rsidRPr="00661E2C" w:rsidRDefault="006B27ED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61E2C" w:rsidRDefault="006B27ED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Nr</w:t>
            </w:r>
            <w:r w:rsidR="00C82837" w:rsidRPr="00661E2C">
              <w:rPr>
                <w:sz w:val="22"/>
                <w:szCs w:val="22"/>
              </w:rPr>
              <w:t xml:space="preserve"> </w:t>
            </w:r>
            <w:r w:rsidRPr="00661E2C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661E2C" w:rsidRDefault="006B27ED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Nazwa i adres </w:t>
            </w:r>
            <w:r w:rsidR="00661E2C">
              <w:rPr>
                <w:sz w:val="22"/>
                <w:szCs w:val="22"/>
              </w:rPr>
              <w:t>W</w:t>
            </w:r>
            <w:r w:rsidRPr="00661E2C">
              <w:rPr>
                <w:sz w:val="22"/>
                <w:szCs w:val="22"/>
              </w:rPr>
              <w:t>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27ED" w:rsidRPr="00661E2C" w:rsidRDefault="006B27ED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Cena oferty</w:t>
            </w:r>
            <w:r w:rsidR="00661E2C">
              <w:rPr>
                <w:sz w:val="22"/>
                <w:szCs w:val="22"/>
              </w:rPr>
              <w:t xml:space="preserve"> brutto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B069C5" w:rsidRPr="00661E2C" w:rsidRDefault="00B069C5" w:rsidP="00661E2C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ZARYS International Group Sp. z o.o. Sp. K.</w:t>
            </w:r>
          </w:p>
          <w:p w:rsidR="00B069C5" w:rsidRPr="00661E2C" w:rsidRDefault="00B069C5" w:rsidP="00661E2C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Pod Borem 18 </w:t>
            </w:r>
          </w:p>
          <w:p w:rsidR="00B069C5" w:rsidRPr="00661E2C" w:rsidRDefault="00B069C5" w:rsidP="00661E2C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41-808 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4 876.10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B069C5" w:rsidRPr="00661E2C" w:rsidRDefault="00B069C5" w:rsidP="00661E2C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ANMAR S</w:t>
            </w:r>
            <w:r w:rsidR="004353D6">
              <w:rPr>
                <w:sz w:val="22"/>
                <w:szCs w:val="22"/>
              </w:rPr>
              <w:t>p</w:t>
            </w:r>
            <w:r w:rsidRPr="00661E2C">
              <w:rPr>
                <w:sz w:val="22"/>
                <w:szCs w:val="22"/>
              </w:rPr>
              <w:t>.</w:t>
            </w:r>
            <w:r w:rsidR="004353D6">
              <w:rPr>
                <w:sz w:val="22"/>
                <w:szCs w:val="22"/>
              </w:rPr>
              <w:t xml:space="preserve"> z o.o.</w:t>
            </w:r>
          </w:p>
          <w:p w:rsidR="00B069C5" w:rsidRPr="00661E2C" w:rsidRDefault="00B069C5" w:rsidP="00661E2C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Strefowa 22 </w:t>
            </w:r>
          </w:p>
          <w:p w:rsidR="00B069C5" w:rsidRPr="00661E2C" w:rsidRDefault="00B069C5" w:rsidP="00661E2C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43-100 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51 800.08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</w:t>
            </w:r>
            <w:r w:rsidRPr="00661E2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z o.o.</w:t>
            </w:r>
          </w:p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Strefowa 22 </w:t>
            </w:r>
          </w:p>
          <w:p w:rsidR="00B069C5" w:rsidRPr="00661E2C" w:rsidRDefault="004353D6" w:rsidP="004353D6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43-100 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4 244.40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</w:t>
            </w:r>
            <w:r w:rsidRPr="00661E2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z o.o.</w:t>
            </w:r>
          </w:p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Strefowa 22 </w:t>
            </w:r>
          </w:p>
          <w:p w:rsidR="00B069C5" w:rsidRPr="00661E2C" w:rsidRDefault="004353D6" w:rsidP="004353D6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43-100 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31 350.37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</w:t>
            </w:r>
            <w:r w:rsidRPr="00661E2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z o.o.</w:t>
            </w:r>
          </w:p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Strefowa 22 </w:t>
            </w:r>
          </w:p>
          <w:p w:rsidR="00B069C5" w:rsidRPr="00661E2C" w:rsidRDefault="004353D6" w:rsidP="004353D6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43-100 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12 182.66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</w:t>
            </w:r>
            <w:r w:rsidRPr="00661E2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z o.o.</w:t>
            </w:r>
          </w:p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Strefowa 22 </w:t>
            </w:r>
          </w:p>
          <w:p w:rsidR="00B069C5" w:rsidRPr="00661E2C" w:rsidRDefault="004353D6" w:rsidP="004353D6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43-100 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24 914.30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ANMAR S</w:t>
            </w:r>
            <w:r>
              <w:rPr>
                <w:sz w:val="22"/>
                <w:szCs w:val="22"/>
              </w:rPr>
              <w:t>p</w:t>
            </w:r>
            <w:r w:rsidRPr="00661E2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z o.o.</w:t>
            </w:r>
          </w:p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Strefowa 22 </w:t>
            </w:r>
          </w:p>
          <w:p w:rsidR="00B069C5" w:rsidRPr="00661E2C" w:rsidRDefault="004353D6" w:rsidP="004353D6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43-100 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8 669.33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B069C5" w:rsidRPr="00661E2C" w:rsidRDefault="00B069C5" w:rsidP="00661E2C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YAVO Sp.</w:t>
            </w:r>
            <w:r w:rsidR="004353D6">
              <w:rPr>
                <w:sz w:val="22"/>
                <w:szCs w:val="22"/>
              </w:rPr>
              <w:t xml:space="preserve"> </w:t>
            </w:r>
            <w:r w:rsidRPr="00661E2C">
              <w:rPr>
                <w:sz w:val="22"/>
                <w:szCs w:val="22"/>
              </w:rPr>
              <w:t>z o.o.</w:t>
            </w:r>
          </w:p>
          <w:p w:rsidR="00B069C5" w:rsidRPr="00661E2C" w:rsidRDefault="00B069C5" w:rsidP="00661E2C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Bawełniana 17 </w:t>
            </w:r>
          </w:p>
          <w:p w:rsidR="004353D6" w:rsidRPr="00661E2C" w:rsidRDefault="00B069C5" w:rsidP="001075FE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97-400 Bełchatów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7 201.22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YAVO Sp.</w:t>
            </w:r>
            <w:r>
              <w:rPr>
                <w:sz w:val="22"/>
                <w:szCs w:val="22"/>
              </w:rPr>
              <w:t xml:space="preserve"> </w:t>
            </w:r>
            <w:r w:rsidRPr="00661E2C">
              <w:rPr>
                <w:sz w:val="22"/>
                <w:szCs w:val="22"/>
              </w:rPr>
              <w:t>z o.o.</w:t>
            </w:r>
          </w:p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Bawełniana 17 </w:t>
            </w:r>
          </w:p>
          <w:p w:rsidR="00B069C5" w:rsidRPr="00661E2C" w:rsidRDefault="004353D6" w:rsidP="004353D6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97-400 Bełchatów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11 449.25 zł</w:t>
            </w:r>
          </w:p>
        </w:tc>
      </w:tr>
      <w:tr w:rsidR="00B069C5" w:rsidRPr="00BB547B" w:rsidTr="00D013DD">
        <w:tc>
          <w:tcPr>
            <w:tcW w:w="992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YAVO Sp.</w:t>
            </w:r>
            <w:r>
              <w:rPr>
                <w:sz w:val="22"/>
                <w:szCs w:val="22"/>
              </w:rPr>
              <w:t xml:space="preserve"> </w:t>
            </w:r>
            <w:r w:rsidRPr="00661E2C">
              <w:rPr>
                <w:sz w:val="22"/>
                <w:szCs w:val="22"/>
              </w:rPr>
              <w:t>z o.o.</w:t>
            </w:r>
          </w:p>
          <w:p w:rsidR="004353D6" w:rsidRPr="00661E2C" w:rsidRDefault="004353D6" w:rsidP="004353D6">
            <w:pPr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 xml:space="preserve">Bawełniana 17 </w:t>
            </w:r>
          </w:p>
          <w:p w:rsidR="00B069C5" w:rsidRPr="00661E2C" w:rsidRDefault="004353D6" w:rsidP="004353D6">
            <w:pPr>
              <w:jc w:val="both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97-400 Bełchatów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69C5" w:rsidRPr="00661E2C" w:rsidRDefault="00B069C5" w:rsidP="00661E2C">
            <w:pPr>
              <w:jc w:val="center"/>
              <w:rPr>
                <w:sz w:val="22"/>
                <w:szCs w:val="22"/>
              </w:rPr>
            </w:pPr>
            <w:r w:rsidRPr="00661E2C">
              <w:rPr>
                <w:sz w:val="22"/>
                <w:szCs w:val="22"/>
              </w:rPr>
              <w:t>6 739.98 zł</w:t>
            </w:r>
          </w:p>
        </w:tc>
      </w:tr>
      <w:bookmarkEnd w:id="0"/>
    </w:tbl>
    <w:p w:rsidR="001075FE" w:rsidRDefault="001075FE" w:rsidP="001075FE">
      <w:pPr>
        <w:jc w:val="right"/>
        <w:rPr>
          <w:i/>
          <w:sz w:val="24"/>
          <w:szCs w:val="24"/>
        </w:rPr>
      </w:pPr>
    </w:p>
    <w:p w:rsidR="001075FE" w:rsidRDefault="001075FE" w:rsidP="001075FE">
      <w:pPr>
        <w:jc w:val="right"/>
        <w:rPr>
          <w:i/>
          <w:sz w:val="24"/>
          <w:szCs w:val="24"/>
        </w:rPr>
      </w:pPr>
    </w:p>
    <w:p w:rsidR="001075FE" w:rsidRDefault="001075FE" w:rsidP="001075FE">
      <w:pPr>
        <w:jc w:val="right"/>
        <w:rPr>
          <w:i/>
          <w:sz w:val="24"/>
          <w:szCs w:val="24"/>
        </w:rPr>
      </w:pPr>
    </w:p>
    <w:p w:rsidR="001075FE" w:rsidRDefault="001075FE" w:rsidP="001075FE">
      <w:pPr>
        <w:jc w:val="right"/>
        <w:rPr>
          <w:i/>
          <w:sz w:val="24"/>
          <w:szCs w:val="24"/>
        </w:rPr>
      </w:pPr>
    </w:p>
    <w:p w:rsidR="001075FE" w:rsidRDefault="001075FE" w:rsidP="001075F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1075FE" w:rsidRDefault="001075FE" w:rsidP="001075FE">
      <w:pPr>
        <w:jc w:val="right"/>
        <w:rPr>
          <w:i/>
          <w:sz w:val="24"/>
          <w:szCs w:val="24"/>
        </w:rPr>
      </w:pPr>
    </w:p>
    <w:p w:rsidR="001075FE" w:rsidRDefault="001075FE" w:rsidP="001075F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075FE" w:rsidRPr="00BB547B" w:rsidRDefault="001075FE" w:rsidP="001075F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C236D3" w:rsidRPr="00BB547B" w:rsidRDefault="00C236D3" w:rsidP="004353D6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013D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1135" w:left="993" w:header="142" w:footer="40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ACB" w:rsidRDefault="00CF5ACB">
      <w:r>
        <w:separator/>
      </w:r>
    </w:p>
  </w:endnote>
  <w:endnote w:type="continuationSeparator" w:id="0">
    <w:p w:rsidR="00CF5ACB" w:rsidRDefault="00CF5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6A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6A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26A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26A8A">
      <w:rPr>
        <w:rStyle w:val="Numerstrony"/>
        <w:rFonts w:ascii="Arial" w:hAnsi="Arial"/>
        <w:sz w:val="18"/>
        <w:szCs w:val="18"/>
      </w:rPr>
      <w:fldChar w:fldCharType="separate"/>
    </w:r>
    <w:r w:rsidR="00D013DD">
      <w:rPr>
        <w:rStyle w:val="Numerstrony"/>
        <w:rFonts w:ascii="Arial" w:hAnsi="Arial"/>
        <w:noProof/>
        <w:sz w:val="18"/>
        <w:szCs w:val="18"/>
      </w:rPr>
      <w:t>1</w:t>
    </w:r>
    <w:r w:rsidR="00A26A8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26A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26A8A">
      <w:rPr>
        <w:rStyle w:val="Numerstrony"/>
        <w:rFonts w:ascii="Arial" w:hAnsi="Arial"/>
        <w:sz w:val="18"/>
        <w:szCs w:val="18"/>
      </w:rPr>
      <w:fldChar w:fldCharType="separate"/>
    </w:r>
    <w:r w:rsidR="00D013DD">
      <w:rPr>
        <w:rStyle w:val="Numerstrony"/>
        <w:rFonts w:ascii="Arial" w:hAnsi="Arial"/>
        <w:noProof/>
        <w:sz w:val="18"/>
        <w:szCs w:val="18"/>
      </w:rPr>
      <w:t>2</w:t>
    </w:r>
    <w:r w:rsidR="00A26A8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26A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26A8A">
      <w:rPr>
        <w:rStyle w:val="Numerstrony"/>
      </w:rPr>
      <w:fldChar w:fldCharType="separate"/>
    </w:r>
    <w:r>
      <w:rPr>
        <w:rStyle w:val="Numerstrony"/>
        <w:noProof/>
      </w:rPr>
      <w:t>1</w:t>
    </w:r>
    <w:r w:rsidR="00A26A8A">
      <w:rPr>
        <w:rStyle w:val="Numerstrony"/>
      </w:rPr>
      <w:fldChar w:fldCharType="end"/>
    </w:r>
    <w:r>
      <w:rPr>
        <w:rStyle w:val="Numerstrony"/>
      </w:rPr>
      <w:t>/</w:t>
    </w:r>
    <w:r w:rsidR="00A26A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26A8A">
      <w:rPr>
        <w:rStyle w:val="Numerstrony"/>
      </w:rPr>
      <w:fldChar w:fldCharType="separate"/>
    </w:r>
    <w:r w:rsidR="00D013DD">
      <w:rPr>
        <w:rStyle w:val="Numerstrony"/>
        <w:noProof/>
      </w:rPr>
      <w:t>2</w:t>
    </w:r>
    <w:r w:rsidR="00A26A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ACB" w:rsidRDefault="00CF5ACB">
      <w:r>
        <w:separator/>
      </w:r>
    </w:p>
  </w:footnote>
  <w:footnote w:type="continuationSeparator" w:id="0">
    <w:p w:rsidR="00CF5ACB" w:rsidRDefault="00CF5A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E2C" w:rsidRDefault="00A26A8A" w:rsidP="00661E2C">
    <w:pPr>
      <w:pStyle w:val="Nagwek"/>
    </w:pPr>
    <w:r w:rsidRPr="00A26A8A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69C5"/>
    <w:rsid w:val="00007727"/>
    <w:rsid w:val="00017720"/>
    <w:rsid w:val="00035488"/>
    <w:rsid w:val="000D7F25"/>
    <w:rsid w:val="000E00E5"/>
    <w:rsid w:val="001075FE"/>
    <w:rsid w:val="00173B20"/>
    <w:rsid w:val="001C69FF"/>
    <w:rsid w:val="0023318D"/>
    <w:rsid w:val="003D72FD"/>
    <w:rsid w:val="00423179"/>
    <w:rsid w:val="004353D6"/>
    <w:rsid w:val="00490DC0"/>
    <w:rsid w:val="00493F8C"/>
    <w:rsid w:val="004C7E9B"/>
    <w:rsid w:val="005614F2"/>
    <w:rsid w:val="00577BC6"/>
    <w:rsid w:val="00660B5B"/>
    <w:rsid w:val="00661E2C"/>
    <w:rsid w:val="0069085C"/>
    <w:rsid w:val="006B27ED"/>
    <w:rsid w:val="00821368"/>
    <w:rsid w:val="00843263"/>
    <w:rsid w:val="00861E75"/>
    <w:rsid w:val="009D19BD"/>
    <w:rsid w:val="009F189D"/>
    <w:rsid w:val="00A26A8A"/>
    <w:rsid w:val="00A80738"/>
    <w:rsid w:val="00AD7A6D"/>
    <w:rsid w:val="00B069C5"/>
    <w:rsid w:val="00BB547B"/>
    <w:rsid w:val="00BE688D"/>
    <w:rsid w:val="00C236D3"/>
    <w:rsid w:val="00C659E2"/>
    <w:rsid w:val="00C82837"/>
    <w:rsid w:val="00CA3D66"/>
    <w:rsid w:val="00CB0802"/>
    <w:rsid w:val="00CF5ACB"/>
    <w:rsid w:val="00D013D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D7A6D"/>
  </w:style>
  <w:style w:type="character" w:customStyle="1" w:styleId="TekstpodstawowywcityZnak">
    <w:name w:val="Tekst podstawowy wcięty Znak"/>
    <w:basedOn w:val="Domylnaczcionkaakapitu"/>
    <w:link w:val="Tekstpodstawowywcity"/>
    <w:rsid w:val="00AD7A6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075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2023-03-07T10:36:00Z</cp:lastPrinted>
  <dcterms:created xsi:type="dcterms:W3CDTF">2023-03-07T10:36:00Z</dcterms:created>
  <dcterms:modified xsi:type="dcterms:W3CDTF">2023-03-07T10:36:00Z</dcterms:modified>
</cp:coreProperties>
</file>