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8253B" w14:textId="77777777" w:rsidR="00D665F5" w:rsidRPr="00BB547B" w:rsidRDefault="00AF3B2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F3B2C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F3B2C">
        <w:rPr>
          <w:rFonts w:ascii="Arial" w:hAnsi="Arial" w:cs="Arial"/>
          <w:sz w:val="24"/>
          <w:szCs w:val="24"/>
        </w:rPr>
        <w:t>2023-03-10</w:t>
      </w:r>
    </w:p>
    <w:p w14:paraId="1CA90E5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C980B81" w14:textId="77777777" w:rsidR="00D665F5" w:rsidRPr="00BB547B" w:rsidRDefault="00AF3B2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F3B2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FFE1CEC" w14:textId="77777777" w:rsidR="00D665F5" w:rsidRPr="00BB547B" w:rsidRDefault="00AF3B2C" w:rsidP="00D665F5">
      <w:pPr>
        <w:rPr>
          <w:rFonts w:ascii="Arial" w:hAnsi="Arial" w:cs="Arial"/>
          <w:sz w:val="24"/>
          <w:szCs w:val="24"/>
        </w:rPr>
      </w:pPr>
      <w:r w:rsidRPr="00AF3B2C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F3B2C">
        <w:rPr>
          <w:rFonts w:ascii="Arial" w:hAnsi="Arial" w:cs="Arial"/>
          <w:sz w:val="24"/>
          <w:szCs w:val="24"/>
        </w:rPr>
        <w:t>4</w:t>
      </w:r>
    </w:p>
    <w:p w14:paraId="22A84109" w14:textId="77777777" w:rsidR="00D665F5" w:rsidRPr="00BB547B" w:rsidRDefault="00AF3B2C" w:rsidP="00D665F5">
      <w:pPr>
        <w:rPr>
          <w:rFonts w:ascii="Arial" w:hAnsi="Arial" w:cs="Arial"/>
          <w:sz w:val="24"/>
          <w:szCs w:val="24"/>
        </w:rPr>
      </w:pPr>
      <w:r w:rsidRPr="00AF3B2C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F3B2C">
        <w:rPr>
          <w:rFonts w:ascii="Arial" w:hAnsi="Arial" w:cs="Arial"/>
          <w:sz w:val="24"/>
          <w:szCs w:val="24"/>
        </w:rPr>
        <w:t>Kolbuszowa</w:t>
      </w:r>
    </w:p>
    <w:p w14:paraId="2BD3ABB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6E92B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6FE9800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019E9A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D267C19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F3B2C" w:rsidRPr="00AF3B2C">
        <w:rPr>
          <w:rFonts w:ascii="Arial" w:hAnsi="Arial" w:cs="Arial"/>
          <w:b/>
          <w:sz w:val="24"/>
          <w:szCs w:val="24"/>
        </w:rPr>
        <w:t>Eap-2412/3/23/M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873944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50CA01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67727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B9E473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21E237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942EE5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F3B2C" w:rsidRPr="00AF3B2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F3B2C" w:rsidRPr="00AF3B2C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7BE20DF" w14:textId="77777777" w:rsidR="00A80738" w:rsidRPr="00BB547B" w:rsidRDefault="00AF3B2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F3B2C">
        <w:rPr>
          <w:rFonts w:ascii="Arial" w:hAnsi="Arial" w:cs="Arial"/>
          <w:b/>
          <w:szCs w:val="24"/>
        </w:rPr>
        <w:t>Dostawa wyrobów do pielęgnacji pacjenta i opatrunki specjalistyczne w 4 pakietach- powtórzenie</w:t>
      </w:r>
    </w:p>
    <w:p w14:paraId="540014B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F3B2C" w:rsidRPr="00AF3B2C">
        <w:rPr>
          <w:rFonts w:ascii="Arial" w:hAnsi="Arial" w:cs="Arial"/>
          <w:sz w:val="24"/>
          <w:szCs w:val="24"/>
        </w:rPr>
        <w:t>(</w:t>
      </w:r>
      <w:proofErr w:type="spellStart"/>
      <w:r w:rsidR="00AF3B2C" w:rsidRPr="00AF3B2C">
        <w:rPr>
          <w:rFonts w:ascii="Arial" w:hAnsi="Arial" w:cs="Arial"/>
          <w:sz w:val="24"/>
          <w:szCs w:val="24"/>
        </w:rPr>
        <w:t>t.j</w:t>
      </w:r>
      <w:proofErr w:type="spellEnd"/>
      <w:r w:rsidR="00AF3B2C" w:rsidRPr="00AF3B2C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2281E61" w14:textId="2104893A"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F3B2C" w:rsidRPr="00AF3B2C">
        <w:rPr>
          <w:rFonts w:ascii="Arial" w:hAnsi="Arial" w:cs="Arial"/>
          <w:sz w:val="24"/>
          <w:szCs w:val="24"/>
        </w:rPr>
        <w:t>10/03/2023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F3B2C" w:rsidRPr="00AF3B2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6114545" w14:textId="1F9B41AF" w:rsidR="006A1C41" w:rsidRDefault="006A1C41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2339358" w14:textId="77777777" w:rsidR="006A1C41" w:rsidRPr="00BB547B" w:rsidRDefault="006A1C41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EE213F0" w14:textId="77777777" w:rsidTr="00C82837">
        <w:tc>
          <w:tcPr>
            <w:tcW w:w="993" w:type="dxa"/>
            <w:shd w:val="clear" w:color="auto" w:fill="auto"/>
            <w:vAlign w:val="center"/>
          </w:tcPr>
          <w:p w14:paraId="78223DE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E093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3A40FF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47AA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F3B2C" w:rsidRPr="00BB547B" w14:paraId="2218D772" w14:textId="77777777" w:rsidTr="00374ADC">
        <w:tc>
          <w:tcPr>
            <w:tcW w:w="993" w:type="dxa"/>
            <w:shd w:val="clear" w:color="auto" w:fill="auto"/>
            <w:vAlign w:val="center"/>
          </w:tcPr>
          <w:p w14:paraId="6223ABA9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D6B8F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F93F56A" w14:textId="77777777" w:rsidR="00AF3B2C" w:rsidRPr="00BB547B" w:rsidRDefault="00AF3B2C" w:rsidP="00374A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F3B2C">
              <w:rPr>
                <w:rFonts w:ascii="Arial" w:hAnsi="Arial" w:cs="Arial"/>
              </w:rPr>
              <w:t>ConvaTec</w:t>
            </w:r>
            <w:proofErr w:type="spellEnd"/>
            <w:r w:rsidRPr="00AF3B2C">
              <w:rPr>
                <w:rFonts w:ascii="Arial" w:hAnsi="Arial" w:cs="Arial"/>
              </w:rPr>
              <w:t xml:space="preserve"> Polska Sp. z o.o.</w:t>
            </w:r>
          </w:p>
          <w:p w14:paraId="0A3A9A49" w14:textId="77777777" w:rsidR="00AF3B2C" w:rsidRPr="00BB547B" w:rsidRDefault="00AF3B2C" w:rsidP="00374ADC">
            <w:pPr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Al. Armii Ludowej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3D8D88" w14:textId="77777777" w:rsidR="00AF3B2C" w:rsidRPr="00BB547B" w:rsidRDefault="00AF3B2C" w:rsidP="00374ADC">
            <w:pPr>
              <w:spacing w:after="80"/>
              <w:jc w:val="both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00 609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B57ED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45 599.76 zł</w:t>
            </w:r>
          </w:p>
        </w:tc>
      </w:tr>
      <w:tr w:rsidR="00AF3B2C" w:rsidRPr="00BB547B" w14:paraId="326FB89E" w14:textId="77777777" w:rsidTr="00374ADC">
        <w:tc>
          <w:tcPr>
            <w:tcW w:w="993" w:type="dxa"/>
            <w:shd w:val="clear" w:color="auto" w:fill="auto"/>
            <w:vAlign w:val="center"/>
          </w:tcPr>
          <w:p w14:paraId="2E0DFAAB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64C2F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EB58DA7" w14:textId="77777777" w:rsidR="00AF3B2C" w:rsidRPr="00BB547B" w:rsidRDefault="00AF3B2C" w:rsidP="00374ADC">
            <w:pPr>
              <w:spacing w:before="80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 xml:space="preserve">Lohmann &amp; </w:t>
            </w:r>
            <w:proofErr w:type="spellStart"/>
            <w:r w:rsidRPr="00AF3B2C">
              <w:rPr>
                <w:rFonts w:ascii="Arial" w:hAnsi="Arial" w:cs="Arial"/>
              </w:rPr>
              <w:t>Rauscher</w:t>
            </w:r>
            <w:proofErr w:type="spellEnd"/>
            <w:r w:rsidRPr="00AF3B2C">
              <w:rPr>
                <w:rFonts w:ascii="Arial" w:hAnsi="Arial" w:cs="Arial"/>
              </w:rPr>
              <w:t xml:space="preserve"> Polska Sp. z o.o.</w:t>
            </w:r>
          </w:p>
          <w:p w14:paraId="06080CB3" w14:textId="77777777" w:rsidR="00AF3B2C" w:rsidRPr="00BB547B" w:rsidRDefault="00AF3B2C" w:rsidP="00374ADC">
            <w:pPr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Moniuszki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DBD802" w14:textId="77777777" w:rsidR="00AF3B2C" w:rsidRPr="00BB547B" w:rsidRDefault="00AF3B2C" w:rsidP="00374ADC">
            <w:pPr>
              <w:spacing w:after="80"/>
              <w:jc w:val="both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AD2A3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16 984.08 zł</w:t>
            </w:r>
          </w:p>
        </w:tc>
      </w:tr>
      <w:tr w:rsidR="00AF3B2C" w:rsidRPr="00BB547B" w14:paraId="5E0E6565" w14:textId="77777777" w:rsidTr="00374ADC">
        <w:tc>
          <w:tcPr>
            <w:tcW w:w="993" w:type="dxa"/>
            <w:shd w:val="clear" w:color="auto" w:fill="auto"/>
            <w:vAlign w:val="center"/>
          </w:tcPr>
          <w:p w14:paraId="030A538D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40D02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DE3D5D3" w14:textId="77777777" w:rsidR="00AF3B2C" w:rsidRPr="00BB547B" w:rsidRDefault="00AF3B2C" w:rsidP="00374ADC">
            <w:pPr>
              <w:spacing w:before="80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F3B2C">
              <w:rPr>
                <w:rFonts w:ascii="Arial" w:hAnsi="Arial" w:cs="Arial"/>
              </w:rPr>
              <w:t>Group</w:t>
            </w:r>
            <w:proofErr w:type="spellEnd"/>
            <w:r w:rsidRPr="00AF3B2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88EF729" w14:textId="77777777" w:rsidR="00AF3B2C" w:rsidRPr="00BB547B" w:rsidRDefault="00AF3B2C" w:rsidP="00374ADC">
            <w:pPr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ACD54E" w14:textId="77777777" w:rsidR="00AF3B2C" w:rsidRPr="00BB547B" w:rsidRDefault="00AF3B2C" w:rsidP="00374ADC">
            <w:pPr>
              <w:spacing w:after="80"/>
              <w:jc w:val="both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00361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6 307.47 zł</w:t>
            </w:r>
          </w:p>
        </w:tc>
      </w:tr>
      <w:tr w:rsidR="00AF3B2C" w:rsidRPr="00BB547B" w14:paraId="482C5829" w14:textId="77777777" w:rsidTr="00374ADC">
        <w:tc>
          <w:tcPr>
            <w:tcW w:w="993" w:type="dxa"/>
            <w:shd w:val="clear" w:color="auto" w:fill="auto"/>
            <w:vAlign w:val="center"/>
          </w:tcPr>
          <w:p w14:paraId="6954C6A1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5500C0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C0AC606" w14:textId="77777777" w:rsidR="00AF3B2C" w:rsidRPr="00BB547B" w:rsidRDefault="00AF3B2C" w:rsidP="00374ADC">
            <w:pPr>
              <w:spacing w:before="80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SCHULKE POLSKA SP. Z O.O.</w:t>
            </w:r>
          </w:p>
          <w:p w14:paraId="445BD32F" w14:textId="77777777" w:rsidR="00AF3B2C" w:rsidRPr="00BB547B" w:rsidRDefault="00AF3B2C" w:rsidP="00374ADC">
            <w:pPr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132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C1876C" w14:textId="77777777" w:rsidR="00AF3B2C" w:rsidRPr="00BB547B" w:rsidRDefault="00AF3B2C" w:rsidP="00374ADC">
            <w:pPr>
              <w:spacing w:after="80"/>
              <w:jc w:val="both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4E970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13 359.60 zł</w:t>
            </w:r>
          </w:p>
        </w:tc>
      </w:tr>
      <w:tr w:rsidR="00AF3B2C" w:rsidRPr="00BB547B" w14:paraId="5805F32B" w14:textId="77777777" w:rsidTr="00374ADC">
        <w:tc>
          <w:tcPr>
            <w:tcW w:w="993" w:type="dxa"/>
            <w:shd w:val="clear" w:color="auto" w:fill="auto"/>
            <w:vAlign w:val="center"/>
          </w:tcPr>
          <w:p w14:paraId="683EFB01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303499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B5EA63F" w14:textId="77777777" w:rsidR="00AF3B2C" w:rsidRPr="00BB547B" w:rsidRDefault="00AF3B2C" w:rsidP="00374ADC">
            <w:pPr>
              <w:spacing w:before="80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MED4ME SPÓŁKA Z OGRANICZONĄ ODPOWIEDZIALNOŚCIĄ</w:t>
            </w:r>
          </w:p>
          <w:p w14:paraId="791CC8D4" w14:textId="77777777" w:rsidR="00AF3B2C" w:rsidRPr="00BB547B" w:rsidRDefault="00AF3B2C" w:rsidP="00374ADC">
            <w:pPr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TYTUSA CHAŁUBIŃSKIEGO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51564A" w14:textId="77777777" w:rsidR="00AF3B2C" w:rsidRPr="00BB547B" w:rsidRDefault="00AF3B2C" w:rsidP="00374ADC">
            <w:pPr>
              <w:spacing w:after="80"/>
              <w:jc w:val="both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00-613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F3B2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836AA" w14:textId="77777777" w:rsidR="00AF3B2C" w:rsidRPr="00BB547B" w:rsidRDefault="00AF3B2C" w:rsidP="00374A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3B2C">
              <w:rPr>
                <w:rFonts w:ascii="Arial" w:hAnsi="Arial" w:cs="Arial"/>
              </w:rPr>
              <w:t>3 437.00 zł</w:t>
            </w:r>
          </w:p>
        </w:tc>
      </w:tr>
    </w:tbl>
    <w:p w14:paraId="774EA989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C998719" w14:textId="77777777" w:rsidR="006A1C41" w:rsidRDefault="006A1C41" w:rsidP="00173B20">
      <w:pPr>
        <w:jc w:val="right"/>
        <w:rPr>
          <w:sz w:val="22"/>
          <w:szCs w:val="22"/>
        </w:rPr>
      </w:pPr>
      <w:r w:rsidRPr="006A1C41">
        <w:rPr>
          <w:sz w:val="22"/>
          <w:szCs w:val="22"/>
        </w:rPr>
        <w:t>Dyrektor SP ZOZ Kolbuszowa</w:t>
      </w:r>
    </w:p>
    <w:p w14:paraId="1FCAE2B5" w14:textId="72B388F1" w:rsidR="00C236D3" w:rsidRPr="006A1C41" w:rsidRDefault="006A1C41" w:rsidP="00173B20">
      <w:pPr>
        <w:jc w:val="right"/>
        <w:rPr>
          <w:sz w:val="22"/>
          <w:szCs w:val="22"/>
        </w:rPr>
      </w:pPr>
      <w:r w:rsidRPr="006A1C41">
        <w:rPr>
          <w:sz w:val="22"/>
          <w:szCs w:val="22"/>
        </w:rPr>
        <w:t xml:space="preserve"> Zbigniew Strzelczyk</w:t>
      </w:r>
    </w:p>
    <w:sectPr w:rsidR="00C236D3" w:rsidRPr="006A1C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580B" w14:textId="77777777" w:rsidR="00496D8C" w:rsidRDefault="00496D8C">
      <w:r>
        <w:separator/>
      </w:r>
    </w:p>
  </w:endnote>
  <w:endnote w:type="continuationSeparator" w:id="0">
    <w:p w14:paraId="310B738E" w14:textId="77777777" w:rsidR="00496D8C" w:rsidRDefault="0049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51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F503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042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894428">
        <v:line id="_x0000_s1025" style="position:absolute;left:0;text-align:left;z-index:251657728" from="-3.85pt,8.7pt" to="455.15pt,8.7pt"/>
      </w:pict>
    </w:r>
  </w:p>
  <w:p w14:paraId="762F19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3CD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248C94" w14:textId="77777777" w:rsidR="009F189D" w:rsidRDefault="009F189D">
    <w:pPr>
      <w:pStyle w:val="Stopka"/>
      <w:tabs>
        <w:tab w:val="clear" w:pos="4536"/>
      </w:tabs>
      <w:jc w:val="center"/>
    </w:pPr>
  </w:p>
  <w:p w14:paraId="1731FA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17B55" w14:textId="77777777" w:rsidR="00496D8C" w:rsidRDefault="00496D8C">
      <w:r>
        <w:separator/>
      </w:r>
    </w:p>
  </w:footnote>
  <w:footnote w:type="continuationSeparator" w:id="0">
    <w:p w14:paraId="1F37C740" w14:textId="77777777" w:rsidR="00496D8C" w:rsidRDefault="00496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0FDC" w14:textId="77777777" w:rsidR="00AF3B2C" w:rsidRDefault="00AF3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AFAA1" w14:textId="77777777" w:rsidR="00AF3B2C" w:rsidRDefault="00AF3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6675" w14:textId="77777777" w:rsidR="00AF3B2C" w:rsidRDefault="00AF3B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D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6D8C"/>
    <w:rsid w:val="004C7E9B"/>
    <w:rsid w:val="005614F2"/>
    <w:rsid w:val="00577BC6"/>
    <w:rsid w:val="0069085C"/>
    <w:rsid w:val="006A1C41"/>
    <w:rsid w:val="006B27ED"/>
    <w:rsid w:val="00843263"/>
    <w:rsid w:val="00861E75"/>
    <w:rsid w:val="009D19BD"/>
    <w:rsid w:val="009F189D"/>
    <w:rsid w:val="00A80738"/>
    <w:rsid w:val="00AF3B2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A6894"/>
  <w15:chartTrackingRefBased/>
  <w15:docId w15:val="{36809E14-13C6-4BEE-BE94-FE72F287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203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2023-03-10T08:52:00Z</dcterms:created>
  <dcterms:modified xsi:type="dcterms:W3CDTF">2023-03-10T08:52:00Z</dcterms:modified>
</cp:coreProperties>
</file>